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50c9984bcf394f68" Type="http://schemas.microsoft.com/office/2007/relationships/ui/extensibility" Target="customUI/customUI14.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elraster"/>
        <w:tblW w:w="0" w:type="auto"/>
        <w:tblBorders>
          <w:top w:val="single" w:sz="8" w:space="0" w:color="auto"/>
          <w:left w:val="single" w:sz="8" w:space="0" w:color="auto"/>
          <w:bottom w:val="single" w:sz="8" w:space="0" w:color="auto"/>
          <w:right w:val="single" w:sz="8" w:space="0" w:color="auto"/>
          <w:insideH w:val="none" w:sz="0" w:space="0" w:color="auto"/>
          <w:insideV w:val="none" w:sz="0" w:space="0" w:color="auto"/>
        </w:tblBorders>
        <w:tblLook w:val="04A0" w:firstRow="1" w:lastRow="0" w:firstColumn="1" w:lastColumn="0" w:noHBand="0" w:noVBand="1"/>
      </w:tblPr>
      <w:tblGrid>
        <w:gridCol w:w="1951"/>
      </w:tblGrid>
      <w:tr w:rsidR="005C40F9" w14:paraId="68526AF6" w14:textId="77777777" w:rsidTr="004B2316">
        <w:trPr>
          <w:trHeight w:val="247"/>
        </w:trPr>
        <w:tc>
          <w:tcPr>
            <w:tcW w:w="1951" w:type="dxa"/>
            <w:tcBorders>
              <w:top w:val="nil"/>
              <w:left w:val="nil"/>
              <w:bottom w:val="nil"/>
              <w:right w:val="nil"/>
            </w:tcBorders>
          </w:tcPr>
          <w:p w14:paraId="68526AF5" w14:textId="51AAD7CD" w:rsidR="005C40F9" w:rsidRDefault="004F021C" w:rsidP="00A970AE">
            <w:pPr>
              <w:jc w:val="center"/>
            </w:pPr>
            <w:r>
              <w:rPr>
                <w:noProof/>
                <w:lang w:val="nl-NL" w:eastAsia="nl-NL"/>
              </w:rPr>
              <mc:AlternateContent>
                <mc:Choice Requires="wps">
                  <w:drawing>
                    <wp:anchor distT="0" distB="0" distL="114300" distR="114300" simplePos="0" relativeHeight="251665408" behindDoc="0" locked="0" layoutInCell="1" allowOverlap="1" wp14:anchorId="68526BB9" wp14:editId="003ECD22">
                      <wp:simplePos x="0" y="0"/>
                      <wp:positionH relativeFrom="column">
                        <wp:posOffset>-613410</wp:posOffset>
                      </wp:positionH>
                      <wp:positionV relativeFrom="paragraph">
                        <wp:posOffset>8112760</wp:posOffset>
                      </wp:positionV>
                      <wp:extent cx="3371850" cy="2095500"/>
                      <wp:effectExtent l="0" t="0" r="0" b="0"/>
                      <wp:wrapNone/>
                      <wp:docPr id="3"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1850" cy="2095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0CE392" w14:textId="70B0AD38" w:rsidR="004F021C" w:rsidRDefault="004F021C" w:rsidP="004F021C">
                                  <w:pPr>
                                    <w:jc w:val="center"/>
                                    <w:rPr>
                                      <w:lang w:val="nl-NL"/>
                                    </w:rPr>
                                  </w:pPr>
                                  <w:r>
                                    <w:rPr>
                                      <w:noProof/>
                                    </w:rPr>
                                    <w:drawing>
                                      <wp:inline distT="0" distB="0" distL="0" distR="0" wp14:anchorId="2139C5D7" wp14:editId="63C30F40">
                                        <wp:extent cx="1440000" cy="425072"/>
                                        <wp:effectExtent l="0" t="0" r="8255" b="0"/>
                                        <wp:docPr id="1358210238" name="Afbeelding 1" descr="Afbeelding met tekst, Lettertype, logo,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210238" name="Afbeelding 1" descr="Afbeelding met tekst, Lettertype, logo, Graphics&#10;&#10;Automatisch gegenereerde beschrijv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0000" cy="425072"/>
                                                </a:xfrm>
                                                <a:prstGeom prst="rect">
                                                  <a:avLst/>
                                                </a:prstGeom>
                                                <a:noFill/>
                                                <a:ln>
                                                  <a:noFill/>
                                                </a:ln>
                                              </pic:spPr>
                                            </pic:pic>
                                          </a:graphicData>
                                        </a:graphic>
                                      </wp:inline>
                                    </w:drawing>
                                  </w:r>
                                  <w:r>
                                    <w:rPr>
                                      <w:lang w:val="nl-NL"/>
                                    </w:rPr>
                                    <w:t xml:space="preserve">   </w:t>
                                  </w:r>
                                  <w:r>
                                    <w:rPr>
                                      <w:noProof/>
                                    </w:rPr>
                                    <w:drawing>
                                      <wp:inline distT="0" distB="0" distL="0" distR="0" wp14:anchorId="4A6AF1A5" wp14:editId="6464ED0F">
                                        <wp:extent cx="1228090" cy="1005205"/>
                                        <wp:effectExtent l="0" t="0" r="0" b="4445"/>
                                        <wp:docPr id="2074972811" name="Afbeelding 2" descr="Afbeelding met tekst, Graphics, grafische vormgeving,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972811" name="Afbeelding 2" descr="Afbeelding met tekst, Graphics, grafische vormgeving, Lettertype&#10;&#10;Automatisch gegenereerde beschrijvi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28090" cy="1005205"/>
                                                </a:xfrm>
                                                <a:prstGeom prst="rect">
                                                  <a:avLst/>
                                                </a:prstGeom>
                                                <a:noFill/>
                                                <a:ln>
                                                  <a:noFill/>
                                                </a:ln>
                                              </pic:spPr>
                                            </pic:pic>
                                          </a:graphicData>
                                        </a:graphic>
                                      </wp:inline>
                                    </w:drawing>
                                  </w:r>
                                </w:p>
                                <w:p w14:paraId="68526BE5" w14:textId="28E8A90B" w:rsidR="007C541B" w:rsidRDefault="004F021C" w:rsidP="004F021C">
                                  <w:pPr>
                                    <w:jc w:val="center"/>
                                    <w:rPr>
                                      <w:lang w:val="nl-NL"/>
                                    </w:rPr>
                                  </w:pPr>
                                  <w:r>
                                    <w:rPr>
                                      <w:noProof/>
                                    </w:rPr>
                                    <w:drawing>
                                      <wp:inline distT="0" distB="0" distL="0" distR="0" wp14:anchorId="017A3F87" wp14:editId="6D63EF58">
                                        <wp:extent cx="1440000" cy="669659"/>
                                        <wp:effectExtent l="0" t="0" r="8255" b="0"/>
                                        <wp:docPr id="1657536089" name="Afbeelding 5" descr="Afbeelding met Lettertype, Graphics, tekst,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536089" name="Afbeelding 5" descr="Afbeelding met Lettertype, Graphics, tekst, schermopname&#10;&#10;Automatisch gegenereerde beschrijvi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40000" cy="669659"/>
                                                </a:xfrm>
                                                <a:prstGeom prst="rect">
                                                  <a:avLst/>
                                                </a:prstGeom>
                                                <a:noFill/>
                                                <a:ln>
                                                  <a:noFill/>
                                                </a:ln>
                                              </pic:spPr>
                                            </pic:pic>
                                          </a:graphicData>
                                        </a:graphic>
                                      </wp:inline>
                                    </w:drawing>
                                  </w:r>
                                  <w:r>
                                    <w:rPr>
                                      <w:lang w:val="nl-NL"/>
                                    </w:rPr>
                                    <w:t xml:space="preserve">    </w:t>
                                  </w:r>
                                  <w:r>
                                    <w:rPr>
                                      <w:noProof/>
                                    </w:rPr>
                                    <w:drawing>
                                      <wp:inline distT="0" distB="0" distL="0" distR="0" wp14:anchorId="069EFB9E" wp14:editId="39FC3022">
                                        <wp:extent cx="1440000" cy="494580"/>
                                        <wp:effectExtent l="0" t="0" r="8255" b="1270"/>
                                        <wp:docPr id="1423330138" name="Afbeelding 3" descr="Afbeelding met schermopname, Graphics, grafische vormgeving, Kleurrijkhei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330138" name="Afbeelding 3" descr="Afbeelding met schermopname, Graphics, grafische vormgeving, Kleurrijkheid&#10;&#10;Automatisch gegenereerde beschrijvi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0000" cy="49458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8526BB9" id="_x0000_t202" coordsize="21600,21600" o:spt="202" path="m,l,21600r21600,l21600,xe">
                      <v:stroke joinstyle="miter"/>
                      <v:path gradientshapeok="t" o:connecttype="rect"/>
                    </v:shapetype>
                    <v:shape id="Text Box 22" o:spid="_x0000_s1026" type="#_x0000_t202" style="position:absolute;left:0;text-align:left;margin-left:-48.3pt;margin-top:638.8pt;width:265.5pt;height:1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" stroked="f">
                      <v:textbox>
                        <w:txbxContent>
                          <w:p w14:paraId="350CE392" w14:textId="70B0AD38" w:rsidR="004F021C" w:rsidRDefault="004F021C" w:rsidP="004F021C">
                            <w:pPr>
                              <w:jc w:val="center"/>
                              <w:rPr>
                                <w:lang w:val="nl-NL"/>
                              </w:rPr>
                            </w:pPr>
                            <w:r>
                              <w:rPr>
                                <w:noProof/>
                              </w:rPr>
                              <w:drawing>
                                <wp:inline distT="0" distB="0" distL="0" distR="0" wp14:anchorId="2139C5D7" wp14:editId="63C30F40">
                                  <wp:extent cx="1440000" cy="425072"/>
                                  <wp:effectExtent l="0" t="0" r="8255" b="0"/>
                                  <wp:docPr id="1358210238" name="Afbeelding 1" descr="Afbeelding met tekst, Lettertype, logo,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210238" name="Afbeelding 1" descr="Afbeelding met tekst, Lettertype, logo, Graphics&#10;&#10;Automatisch gegenereerde beschrijv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0000" cy="425072"/>
                                          </a:xfrm>
                                          <a:prstGeom prst="rect">
                                            <a:avLst/>
                                          </a:prstGeom>
                                          <a:noFill/>
                                          <a:ln>
                                            <a:noFill/>
                                          </a:ln>
                                        </pic:spPr>
                                      </pic:pic>
                                    </a:graphicData>
                                  </a:graphic>
                                </wp:inline>
                              </w:drawing>
                            </w:r>
                            <w:r>
                              <w:rPr>
                                <w:lang w:val="nl-NL"/>
                              </w:rPr>
                              <w:t xml:space="preserve">   </w:t>
                            </w:r>
                            <w:r>
                              <w:rPr>
                                <w:noProof/>
                              </w:rPr>
                              <w:drawing>
                                <wp:inline distT="0" distB="0" distL="0" distR="0" wp14:anchorId="4A6AF1A5" wp14:editId="6464ED0F">
                                  <wp:extent cx="1228090" cy="1005205"/>
                                  <wp:effectExtent l="0" t="0" r="0" b="4445"/>
                                  <wp:docPr id="2074972811" name="Afbeelding 2" descr="Afbeelding met tekst, Graphics, grafische vormgeving,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972811" name="Afbeelding 2" descr="Afbeelding met tekst, Graphics, grafische vormgeving, Lettertype&#10;&#10;Automatisch gegenereerde beschrijvi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28090" cy="1005205"/>
                                          </a:xfrm>
                                          <a:prstGeom prst="rect">
                                            <a:avLst/>
                                          </a:prstGeom>
                                          <a:noFill/>
                                          <a:ln>
                                            <a:noFill/>
                                          </a:ln>
                                        </pic:spPr>
                                      </pic:pic>
                                    </a:graphicData>
                                  </a:graphic>
                                </wp:inline>
                              </w:drawing>
                            </w:r>
                          </w:p>
                          <w:p w14:paraId="68526BE5" w14:textId="28E8A90B" w:rsidR="007C541B" w:rsidRDefault="004F021C" w:rsidP="004F021C">
                            <w:pPr>
                              <w:jc w:val="center"/>
                              <w:rPr>
                                <w:lang w:val="nl-NL"/>
                              </w:rPr>
                            </w:pPr>
                            <w:r>
                              <w:rPr>
                                <w:noProof/>
                              </w:rPr>
                              <w:drawing>
                                <wp:inline distT="0" distB="0" distL="0" distR="0" wp14:anchorId="017A3F87" wp14:editId="6D63EF58">
                                  <wp:extent cx="1440000" cy="669659"/>
                                  <wp:effectExtent l="0" t="0" r="8255" b="0"/>
                                  <wp:docPr id="1657536089" name="Afbeelding 5" descr="Afbeelding met Lettertype, Graphics, tekst,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536089" name="Afbeelding 5" descr="Afbeelding met Lettertype, Graphics, tekst, schermopname&#10;&#10;Automatisch gegenereerde beschrijvi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40000" cy="669659"/>
                                          </a:xfrm>
                                          <a:prstGeom prst="rect">
                                            <a:avLst/>
                                          </a:prstGeom>
                                          <a:noFill/>
                                          <a:ln>
                                            <a:noFill/>
                                          </a:ln>
                                        </pic:spPr>
                                      </pic:pic>
                                    </a:graphicData>
                                  </a:graphic>
                                </wp:inline>
                              </w:drawing>
                            </w:r>
                            <w:r>
                              <w:rPr>
                                <w:lang w:val="nl-NL"/>
                              </w:rPr>
                              <w:t xml:space="preserve">    </w:t>
                            </w:r>
                            <w:r>
                              <w:rPr>
                                <w:noProof/>
                              </w:rPr>
                              <w:drawing>
                                <wp:inline distT="0" distB="0" distL="0" distR="0" wp14:anchorId="069EFB9E" wp14:editId="39FC3022">
                                  <wp:extent cx="1440000" cy="494580"/>
                                  <wp:effectExtent l="0" t="0" r="8255" b="1270"/>
                                  <wp:docPr id="1423330138" name="Afbeelding 3" descr="Afbeelding met schermopname, Graphics, grafische vormgeving, Kleurrijkhei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330138" name="Afbeelding 3" descr="Afbeelding met schermopname, Graphics, grafische vormgeving, Kleurrijkheid&#10;&#10;Automatisch gegenereerde beschrijvi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0000" cy="494580"/>
                                          </a:xfrm>
                                          <a:prstGeom prst="rect">
                                            <a:avLst/>
                                          </a:prstGeom>
                                          <a:noFill/>
                                          <a:ln>
                                            <a:noFill/>
                                          </a:ln>
                                        </pic:spPr>
                                      </pic:pic>
                                    </a:graphicData>
                                  </a:graphic>
                                </wp:inline>
                              </w:drawing>
                            </w:r>
                          </w:p>
                        </w:txbxContent>
                      </v:textbox>
                    </v:shape>
                  </w:pict>
                </mc:Fallback>
              </mc:AlternateContent>
            </w:r>
            <w:r w:rsidR="0009634E">
              <w:rPr>
                <w:noProof/>
                <w:lang w:val="nl-NL" w:eastAsia="nl-NL"/>
              </w:rPr>
              <mc:AlternateContent>
                <mc:Choice Requires="wps">
                  <w:drawing>
                    <wp:anchor distT="0" distB="0" distL="114300" distR="114300" simplePos="0" relativeHeight="251674624" behindDoc="0" locked="0" layoutInCell="1" allowOverlap="1" wp14:anchorId="68526BB3" wp14:editId="02319C02">
                      <wp:simplePos x="0" y="0"/>
                      <wp:positionH relativeFrom="column">
                        <wp:posOffset>3549650</wp:posOffset>
                      </wp:positionH>
                      <wp:positionV relativeFrom="paragraph">
                        <wp:posOffset>3377565</wp:posOffset>
                      </wp:positionV>
                      <wp:extent cx="2962910" cy="400685"/>
                      <wp:effectExtent l="0" t="0" r="2540" b="3175"/>
                      <wp:wrapNone/>
                      <wp:docPr id="6"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910" cy="400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526BE0" w14:textId="5FF620C3" w:rsidR="007C541B" w:rsidRPr="001108F1" w:rsidRDefault="00D74E29">
                                  <w:pPr>
                                    <w:rPr>
                                      <w:rFonts w:ascii="Akrobat ExtraBold" w:hAnsi="Akrobat ExtraBold"/>
                                      <w:smallCaps/>
                                      <w:color w:val="FFFFFF" w:themeColor="background1"/>
                                      <w:sz w:val="32"/>
                                      <w:szCs w:val="32"/>
                                      <w:lang w:val="nl-NL"/>
                                    </w:rPr>
                                  </w:pPr>
                                  <w:r>
                                    <w:rPr>
                                      <w:rFonts w:ascii="Akrobat ExtraBold" w:hAnsi="Akrobat ExtraBold"/>
                                      <w:smallCaps/>
                                      <w:color w:val="FFFFFF" w:themeColor="background1"/>
                                      <w:sz w:val="32"/>
                                      <w:szCs w:val="32"/>
                                      <w:lang w:val="nl-NL"/>
                                    </w:rPr>
                                    <w:t>LEERLINGENFICHES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526BB3" id="Text Box 39" o:spid="_x0000_s1027" type="#_x0000_t202" style="position:absolute;left:0;text-align:left;margin-left:279.5pt;margin-top:265.95pt;width:233.3pt;height:31.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" filled="f" stroked="f">
                      <v:textbox>
                        <w:txbxContent>
                          <w:p w14:paraId="68526BE0" w14:textId="5FF620C3" w:rsidR="007C541B" w:rsidRPr="001108F1" w:rsidRDefault="00D74E29">
                            <w:pPr>
                              <w:rPr>
                                <w:rFonts w:ascii="Akrobat ExtraBold" w:hAnsi="Akrobat ExtraBold"/>
                                <w:smallCaps/>
                                <w:color w:val="FFFFFF" w:themeColor="background1"/>
                                <w:sz w:val="32"/>
                                <w:szCs w:val="32"/>
                                <w:lang w:val="nl-NL"/>
                              </w:rPr>
                            </w:pPr>
                            <w:r>
                              <w:rPr>
                                <w:rFonts w:ascii="Akrobat ExtraBold" w:hAnsi="Akrobat ExtraBold"/>
                                <w:smallCaps/>
                                <w:color w:val="FFFFFF" w:themeColor="background1"/>
                                <w:sz w:val="32"/>
                                <w:szCs w:val="32"/>
                                <w:lang w:val="nl-NL"/>
                              </w:rPr>
                              <w:t>LEERLINGENFICHES</w:t>
                            </w:r>
                          </w:p>
                        </w:txbxContent>
                      </v:textbox>
                    </v:shape>
                  </w:pict>
                </mc:Fallback>
              </mc:AlternateContent>
            </w:r>
          </w:p>
        </w:tc>
      </w:tr>
      <w:tr w:rsidR="005C40F9" w14:paraId="68526AF8" w14:textId="77777777" w:rsidTr="004B2316">
        <w:trPr>
          <w:trHeight w:val="281"/>
        </w:trPr>
        <w:tc>
          <w:tcPr>
            <w:tcW w:w="1951" w:type="dxa"/>
            <w:tcBorders>
              <w:top w:val="nil"/>
              <w:left w:val="nil"/>
              <w:bottom w:val="nil"/>
              <w:right w:val="nil"/>
            </w:tcBorders>
          </w:tcPr>
          <w:p w14:paraId="68526AF7" w14:textId="2BC36AF9" w:rsidR="005C40F9" w:rsidRPr="005C40F9" w:rsidRDefault="005C40F9" w:rsidP="005C40F9">
            <w:pPr>
              <w:jc w:val="center"/>
              <w:rPr>
                <w:sz w:val="44"/>
                <w:szCs w:val="44"/>
              </w:rPr>
            </w:pPr>
          </w:p>
        </w:tc>
      </w:tr>
    </w:tbl>
    <w:p w14:paraId="68526AF9" w14:textId="02EB9346" w:rsidR="00D34D9A" w:rsidRDefault="008C1C2E">
      <w:pPr>
        <w:spacing w:after="200" w:line="276" w:lineRule="auto"/>
        <w:jc w:val="left"/>
      </w:pPr>
      <w:bookmarkStart w:id="0" w:name="_Toc229456823"/>
      <w:r>
        <w:rPr>
          <w:noProof/>
        </w:rPr>
        <w:drawing>
          <wp:anchor distT="0" distB="0" distL="114300" distR="114300" simplePos="0" relativeHeight="251957248" behindDoc="1" locked="0" layoutInCell="1" allowOverlap="1" wp14:anchorId="16F4B61F" wp14:editId="2E52F8B5">
            <wp:simplePos x="0" y="0"/>
            <wp:positionH relativeFrom="column">
              <wp:posOffset>-200226</wp:posOffset>
            </wp:positionH>
            <wp:positionV relativeFrom="paragraph">
              <wp:posOffset>1550702</wp:posOffset>
            </wp:positionV>
            <wp:extent cx="3593939" cy="2041452"/>
            <wp:effectExtent l="0" t="0" r="6985" b="0"/>
            <wp:wrapNone/>
            <wp:docPr id="11463095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30959"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93939" cy="2041452"/>
                    </a:xfrm>
                    <a:prstGeom prst="rect">
                      <a:avLst/>
                    </a:prstGeom>
                  </pic:spPr>
                </pic:pic>
              </a:graphicData>
            </a:graphic>
            <wp14:sizeRelH relativeFrom="margin">
              <wp14:pctWidth>0</wp14:pctWidth>
            </wp14:sizeRelH>
            <wp14:sizeRelV relativeFrom="margin">
              <wp14:pctHeight>0</wp14:pctHeight>
            </wp14:sizeRelV>
          </wp:anchor>
        </w:drawing>
      </w:r>
      <w:r w:rsidR="004F021C">
        <w:rPr>
          <w:noProof/>
          <w:lang w:val="nl-NL" w:eastAsia="nl-NL"/>
        </w:rPr>
        <mc:AlternateContent>
          <mc:Choice Requires="wps">
            <w:drawing>
              <wp:anchor distT="0" distB="0" distL="114300" distR="114300" simplePos="0" relativeHeight="251865088" behindDoc="0" locked="0" layoutInCell="1" allowOverlap="1" wp14:anchorId="68526BBD" wp14:editId="50FD62A4">
                <wp:simplePos x="0" y="0"/>
                <wp:positionH relativeFrom="column">
                  <wp:posOffset>3531870</wp:posOffset>
                </wp:positionH>
                <wp:positionV relativeFrom="paragraph">
                  <wp:posOffset>8632190</wp:posOffset>
                </wp:positionV>
                <wp:extent cx="2707640" cy="482600"/>
                <wp:effectExtent l="57150" t="57150" r="130810" b="127000"/>
                <wp:wrapNone/>
                <wp:docPr id="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7640" cy="482600"/>
                        </a:xfrm>
                        <a:prstGeom prst="rect">
                          <a:avLst/>
                        </a:prstGeom>
                        <a:solidFill>
                          <a:schemeClr val="bg1">
                            <a:lumMod val="85000"/>
                          </a:schemeClr>
                        </a:solidFill>
                        <a:ln w="63500" cmpd="thickThin">
                          <a:solidFill>
                            <a:schemeClr val="bg1">
                              <a:lumMod val="85000"/>
                            </a:schemeClr>
                          </a:solidFill>
                          <a:miter lim="800000"/>
                          <a:headEnd/>
                          <a:tailEnd/>
                        </a:ln>
                        <a:effectLst>
                          <a:outerShdw blurRad="50800" dist="38100" dir="2700000" algn="tl" rotWithShape="0">
                            <a:prstClr val="black">
                              <a:alpha val="40000"/>
                            </a:prstClr>
                          </a:outerShdw>
                        </a:effectLst>
                      </wps:spPr>
                      <wps:txbx>
                        <w:txbxContent>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4"/>
                              <w:gridCol w:w="2652"/>
                            </w:tblGrid>
                            <w:tr w:rsidR="007C541B" w14:paraId="214DC139" w14:textId="77777777" w:rsidTr="004F021C">
                              <w:trPr>
                                <w:trHeight w:val="340"/>
                              </w:trPr>
                              <w:tc>
                                <w:tcPr>
                                  <w:tcW w:w="1224" w:type="dxa"/>
                                </w:tcPr>
                                <w:p w14:paraId="73341378" w14:textId="324D804F" w:rsidR="007C541B" w:rsidRDefault="007C541B">
                                  <w:pPr>
                                    <w:rPr>
                                      <w:smallCaps/>
                                      <w:sz w:val="24"/>
                                      <w:szCs w:val="24"/>
                                      <w:lang w:val="nl-NL"/>
                                    </w:rPr>
                                  </w:pPr>
                                  <w:r>
                                    <w:rPr>
                                      <w:smallCaps/>
                                      <w:sz w:val="24"/>
                                      <w:szCs w:val="24"/>
                                      <w:lang w:val="nl-NL"/>
                                    </w:rPr>
                                    <w:t>Naam:</w:t>
                                  </w:r>
                                </w:p>
                              </w:tc>
                              <w:tc>
                                <w:tcPr>
                                  <w:tcW w:w="2652" w:type="dxa"/>
                                  <w:tcBorders>
                                    <w:bottom w:val="dotted" w:sz="4" w:space="0" w:color="808080" w:themeColor="background1" w:themeShade="80"/>
                                  </w:tcBorders>
                                </w:tcPr>
                                <w:p w14:paraId="2FDBE0D9" w14:textId="77777777" w:rsidR="007C541B" w:rsidRDefault="007C541B">
                                  <w:pPr>
                                    <w:rPr>
                                      <w:smallCaps/>
                                      <w:sz w:val="24"/>
                                      <w:szCs w:val="24"/>
                                      <w:lang w:val="nl-NL"/>
                                    </w:rPr>
                                  </w:pPr>
                                </w:p>
                              </w:tc>
                            </w:tr>
                          </w:tbl>
                          <w:p w14:paraId="68526BE9" w14:textId="56E2C3E4" w:rsidR="007C541B" w:rsidRPr="00375B66" w:rsidRDefault="007C541B" w:rsidP="00375B66">
                            <w:pPr>
                              <w:rPr>
                                <w:smallCaps/>
                                <w:sz w:val="12"/>
                                <w:szCs w:val="24"/>
                                <w:lang w:val="nl-N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526BBD" id="Text Box 27" o:spid="_x0000_s1028" type="#_x0000_t202" style="position:absolute;margin-left:278.1pt;margin-top:679.7pt;width:213.2pt;height:38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" fillcolor="#d8d8d8 [2732]" strokecolor="#d8d8d8 [2732]" strokeweight="5pt">
                <v:stroke linestyle="thickThin"/>
                <v:shadow on="t" color="black" opacity="26214f" origin="-.5,-.5" offset=".74836mm,.74836mm"/>
                <v:textbox>
                  <w:txbxContent>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4"/>
                        <w:gridCol w:w="2652"/>
                      </w:tblGrid>
                      <w:tr w:rsidR="007C541B" w14:paraId="214DC139" w14:textId="77777777" w:rsidTr="004F021C">
                        <w:trPr>
                          <w:trHeight w:val="340"/>
                        </w:trPr>
                        <w:tc>
                          <w:tcPr>
                            <w:tcW w:w="1224" w:type="dxa"/>
                          </w:tcPr>
                          <w:p w14:paraId="73341378" w14:textId="324D804F" w:rsidR="007C541B" w:rsidRDefault="007C541B">
                            <w:pPr>
                              <w:rPr>
                                <w:smallCaps/>
                                <w:sz w:val="24"/>
                                <w:szCs w:val="24"/>
                                <w:lang w:val="nl-NL"/>
                              </w:rPr>
                            </w:pPr>
                            <w:r>
                              <w:rPr>
                                <w:smallCaps/>
                                <w:sz w:val="24"/>
                                <w:szCs w:val="24"/>
                                <w:lang w:val="nl-NL"/>
                              </w:rPr>
                              <w:t>Naam:</w:t>
                            </w:r>
                          </w:p>
                        </w:tc>
                        <w:tc>
                          <w:tcPr>
                            <w:tcW w:w="2652" w:type="dxa"/>
                            <w:tcBorders>
                              <w:bottom w:val="dotted" w:sz="4" w:space="0" w:color="808080" w:themeColor="background1" w:themeShade="80"/>
                            </w:tcBorders>
                          </w:tcPr>
                          <w:p w14:paraId="2FDBE0D9" w14:textId="77777777" w:rsidR="007C541B" w:rsidRDefault="007C541B">
                            <w:pPr>
                              <w:rPr>
                                <w:smallCaps/>
                                <w:sz w:val="24"/>
                                <w:szCs w:val="24"/>
                                <w:lang w:val="nl-NL"/>
                              </w:rPr>
                            </w:pPr>
                          </w:p>
                        </w:tc>
                      </w:tr>
                    </w:tbl>
                    <w:p w14:paraId="68526BE9" w14:textId="56E2C3E4" w:rsidR="007C541B" w:rsidRPr="00375B66" w:rsidRDefault="007C541B" w:rsidP="00375B66">
                      <w:pPr>
                        <w:rPr>
                          <w:smallCaps/>
                          <w:sz w:val="12"/>
                          <w:szCs w:val="24"/>
                          <w:lang w:val="nl-NL"/>
                        </w:rPr>
                      </w:pPr>
                    </w:p>
                  </w:txbxContent>
                </v:textbox>
              </v:shape>
            </w:pict>
          </mc:Fallback>
        </mc:AlternateContent>
      </w:r>
      <w:r w:rsidR="004F021C">
        <w:rPr>
          <w:noProof/>
        </w:rPr>
        <w:drawing>
          <wp:anchor distT="0" distB="0" distL="114300" distR="114300" simplePos="0" relativeHeight="251956224" behindDoc="1" locked="0" layoutInCell="1" allowOverlap="1" wp14:anchorId="19C97BB3" wp14:editId="6EAD1377">
            <wp:simplePos x="0" y="0"/>
            <wp:positionH relativeFrom="column">
              <wp:posOffset>1195070</wp:posOffset>
            </wp:positionH>
            <wp:positionV relativeFrom="paragraph">
              <wp:posOffset>3799840</wp:posOffset>
            </wp:positionV>
            <wp:extent cx="4921250" cy="3280833"/>
            <wp:effectExtent l="0" t="0" r="0" b="0"/>
            <wp:wrapNone/>
            <wp:docPr id="80352101"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4921250" cy="328083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7B88">
        <w:rPr>
          <w:noProof/>
          <w:lang w:val="nl-NL" w:eastAsia="nl-NL"/>
        </w:rPr>
        <mc:AlternateContent>
          <mc:Choice Requires="wps">
            <w:drawing>
              <wp:anchor distT="0" distB="0" distL="114300" distR="114300" simplePos="0" relativeHeight="251904000" behindDoc="0" locked="0" layoutInCell="1" allowOverlap="1" wp14:anchorId="68526BB7" wp14:editId="34C09B65">
                <wp:simplePos x="0" y="0"/>
                <wp:positionH relativeFrom="column">
                  <wp:posOffset>-349498</wp:posOffset>
                </wp:positionH>
                <wp:positionV relativeFrom="paragraph">
                  <wp:posOffset>3246341</wp:posOffset>
                </wp:positionV>
                <wp:extent cx="5754370" cy="1264920"/>
                <wp:effectExtent l="0" t="0" r="17780" b="30480"/>
                <wp:wrapNone/>
                <wp:docPr id="1"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4370" cy="1264920"/>
                        </a:xfrm>
                        <a:custGeom>
                          <a:avLst/>
                          <a:gdLst>
                            <a:gd name="connsiteX0" fmla="*/ 0 w 5895340"/>
                            <a:gd name="connsiteY0" fmla="*/ 1214755 h 1214755"/>
                            <a:gd name="connsiteX1" fmla="*/ 303689 w 5895340"/>
                            <a:gd name="connsiteY1" fmla="*/ 0 h 1214755"/>
                            <a:gd name="connsiteX2" fmla="*/ 5895340 w 5895340"/>
                            <a:gd name="connsiteY2" fmla="*/ 0 h 1214755"/>
                            <a:gd name="connsiteX3" fmla="*/ 5591651 w 5895340"/>
                            <a:gd name="connsiteY3" fmla="*/ 1214755 h 1214755"/>
                            <a:gd name="connsiteX4" fmla="*/ 0 w 5895340"/>
                            <a:gd name="connsiteY4" fmla="*/ 1214755 h 1214755"/>
                            <a:gd name="connsiteX0" fmla="*/ 0 w 5895340"/>
                            <a:gd name="connsiteY0" fmla="*/ 1214755 h 1264920"/>
                            <a:gd name="connsiteX1" fmla="*/ 303689 w 5895340"/>
                            <a:gd name="connsiteY1" fmla="*/ 0 h 1264920"/>
                            <a:gd name="connsiteX2" fmla="*/ 5895340 w 5895340"/>
                            <a:gd name="connsiteY2" fmla="*/ 0 h 1264920"/>
                            <a:gd name="connsiteX3" fmla="*/ 5727383 w 5895340"/>
                            <a:gd name="connsiteY3" fmla="*/ 1264920 h 1264920"/>
                            <a:gd name="connsiteX4" fmla="*/ 0 w 5895340"/>
                            <a:gd name="connsiteY4" fmla="*/ 1214755 h 1264920"/>
                            <a:gd name="connsiteX0" fmla="*/ 0 w 5754370"/>
                            <a:gd name="connsiteY0" fmla="*/ 1260157 h 1264920"/>
                            <a:gd name="connsiteX1" fmla="*/ 162719 w 5754370"/>
                            <a:gd name="connsiteY1" fmla="*/ 0 h 1264920"/>
                            <a:gd name="connsiteX2" fmla="*/ 5754370 w 5754370"/>
                            <a:gd name="connsiteY2" fmla="*/ 0 h 1264920"/>
                            <a:gd name="connsiteX3" fmla="*/ 5586413 w 5754370"/>
                            <a:gd name="connsiteY3" fmla="*/ 1264920 h 1264920"/>
                            <a:gd name="connsiteX4" fmla="*/ 0 w 5754370"/>
                            <a:gd name="connsiteY4" fmla="*/ 1260157 h 126492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754370" h="1264920">
                              <a:moveTo>
                                <a:pt x="0" y="1260157"/>
                              </a:moveTo>
                              <a:lnTo>
                                <a:pt x="162719" y="0"/>
                              </a:lnTo>
                              <a:lnTo>
                                <a:pt x="5754370" y="0"/>
                              </a:lnTo>
                              <a:lnTo>
                                <a:pt x="5586413" y="1264920"/>
                              </a:lnTo>
                              <a:lnTo>
                                <a:pt x="0" y="1260157"/>
                              </a:lnTo>
                              <a:close/>
                            </a:path>
                          </a:pathLst>
                        </a:custGeom>
                        <a:solidFill>
                          <a:schemeClr val="bg1">
                            <a:lumMod val="75000"/>
                          </a:schemeClr>
                        </a:solidFill>
                        <a:ln w="38100">
                          <a:noFill/>
                          <a:miter lim="800000"/>
                          <a:headEnd/>
                          <a:tailEnd/>
                        </a:ln>
                        <a:effectLst>
                          <a:outerShdw dist="28398" dir="3806097" algn="ctr" rotWithShape="0">
                            <a:schemeClr val="accent3">
                              <a:lumMod val="50000"/>
                              <a:lumOff val="0"/>
                              <a:alpha val="50000"/>
                            </a:schemeClr>
                          </a:outerShdw>
                        </a:effectLst>
                      </wps:spPr>
                      <wps:txbx>
                        <w:txbxContent>
                          <w:p w14:paraId="41D90B62" w14:textId="7AB2E460" w:rsidR="007C541B" w:rsidRPr="00D74E29" w:rsidRDefault="00D74E29" w:rsidP="004267BF">
                            <w:pPr>
                              <w:jc w:val="left"/>
                              <w:rPr>
                                <w:rFonts w:ascii="Akrobat Black" w:hAnsi="Akrobat Black"/>
                                <w:b/>
                                <w:smallCaps/>
                                <w:sz w:val="96"/>
                                <w:szCs w:val="144"/>
                                <w:lang w:val="en-US"/>
                              </w:rPr>
                            </w:pPr>
                            <w:r w:rsidRPr="00D74E29">
                              <w:rPr>
                                <w:rFonts w:ascii="Akrobat Black" w:hAnsi="Akrobat Black"/>
                                <w:b/>
                                <w:smallCaps/>
                                <w:sz w:val="96"/>
                                <w:szCs w:val="144"/>
                                <w:lang w:val="en-US"/>
                              </w:rPr>
                              <w:t>WeDo 2.0</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8526BB7" id="Rectangle 37" o:spid="_x0000_s1029" style="position:absolute;margin-left:-27.5pt;margin-top:255.6pt;width:453.1pt;height:99.6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754370,12649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" adj="-11796480,,5400" path="m,1260157l162719,,5754370,,5586413,1264920,,1260157xe" fillcolor="#bfbfbf [2412]" stroked="f" strokeweight="3pt">
                <v:stroke joinstyle="miter"/>
                <v:shadow on="t" color="#594b33 [1606]" opacity=".5" offset="1pt"/>
                <v:formulas/>
                <v:path arrowok="t" o:connecttype="custom" o:connectlocs="0,1260157;162719,0;5754370,0;5586413,1264920;0,1260157" o:connectangles="0,0,0,0,0" textboxrect="0,0,5754370,1264920"/>
                <v:textbox>
                  <w:txbxContent>
                    <w:p w14:paraId="41D90B62" w14:textId="7AB2E460" w:rsidR="007C541B" w:rsidRPr="00D74E29" w:rsidRDefault="00D74E29" w:rsidP="004267BF">
                      <w:pPr>
                        <w:jc w:val="left"/>
                        <w:rPr>
                          <w:rFonts w:ascii="Akrobat Black" w:hAnsi="Akrobat Black"/>
                          <w:b/>
                          <w:smallCaps/>
                          <w:sz w:val="96"/>
                          <w:szCs w:val="144"/>
                          <w:lang w:val="en-US"/>
                        </w:rPr>
                      </w:pPr>
                      <w:r w:rsidRPr="00D74E29">
                        <w:rPr>
                          <w:rFonts w:ascii="Akrobat Black" w:hAnsi="Akrobat Black"/>
                          <w:b/>
                          <w:smallCaps/>
                          <w:sz w:val="96"/>
                          <w:szCs w:val="144"/>
                          <w:lang w:val="en-US"/>
                        </w:rPr>
                        <w:t>WeDo 2.0</w:t>
                      </w:r>
                    </w:p>
                  </w:txbxContent>
                </v:textbox>
              </v:shape>
            </w:pict>
          </mc:Fallback>
        </mc:AlternateContent>
      </w:r>
      <w:r w:rsidR="00585E27">
        <w:rPr>
          <w:noProof/>
          <w:lang w:val="nl-NL" w:eastAsia="nl-NL"/>
        </w:rPr>
        <mc:AlternateContent>
          <mc:Choice Requires="wps">
            <w:drawing>
              <wp:anchor distT="0" distB="0" distL="114300" distR="114300" simplePos="0" relativeHeight="251672576" behindDoc="0" locked="0" layoutInCell="1" allowOverlap="1" wp14:anchorId="68526BB5" wp14:editId="18FF50E0">
                <wp:simplePos x="0" y="0"/>
                <wp:positionH relativeFrom="column">
                  <wp:posOffset>4039870</wp:posOffset>
                </wp:positionH>
                <wp:positionV relativeFrom="paragraph">
                  <wp:posOffset>-596752</wp:posOffset>
                </wp:positionV>
                <wp:extent cx="3125470" cy="545465"/>
                <wp:effectExtent l="0" t="0" r="1905" b="635"/>
                <wp:wrapNone/>
                <wp:docPr id="5"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5470" cy="545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526BE1" w14:textId="6E6190B0" w:rsidR="007C541B" w:rsidRPr="001108F1" w:rsidRDefault="004F021C">
                            <w:pPr>
                              <w:rPr>
                                <w:rFonts w:ascii="Akrobat ExtraBold" w:hAnsi="Akrobat ExtraBold"/>
                                <w:b/>
                                <w:smallCaps/>
                                <w:color w:val="FFFFFF" w:themeColor="background1"/>
                                <w:sz w:val="32"/>
                                <w:szCs w:val="24"/>
                                <w:lang w:val="nl-NL"/>
                              </w:rPr>
                            </w:pPr>
                            <w:r>
                              <w:rPr>
                                <w:rFonts w:ascii="Akrobat ExtraBold" w:hAnsi="Akrobat ExtraBold"/>
                                <w:b/>
                                <w:smallCaps/>
                                <w:color w:val="FFFFFF" w:themeColor="background1"/>
                                <w:sz w:val="32"/>
                                <w:szCs w:val="24"/>
                                <w:lang w:val="nl-NL"/>
                              </w:rPr>
                              <w:t>Basisonderwijs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526BB5" id="Text Box 28" o:spid="_x0000_s1030" type="#_x0000_t202" style="position:absolute;margin-left:318.1pt;margin-top:-47pt;width:246.1pt;height:42.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" filled="f" stroked="f">
                <v:textbox>
                  <w:txbxContent>
                    <w:p w14:paraId="68526BE1" w14:textId="6E6190B0" w:rsidR="007C541B" w:rsidRPr="001108F1" w:rsidRDefault="004F021C">
                      <w:pPr>
                        <w:rPr>
                          <w:rFonts w:ascii="Akrobat ExtraBold" w:hAnsi="Akrobat ExtraBold"/>
                          <w:b/>
                          <w:smallCaps/>
                          <w:color w:val="FFFFFF" w:themeColor="background1"/>
                          <w:sz w:val="32"/>
                          <w:szCs w:val="24"/>
                          <w:lang w:val="nl-NL"/>
                        </w:rPr>
                      </w:pPr>
                      <w:r>
                        <w:rPr>
                          <w:rFonts w:ascii="Akrobat ExtraBold" w:hAnsi="Akrobat ExtraBold"/>
                          <w:b/>
                          <w:smallCaps/>
                          <w:color w:val="FFFFFF" w:themeColor="background1"/>
                          <w:sz w:val="32"/>
                          <w:szCs w:val="24"/>
                          <w:lang w:val="nl-NL"/>
                        </w:rPr>
                        <w:t>Basisonderwijs</w:t>
                      </w:r>
                    </w:p>
                  </w:txbxContent>
                </v:textbox>
              </v:shape>
            </w:pict>
          </mc:Fallback>
        </mc:AlternateContent>
      </w:r>
      <w:r w:rsidR="001108F1">
        <w:rPr>
          <w:noProof/>
          <w:lang w:val="nl-NL" w:eastAsia="nl-NL"/>
        </w:rPr>
        <mc:AlternateContent>
          <mc:Choice Requires="wps">
            <w:drawing>
              <wp:anchor distT="0" distB="0" distL="114300" distR="114300" simplePos="0" relativeHeight="251666432" behindDoc="1" locked="0" layoutInCell="1" allowOverlap="1" wp14:anchorId="68526BB1" wp14:editId="718B3030">
                <wp:simplePos x="0" y="0"/>
                <wp:positionH relativeFrom="column">
                  <wp:posOffset>3481705</wp:posOffset>
                </wp:positionH>
                <wp:positionV relativeFrom="paragraph">
                  <wp:posOffset>-1710055</wp:posOffset>
                </wp:positionV>
                <wp:extent cx="4010025" cy="12049125"/>
                <wp:effectExtent l="704850" t="209550" r="714375" b="200025"/>
                <wp:wrapNone/>
                <wp:docPr id="7"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08906">
                          <a:off x="0" y="0"/>
                          <a:ext cx="4010025" cy="12049125"/>
                        </a:xfrm>
                        <a:prstGeom prst="rect">
                          <a:avLst/>
                        </a:prstGeom>
                        <a:solidFill>
                          <a:srgbClr val="4CBAD4"/>
                        </a:solidFill>
                        <a:ln w="9525">
                          <a:noFill/>
                          <a:miter lim="800000"/>
                          <a:headEnd/>
                          <a:tailEnd/>
                        </a:ln>
                      </wps:spPr>
                      <wps:txbx>
                        <w:txbxContent>
                          <w:p w14:paraId="68526BDF" w14:textId="1132D0C9" w:rsidR="007C541B" w:rsidRDefault="007C541B">
                            <w:pPr>
                              <w:rPr>
                                <w:smallCaps/>
                                <w:color w:val="FFFFFF" w:themeColor="background1"/>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8526BB1" id="Rectangle 23" o:spid="_x0000_s1031" style="position:absolute;margin-left:274.15pt;margin-top:-134.65pt;width:315.75pt;height:948.75pt;rotation:446634fd;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" fillcolor="#4cbad4" stroked="f">
                <v:textbox>
                  <w:txbxContent>
                    <w:p w14:paraId="68526BDF" w14:textId="1132D0C9" w:rsidR="007C541B" w:rsidRDefault="007C541B">
                      <w:pPr>
                        <w:rPr>
                          <w:smallCaps/>
                          <w:color w:val="FFFFFF" w:themeColor="background1"/>
                        </w:rPr>
                      </w:pPr>
                    </w:p>
                  </w:txbxContent>
                </v:textbox>
              </v:rect>
            </w:pict>
          </mc:Fallback>
        </mc:AlternateContent>
      </w:r>
      <w:r w:rsidR="00D34D9A">
        <w:br w:type="page"/>
      </w:r>
      <w:bookmarkEnd w:id="0"/>
    </w:p>
    <w:p w14:paraId="045176BA" w14:textId="76395736" w:rsidR="00342694" w:rsidRDefault="00342694">
      <w:pPr>
        <w:spacing w:after="200" w:line="276" w:lineRule="auto"/>
        <w:jc w:val="left"/>
      </w:pPr>
      <w:r>
        <w:rPr>
          <w:b/>
          <w:bCs/>
        </w:rPr>
        <w:lastRenderedPageBreak/>
        <w:br w:type="page"/>
      </w:r>
    </w:p>
    <w:sdt>
      <w:sdtPr>
        <w:rPr>
          <w:rFonts w:ascii="Sassoon Primary Std" w:eastAsiaTheme="minorHAnsi" w:hAnsi="Sassoon Primary Std" w:cstheme="minorBidi"/>
          <w:b w:val="0"/>
          <w:bCs w:val="0"/>
          <w:color w:val="auto"/>
          <w:sz w:val="22"/>
          <w:szCs w:val="22"/>
          <w:lang w:val="nl-BE"/>
        </w:rPr>
        <w:id w:val="-313413692"/>
        <w:docPartObj>
          <w:docPartGallery w:val="Table of Contents"/>
          <w:docPartUnique/>
        </w:docPartObj>
      </w:sdtPr>
      <w:sdtEndPr>
        <w:rPr>
          <w:rFonts w:ascii="Bierstadt" w:hAnsi="Bierstadt"/>
        </w:rPr>
      </w:sdtEndPr>
      <w:sdtContent>
        <w:p w14:paraId="38AE31A9" w14:textId="3EA969ED" w:rsidR="00AF6A60" w:rsidRDefault="00AF6A60">
          <w:pPr>
            <w:pStyle w:val="Kopvaninhoudsopgave"/>
          </w:pPr>
          <w:r>
            <w:t>Inhoud</w:t>
          </w:r>
        </w:p>
        <w:p w14:paraId="72A2E3CF" w14:textId="72DC07BE" w:rsidR="004D40FF" w:rsidRDefault="00AF6A60">
          <w:pPr>
            <w:pStyle w:val="Inhopg1"/>
            <w:rPr>
              <w:rFonts w:asciiTheme="minorHAnsi" w:eastAsiaTheme="minorEastAsia" w:hAnsiTheme="minorHAnsi"/>
              <w:noProof/>
              <w:kern w:val="2"/>
              <w:lang w:eastAsia="nl-BE"/>
              <w14:ligatures w14:val="standardContextual"/>
            </w:rPr>
          </w:pPr>
          <w:r>
            <w:fldChar w:fldCharType="begin"/>
          </w:r>
          <w:r>
            <w:instrText xml:space="preserve"> TOC \o "1-3" \h \z \u </w:instrText>
          </w:r>
          <w:r>
            <w:fldChar w:fldCharType="separate"/>
          </w:r>
          <w:hyperlink w:anchor="_Toc136887426" w:history="1">
            <w:r w:rsidR="004D40FF" w:rsidRPr="00F739A8">
              <w:rPr>
                <w:rStyle w:val="Hyperlink"/>
                <w:noProof/>
              </w:rPr>
              <w:t>1.</w:t>
            </w:r>
            <w:r w:rsidR="004D40FF">
              <w:rPr>
                <w:rFonts w:asciiTheme="minorHAnsi" w:eastAsiaTheme="minorEastAsia" w:hAnsiTheme="minorHAnsi"/>
                <w:noProof/>
                <w:kern w:val="2"/>
                <w:lang w:eastAsia="nl-BE"/>
                <w14:ligatures w14:val="standardContextual"/>
              </w:rPr>
              <w:tab/>
            </w:r>
            <w:r w:rsidR="004D40FF" w:rsidRPr="00F739A8">
              <w:rPr>
                <w:rStyle w:val="Hyperlink"/>
                <w:noProof/>
              </w:rPr>
              <w:t>Lichtgevende slak</w:t>
            </w:r>
            <w:r w:rsidR="004D40FF">
              <w:rPr>
                <w:noProof/>
                <w:webHidden/>
              </w:rPr>
              <w:tab/>
            </w:r>
            <w:r w:rsidR="004D40FF">
              <w:rPr>
                <w:noProof/>
                <w:webHidden/>
              </w:rPr>
              <w:fldChar w:fldCharType="begin"/>
            </w:r>
            <w:r w:rsidR="004D40FF">
              <w:rPr>
                <w:noProof/>
                <w:webHidden/>
              </w:rPr>
              <w:instrText xml:space="preserve"> PAGEREF _Toc136887426 \h </w:instrText>
            </w:r>
            <w:r w:rsidR="004D40FF">
              <w:rPr>
                <w:noProof/>
                <w:webHidden/>
              </w:rPr>
            </w:r>
            <w:r w:rsidR="004D40FF">
              <w:rPr>
                <w:noProof/>
                <w:webHidden/>
              </w:rPr>
              <w:fldChar w:fldCharType="separate"/>
            </w:r>
            <w:r w:rsidR="00ED5339">
              <w:rPr>
                <w:noProof/>
                <w:webHidden/>
              </w:rPr>
              <w:t>4</w:t>
            </w:r>
            <w:r w:rsidR="004D40FF">
              <w:rPr>
                <w:noProof/>
                <w:webHidden/>
              </w:rPr>
              <w:fldChar w:fldCharType="end"/>
            </w:r>
          </w:hyperlink>
        </w:p>
        <w:p w14:paraId="6E0A5DFA" w14:textId="4C06D420" w:rsidR="004D40FF" w:rsidRDefault="00000000">
          <w:pPr>
            <w:pStyle w:val="Inhopg1"/>
            <w:rPr>
              <w:rFonts w:asciiTheme="minorHAnsi" w:eastAsiaTheme="minorEastAsia" w:hAnsiTheme="minorHAnsi"/>
              <w:noProof/>
              <w:kern w:val="2"/>
              <w:lang w:eastAsia="nl-BE"/>
              <w14:ligatures w14:val="standardContextual"/>
            </w:rPr>
          </w:pPr>
          <w:hyperlink w:anchor="_Toc136887427" w:history="1">
            <w:r w:rsidR="004D40FF" w:rsidRPr="00F739A8">
              <w:rPr>
                <w:rStyle w:val="Hyperlink"/>
                <w:noProof/>
              </w:rPr>
              <w:t>2.</w:t>
            </w:r>
            <w:r w:rsidR="004D40FF">
              <w:rPr>
                <w:rFonts w:asciiTheme="minorHAnsi" w:eastAsiaTheme="minorEastAsia" w:hAnsiTheme="minorHAnsi"/>
                <w:noProof/>
                <w:kern w:val="2"/>
                <w:lang w:eastAsia="nl-BE"/>
                <w14:ligatures w14:val="standardContextual"/>
              </w:rPr>
              <w:tab/>
            </w:r>
            <w:r w:rsidR="004D40FF" w:rsidRPr="00F739A8">
              <w:rPr>
                <w:rStyle w:val="Hyperlink"/>
                <w:noProof/>
              </w:rPr>
              <w:t>Ventilator</w:t>
            </w:r>
            <w:r w:rsidR="004D40FF">
              <w:rPr>
                <w:noProof/>
                <w:webHidden/>
              </w:rPr>
              <w:tab/>
            </w:r>
            <w:r w:rsidR="004D40FF">
              <w:rPr>
                <w:noProof/>
                <w:webHidden/>
              </w:rPr>
              <w:fldChar w:fldCharType="begin"/>
            </w:r>
            <w:r w:rsidR="004D40FF">
              <w:rPr>
                <w:noProof/>
                <w:webHidden/>
              </w:rPr>
              <w:instrText xml:space="preserve"> PAGEREF _Toc136887427 \h </w:instrText>
            </w:r>
            <w:r w:rsidR="004D40FF">
              <w:rPr>
                <w:noProof/>
                <w:webHidden/>
              </w:rPr>
            </w:r>
            <w:r w:rsidR="004D40FF">
              <w:rPr>
                <w:noProof/>
                <w:webHidden/>
              </w:rPr>
              <w:fldChar w:fldCharType="separate"/>
            </w:r>
            <w:r w:rsidR="00ED5339">
              <w:rPr>
                <w:noProof/>
                <w:webHidden/>
              </w:rPr>
              <w:t>6</w:t>
            </w:r>
            <w:r w:rsidR="004D40FF">
              <w:rPr>
                <w:noProof/>
                <w:webHidden/>
              </w:rPr>
              <w:fldChar w:fldCharType="end"/>
            </w:r>
          </w:hyperlink>
        </w:p>
        <w:p w14:paraId="1EC441AC" w14:textId="77BDA233" w:rsidR="004D40FF" w:rsidRDefault="00000000">
          <w:pPr>
            <w:pStyle w:val="Inhopg1"/>
            <w:rPr>
              <w:rFonts w:asciiTheme="minorHAnsi" w:eastAsiaTheme="minorEastAsia" w:hAnsiTheme="minorHAnsi"/>
              <w:noProof/>
              <w:kern w:val="2"/>
              <w:lang w:eastAsia="nl-BE"/>
              <w14:ligatures w14:val="standardContextual"/>
            </w:rPr>
          </w:pPr>
          <w:hyperlink w:anchor="_Toc136887428" w:history="1">
            <w:r w:rsidR="004D40FF" w:rsidRPr="00F739A8">
              <w:rPr>
                <w:rStyle w:val="Hyperlink"/>
                <w:noProof/>
              </w:rPr>
              <w:t>3.</w:t>
            </w:r>
            <w:r w:rsidR="004D40FF">
              <w:rPr>
                <w:rFonts w:asciiTheme="minorHAnsi" w:eastAsiaTheme="minorEastAsia" w:hAnsiTheme="minorHAnsi"/>
                <w:noProof/>
                <w:kern w:val="2"/>
                <w:lang w:eastAsia="nl-BE"/>
                <w14:ligatures w14:val="standardContextual"/>
              </w:rPr>
              <w:tab/>
            </w:r>
            <w:r w:rsidR="004D40FF" w:rsidRPr="00F739A8">
              <w:rPr>
                <w:rStyle w:val="Hyperlink"/>
                <w:noProof/>
              </w:rPr>
              <w:t>Bewegende satelliet</w:t>
            </w:r>
            <w:r w:rsidR="004D40FF">
              <w:rPr>
                <w:noProof/>
                <w:webHidden/>
              </w:rPr>
              <w:tab/>
            </w:r>
            <w:r w:rsidR="004D40FF">
              <w:rPr>
                <w:noProof/>
                <w:webHidden/>
              </w:rPr>
              <w:fldChar w:fldCharType="begin"/>
            </w:r>
            <w:r w:rsidR="004D40FF">
              <w:rPr>
                <w:noProof/>
                <w:webHidden/>
              </w:rPr>
              <w:instrText xml:space="preserve"> PAGEREF _Toc136887428 \h </w:instrText>
            </w:r>
            <w:r w:rsidR="004D40FF">
              <w:rPr>
                <w:noProof/>
                <w:webHidden/>
              </w:rPr>
            </w:r>
            <w:r w:rsidR="004D40FF">
              <w:rPr>
                <w:noProof/>
                <w:webHidden/>
              </w:rPr>
              <w:fldChar w:fldCharType="separate"/>
            </w:r>
            <w:r w:rsidR="00ED5339">
              <w:rPr>
                <w:noProof/>
                <w:webHidden/>
              </w:rPr>
              <w:t>8</w:t>
            </w:r>
            <w:r w:rsidR="004D40FF">
              <w:rPr>
                <w:noProof/>
                <w:webHidden/>
              </w:rPr>
              <w:fldChar w:fldCharType="end"/>
            </w:r>
          </w:hyperlink>
        </w:p>
        <w:p w14:paraId="6A183514" w14:textId="641A0221" w:rsidR="004D40FF" w:rsidRDefault="00000000">
          <w:pPr>
            <w:pStyle w:val="Inhopg1"/>
            <w:rPr>
              <w:rFonts w:asciiTheme="minorHAnsi" w:eastAsiaTheme="minorEastAsia" w:hAnsiTheme="minorHAnsi"/>
              <w:noProof/>
              <w:kern w:val="2"/>
              <w:lang w:eastAsia="nl-BE"/>
              <w14:ligatures w14:val="standardContextual"/>
            </w:rPr>
          </w:pPr>
          <w:hyperlink w:anchor="_Toc136887429" w:history="1">
            <w:r w:rsidR="004D40FF" w:rsidRPr="00F739A8">
              <w:rPr>
                <w:rStyle w:val="Hyperlink"/>
                <w:noProof/>
              </w:rPr>
              <w:t>4.</w:t>
            </w:r>
            <w:r w:rsidR="004D40FF">
              <w:rPr>
                <w:rFonts w:asciiTheme="minorHAnsi" w:eastAsiaTheme="minorEastAsia" w:hAnsiTheme="minorHAnsi"/>
                <w:noProof/>
                <w:kern w:val="2"/>
                <w:lang w:eastAsia="nl-BE"/>
                <w14:ligatures w14:val="standardContextual"/>
              </w:rPr>
              <w:tab/>
            </w:r>
            <w:r w:rsidR="004D40FF" w:rsidRPr="00F739A8">
              <w:rPr>
                <w:rStyle w:val="Hyperlink"/>
                <w:noProof/>
              </w:rPr>
              <w:t>Robotspion</w:t>
            </w:r>
            <w:r w:rsidR="004D40FF">
              <w:rPr>
                <w:noProof/>
                <w:webHidden/>
              </w:rPr>
              <w:tab/>
            </w:r>
            <w:r w:rsidR="004D40FF">
              <w:rPr>
                <w:noProof/>
                <w:webHidden/>
              </w:rPr>
              <w:fldChar w:fldCharType="begin"/>
            </w:r>
            <w:r w:rsidR="004D40FF">
              <w:rPr>
                <w:noProof/>
                <w:webHidden/>
              </w:rPr>
              <w:instrText xml:space="preserve"> PAGEREF _Toc136887429 \h </w:instrText>
            </w:r>
            <w:r w:rsidR="004D40FF">
              <w:rPr>
                <w:noProof/>
                <w:webHidden/>
              </w:rPr>
            </w:r>
            <w:r w:rsidR="004D40FF">
              <w:rPr>
                <w:noProof/>
                <w:webHidden/>
              </w:rPr>
              <w:fldChar w:fldCharType="separate"/>
            </w:r>
            <w:r w:rsidR="00ED5339">
              <w:rPr>
                <w:noProof/>
                <w:webHidden/>
              </w:rPr>
              <w:t>10</w:t>
            </w:r>
            <w:r w:rsidR="004D40FF">
              <w:rPr>
                <w:noProof/>
                <w:webHidden/>
              </w:rPr>
              <w:fldChar w:fldCharType="end"/>
            </w:r>
          </w:hyperlink>
        </w:p>
        <w:p w14:paraId="3DB9390D" w14:textId="62F7D627" w:rsidR="004D40FF" w:rsidRDefault="00000000">
          <w:pPr>
            <w:pStyle w:val="Inhopg1"/>
            <w:rPr>
              <w:rFonts w:asciiTheme="minorHAnsi" w:eastAsiaTheme="minorEastAsia" w:hAnsiTheme="minorHAnsi"/>
              <w:noProof/>
              <w:kern w:val="2"/>
              <w:lang w:eastAsia="nl-BE"/>
              <w14:ligatures w14:val="standardContextual"/>
            </w:rPr>
          </w:pPr>
          <w:hyperlink w:anchor="_Toc136887430" w:history="1">
            <w:r w:rsidR="004D40FF" w:rsidRPr="00F739A8">
              <w:rPr>
                <w:rStyle w:val="Hyperlink"/>
                <w:noProof/>
              </w:rPr>
              <w:t>5.</w:t>
            </w:r>
            <w:r w:rsidR="004D40FF">
              <w:rPr>
                <w:rFonts w:asciiTheme="minorHAnsi" w:eastAsiaTheme="minorEastAsia" w:hAnsiTheme="minorHAnsi"/>
                <w:noProof/>
                <w:kern w:val="2"/>
                <w:lang w:eastAsia="nl-BE"/>
                <w14:ligatures w14:val="standardContextual"/>
              </w:rPr>
              <w:tab/>
            </w:r>
            <w:r w:rsidR="004D40FF" w:rsidRPr="00F739A8">
              <w:rPr>
                <w:rStyle w:val="Hyperlink"/>
                <w:noProof/>
              </w:rPr>
              <w:t>Milo, de wetenschapsrover</w:t>
            </w:r>
            <w:r w:rsidR="004D40FF">
              <w:rPr>
                <w:noProof/>
                <w:webHidden/>
              </w:rPr>
              <w:tab/>
            </w:r>
            <w:r w:rsidR="004D40FF">
              <w:rPr>
                <w:noProof/>
                <w:webHidden/>
              </w:rPr>
              <w:fldChar w:fldCharType="begin"/>
            </w:r>
            <w:r w:rsidR="004D40FF">
              <w:rPr>
                <w:noProof/>
                <w:webHidden/>
              </w:rPr>
              <w:instrText xml:space="preserve"> PAGEREF _Toc136887430 \h </w:instrText>
            </w:r>
            <w:r w:rsidR="004D40FF">
              <w:rPr>
                <w:noProof/>
                <w:webHidden/>
              </w:rPr>
            </w:r>
            <w:r w:rsidR="004D40FF">
              <w:rPr>
                <w:noProof/>
                <w:webHidden/>
              </w:rPr>
              <w:fldChar w:fldCharType="separate"/>
            </w:r>
            <w:r w:rsidR="00ED5339">
              <w:rPr>
                <w:noProof/>
                <w:webHidden/>
              </w:rPr>
              <w:t>12</w:t>
            </w:r>
            <w:r w:rsidR="004D40FF">
              <w:rPr>
                <w:noProof/>
                <w:webHidden/>
              </w:rPr>
              <w:fldChar w:fldCharType="end"/>
            </w:r>
          </w:hyperlink>
        </w:p>
        <w:p w14:paraId="05CE7A13" w14:textId="13B57667" w:rsidR="004D40FF" w:rsidRDefault="00000000">
          <w:pPr>
            <w:pStyle w:val="Inhopg1"/>
            <w:rPr>
              <w:rFonts w:asciiTheme="minorHAnsi" w:eastAsiaTheme="minorEastAsia" w:hAnsiTheme="minorHAnsi"/>
              <w:noProof/>
              <w:kern w:val="2"/>
              <w:lang w:eastAsia="nl-BE"/>
              <w14:ligatures w14:val="standardContextual"/>
            </w:rPr>
          </w:pPr>
          <w:hyperlink w:anchor="_Toc136887431" w:history="1">
            <w:r w:rsidR="004D40FF" w:rsidRPr="00F739A8">
              <w:rPr>
                <w:rStyle w:val="Hyperlink"/>
                <w:noProof/>
              </w:rPr>
              <w:t>6.</w:t>
            </w:r>
            <w:r w:rsidR="004D40FF">
              <w:rPr>
                <w:rFonts w:asciiTheme="minorHAnsi" w:eastAsiaTheme="minorEastAsia" w:hAnsiTheme="minorHAnsi"/>
                <w:noProof/>
                <w:kern w:val="2"/>
                <w:lang w:eastAsia="nl-BE"/>
                <w14:ligatures w14:val="standardContextual"/>
              </w:rPr>
              <w:tab/>
            </w:r>
            <w:r w:rsidR="004D40FF" w:rsidRPr="00F739A8">
              <w:rPr>
                <w:rStyle w:val="Hyperlink"/>
                <w:noProof/>
              </w:rPr>
              <w:t>Bewegingssensor van Milo</w:t>
            </w:r>
            <w:r w:rsidR="004D40FF">
              <w:rPr>
                <w:noProof/>
                <w:webHidden/>
              </w:rPr>
              <w:tab/>
            </w:r>
            <w:r w:rsidR="004D40FF">
              <w:rPr>
                <w:noProof/>
                <w:webHidden/>
              </w:rPr>
              <w:fldChar w:fldCharType="begin"/>
            </w:r>
            <w:r w:rsidR="004D40FF">
              <w:rPr>
                <w:noProof/>
                <w:webHidden/>
              </w:rPr>
              <w:instrText xml:space="preserve"> PAGEREF _Toc136887431 \h </w:instrText>
            </w:r>
            <w:r w:rsidR="004D40FF">
              <w:rPr>
                <w:noProof/>
                <w:webHidden/>
              </w:rPr>
            </w:r>
            <w:r w:rsidR="004D40FF">
              <w:rPr>
                <w:noProof/>
                <w:webHidden/>
              </w:rPr>
              <w:fldChar w:fldCharType="separate"/>
            </w:r>
            <w:r w:rsidR="00ED5339">
              <w:rPr>
                <w:noProof/>
                <w:webHidden/>
              </w:rPr>
              <w:t>14</w:t>
            </w:r>
            <w:r w:rsidR="004D40FF">
              <w:rPr>
                <w:noProof/>
                <w:webHidden/>
              </w:rPr>
              <w:fldChar w:fldCharType="end"/>
            </w:r>
          </w:hyperlink>
        </w:p>
        <w:p w14:paraId="5D2DCFEA" w14:textId="1FC5A370" w:rsidR="004D40FF" w:rsidRDefault="00000000">
          <w:pPr>
            <w:pStyle w:val="Inhopg1"/>
            <w:rPr>
              <w:rFonts w:asciiTheme="minorHAnsi" w:eastAsiaTheme="minorEastAsia" w:hAnsiTheme="minorHAnsi"/>
              <w:noProof/>
              <w:kern w:val="2"/>
              <w:lang w:eastAsia="nl-BE"/>
              <w14:ligatures w14:val="standardContextual"/>
            </w:rPr>
          </w:pPr>
          <w:hyperlink w:anchor="_Toc136887432" w:history="1">
            <w:r w:rsidR="004D40FF" w:rsidRPr="00F739A8">
              <w:rPr>
                <w:rStyle w:val="Hyperlink"/>
                <w:noProof/>
              </w:rPr>
              <w:t>7.</w:t>
            </w:r>
            <w:r w:rsidR="004D40FF">
              <w:rPr>
                <w:rFonts w:asciiTheme="minorHAnsi" w:eastAsiaTheme="minorEastAsia" w:hAnsiTheme="minorHAnsi"/>
                <w:noProof/>
                <w:kern w:val="2"/>
                <w:lang w:eastAsia="nl-BE"/>
                <w14:ligatures w14:val="standardContextual"/>
              </w:rPr>
              <w:tab/>
            </w:r>
            <w:r w:rsidR="004D40FF" w:rsidRPr="00F739A8">
              <w:rPr>
                <w:rStyle w:val="Hyperlink"/>
                <w:noProof/>
              </w:rPr>
              <w:t>Kantelsensor van Milo</w:t>
            </w:r>
            <w:r w:rsidR="004D40FF">
              <w:rPr>
                <w:noProof/>
                <w:webHidden/>
              </w:rPr>
              <w:tab/>
            </w:r>
            <w:r w:rsidR="004D40FF">
              <w:rPr>
                <w:noProof/>
                <w:webHidden/>
              </w:rPr>
              <w:fldChar w:fldCharType="begin"/>
            </w:r>
            <w:r w:rsidR="004D40FF">
              <w:rPr>
                <w:noProof/>
                <w:webHidden/>
              </w:rPr>
              <w:instrText xml:space="preserve"> PAGEREF _Toc136887432 \h </w:instrText>
            </w:r>
            <w:r w:rsidR="004D40FF">
              <w:rPr>
                <w:noProof/>
                <w:webHidden/>
              </w:rPr>
            </w:r>
            <w:r w:rsidR="004D40FF">
              <w:rPr>
                <w:noProof/>
                <w:webHidden/>
              </w:rPr>
              <w:fldChar w:fldCharType="separate"/>
            </w:r>
            <w:r w:rsidR="00ED5339">
              <w:rPr>
                <w:noProof/>
                <w:webHidden/>
              </w:rPr>
              <w:t>16</w:t>
            </w:r>
            <w:r w:rsidR="004D40FF">
              <w:rPr>
                <w:noProof/>
                <w:webHidden/>
              </w:rPr>
              <w:fldChar w:fldCharType="end"/>
            </w:r>
          </w:hyperlink>
        </w:p>
        <w:p w14:paraId="418E39DF" w14:textId="52CB4958" w:rsidR="004D40FF" w:rsidRDefault="00000000">
          <w:pPr>
            <w:pStyle w:val="Inhopg1"/>
            <w:rPr>
              <w:rFonts w:asciiTheme="minorHAnsi" w:eastAsiaTheme="minorEastAsia" w:hAnsiTheme="minorHAnsi"/>
              <w:noProof/>
              <w:kern w:val="2"/>
              <w:lang w:eastAsia="nl-BE"/>
              <w14:ligatures w14:val="standardContextual"/>
            </w:rPr>
          </w:pPr>
          <w:hyperlink w:anchor="_Toc136887433" w:history="1">
            <w:r w:rsidR="004D40FF" w:rsidRPr="00F739A8">
              <w:rPr>
                <w:rStyle w:val="Hyperlink"/>
                <w:noProof/>
              </w:rPr>
              <w:t>8.</w:t>
            </w:r>
            <w:r w:rsidR="004D40FF">
              <w:rPr>
                <w:rFonts w:asciiTheme="minorHAnsi" w:eastAsiaTheme="minorEastAsia" w:hAnsiTheme="minorHAnsi"/>
                <w:noProof/>
                <w:kern w:val="2"/>
                <w:lang w:eastAsia="nl-BE"/>
                <w14:ligatures w14:val="standardContextual"/>
              </w:rPr>
              <w:tab/>
            </w:r>
            <w:r w:rsidR="004D40FF" w:rsidRPr="00F739A8">
              <w:rPr>
                <w:rStyle w:val="Hyperlink"/>
                <w:noProof/>
              </w:rPr>
              <w:t>Samenwerken</w:t>
            </w:r>
            <w:r w:rsidR="004D40FF">
              <w:rPr>
                <w:noProof/>
                <w:webHidden/>
              </w:rPr>
              <w:tab/>
            </w:r>
            <w:r w:rsidR="004D40FF">
              <w:rPr>
                <w:noProof/>
                <w:webHidden/>
              </w:rPr>
              <w:fldChar w:fldCharType="begin"/>
            </w:r>
            <w:r w:rsidR="004D40FF">
              <w:rPr>
                <w:noProof/>
                <w:webHidden/>
              </w:rPr>
              <w:instrText xml:space="preserve"> PAGEREF _Toc136887433 \h </w:instrText>
            </w:r>
            <w:r w:rsidR="004D40FF">
              <w:rPr>
                <w:noProof/>
                <w:webHidden/>
              </w:rPr>
            </w:r>
            <w:r w:rsidR="004D40FF">
              <w:rPr>
                <w:noProof/>
                <w:webHidden/>
              </w:rPr>
              <w:fldChar w:fldCharType="separate"/>
            </w:r>
            <w:r w:rsidR="00ED5339">
              <w:rPr>
                <w:noProof/>
                <w:webHidden/>
              </w:rPr>
              <w:t>18</w:t>
            </w:r>
            <w:r w:rsidR="004D40FF">
              <w:rPr>
                <w:noProof/>
                <w:webHidden/>
              </w:rPr>
              <w:fldChar w:fldCharType="end"/>
            </w:r>
          </w:hyperlink>
        </w:p>
        <w:p w14:paraId="084EEF24" w14:textId="605B5725" w:rsidR="004D40FF" w:rsidRDefault="00000000">
          <w:pPr>
            <w:pStyle w:val="Inhopg1"/>
            <w:rPr>
              <w:rFonts w:asciiTheme="minorHAnsi" w:eastAsiaTheme="minorEastAsia" w:hAnsiTheme="minorHAnsi"/>
              <w:noProof/>
              <w:kern w:val="2"/>
              <w:lang w:eastAsia="nl-BE"/>
              <w14:ligatures w14:val="standardContextual"/>
            </w:rPr>
          </w:pPr>
          <w:hyperlink w:anchor="_Toc136887434" w:history="1">
            <w:r w:rsidR="004D40FF" w:rsidRPr="00F739A8">
              <w:rPr>
                <w:rStyle w:val="Hyperlink"/>
                <w:noProof/>
              </w:rPr>
              <w:t>10.</w:t>
            </w:r>
            <w:r w:rsidR="004D40FF">
              <w:rPr>
                <w:rFonts w:asciiTheme="minorHAnsi" w:eastAsiaTheme="minorEastAsia" w:hAnsiTheme="minorHAnsi"/>
                <w:noProof/>
                <w:kern w:val="2"/>
                <w:lang w:eastAsia="nl-BE"/>
                <w14:ligatures w14:val="standardContextual"/>
              </w:rPr>
              <w:tab/>
            </w:r>
            <w:r w:rsidR="004D40FF" w:rsidRPr="00F739A8">
              <w:rPr>
                <w:rStyle w:val="Hyperlink"/>
                <w:noProof/>
              </w:rPr>
              <w:t>Trekken</w:t>
            </w:r>
            <w:r w:rsidR="004D40FF">
              <w:rPr>
                <w:noProof/>
                <w:webHidden/>
              </w:rPr>
              <w:tab/>
            </w:r>
            <w:r w:rsidR="004D40FF">
              <w:rPr>
                <w:noProof/>
                <w:webHidden/>
              </w:rPr>
              <w:fldChar w:fldCharType="begin"/>
            </w:r>
            <w:r w:rsidR="004D40FF">
              <w:rPr>
                <w:noProof/>
                <w:webHidden/>
              </w:rPr>
              <w:instrText xml:space="preserve"> PAGEREF _Toc136887434 \h </w:instrText>
            </w:r>
            <w:r w:rsidR="004D40FF">
              <w:rPr>
                <w:noProof/>
                <w:webHidden/>
              </w:rPr>
            </w:r>
            <w:r w:rsidR="004D40FF">
              <w:rPr>
                <w:noProof/>
                <w:webHidden/>
              </w:rPr>
              <w:fldChar w:fldCharType="separate"/>
            </w:r>
            <w:r w:rsidR="00ED5339">
              <w:rPr>
                <w:noProof/>
                <w:webHidden/>
              </w:rPr>
              <w:t>20</w:t>
            </w:r>
            <w:r w:rsidR="004D40FF">
              <w:rPr>
                <w:noProof/>
                <w:webHidden/>
              </w:rPr>
              <w:fldChar w:fldCharType="end"/>
            </w:r>
          </w:hyperlink>
        </w:p>
        <w:p w14:paraId="5738E45C" w14:textId="2B605FB6" w:rsidR="004D40FF" w:rsidRDefault="00000000">
          <w:pPr>
            <w:pStyle w:val="Inhopg1"/>
            <w:rPr>
              <w:rFonts w:asciiTheme="minorHAnsi" w:eastAsiaTheme="minorEastAsia" w:hAnsiTheme="minorHAnsi"/>
              <w:noProof/>
              <w:kern w:val="2"/>
              <w:lang w:eastAsia="nl-BE"/>
              <w14:ligatures w14:val="standardContextual"/>
            </w:rPr>
          </w:pPr>
          <w:hyperlink w:anchor="_Toc136887435" w:history="1">
            <w:r w:rsidR="004D40FF" w:rsidRPr="00F739A8">
              <w:rPr>
                <w:rStyle w:val="Hyperlink"/>
                <w:noProof/>
              </w:rPr>
              <w:t>11.</w:t>
            </w:r>
            <w:r w:rsidR="004D40FF">
              <w:rPr>
                <w:rFonts w:asciiTheme="minorHAnsi" w:eastAsiaTheme="minorEastAsia" w:hAnsiTheme="minorHAnsi"/>
                <w:noProof/>
                <w:kern w:val="2"/>
                <w:lang w:eastAsia="nl-BE"/>
                <w14:ligatures w14:val="standardContextual"/>
              </w:rPr>
              <w:tab/>
            </w:r>
            <w:r w:rsidR="004D40FF" w:rsidRPr="00F739A8">
              <w:rPr>
                <w:rStyle w:val="Hyperlink"/>
                <w:noProof/>
              </w:rPr>
              <w:t>Snelheid</w:t>
            </w:r>
            <w:r w:rsidR="004D40FF">
              <w:rPr>
                <w:noProof/>
                <w:webHidden/>
              </w:rPr>
              <w:tab/>
            </w:r>
            <w:r w:rsidR="004D40FF">
              <w:rPr>
                <w:noProof/>
                <w:webHidden/>
              </w:rPr>
              <w:fldChar w:fldCharType="begin"/>
            </w:r>
            <w:r w:rsidR="004D40FF">
              <w:rPr>
                <w:noProof/>
                <w:webHidden/>
              </w:rPr>
              <w:instrText xml:space="preserve"> PAGEREF _Toc136887435 \h </w:instrText>
            </w:r>
            <w:r w:rsidR="004D40FF">
              <w:rPr>
                <w:noProof/>
                <w:webHidden/>
              </w:rPr>
            </w:r>
            <w:r w:rsidR="004D40FF">
              <w:rPr>
                <w:noProof/>
                <w:webHidden/>
              </w:rPr>
              <w:fldChar w:fldCharType="separate"/>
            </w:r>
            <w:r w:rsidR="00ED5339">
              <w:rPr>
                <w:noProof/>
                <w:webHidden/>
              </w:rPr>
              <w:t>22</w:t>
            </w:r>
            <w:r w:rsidR="004D40FF">
              <w:rPr>
                <w:noProof/>
                <w:webHidden/>
              </w:rPr>
              <w:fldChar w:fldCharType="end"/>
            </w:r>
          </w:hyperlink>
        </w:p>
        <w:p w14:paraId="3C9D84AC" w14:textId="7EA316EB" w:rsidR="004D40FF" w:rsidRDefault="00000000">
          <w:pPr>
            <w:pStyle w:val="Inhopg1"/>
            <w:rPr>
              <w:rFonts w:asciiTheme="minorHAnsi" w:eastAsiaTheme="minorEastAsia" w:hAnsiTheme="minorHAnsi"/>
              <w:noProof/>
              <w:kern w:val="2"/>
              <w:lang w:eastAsia="nl-BE"/>
              <w14:ligatures w14:val="standardContextual"/>
            </w:rPr>
          </w:pPr>
          <w:hyperlink w:anchor="_Toc136887436" w:history="1">
            <w:r w:rsidR="004D40FF" w:rsidRPr="00F739A8">
              <w:rPr>
                <w:rStyle w:val="Hyperlink"/>
                <w:noProof/>
              </w:rPr>
              <w:t>12.</w:t>
            </w:r>
            <w:r w:rsidR="004D40FF">
              <w:rPr>
                <w:rFonts w:asciiTheme="minorHAnsi" w:eastAsiaTheme="minorEastAsia" w:hAnsiTheme="minorHAnsi"/>
                <w:noProof/>
                <w:kern w:val="2"/>
                <w:lang w:eastAsia="nl-BE"/>
                <w14:ligatures w14:val="standardContextual"/>
              </w:rPr>
              <w:tab/>
            </w:r>
            <w:r w:rsidR="004D40FF" w:rsidRPr="00F739A8">
              <w:rPr>
                <w:rStyle w:val="Hyperlink"/>
                <w:noProof/>
              </w:rPr>
              <w:t>Stevige structuren</w:t>
            </w:r>
            <w:r w:rsidR="004D40FF">
              <w:rPr>
                <w:noProof/>
                <w:webHidden/>
              </w:rPr>
              <w:tab/>
            </w:r>
            <w:r w:rsidR="004D40FF">
              <w:rPr>
                <w:noProof/>
                <w:webHidden/>
              </w:rPr>
              <w:fldChar w:fldCharType="begin"/>
            </w:r>
            <w:r w:rsidR="004D40FF">
              <w:rPr>
                <w:noProof/>
                <w:webHidden/>
              </w:rPr>
              <w:instrText xml:space="preserve"> PAGEREF _Toc136887436 \h </w:instrText>
            </w:r>
            <w:r w:rsidR="004D40FF">
              <w:rPr>
                <w:noProof/>
                <w:webHidden/>
              </w:rPr>
            </w:r>
            <w:r w:rsidR="004D40FF">
              <w:rPr>
                <w:noProof/>
                <w:webHidden/>
              </w:rPr>
              <w:fldChar w:fldCharType="separate"/>
            </w:r>
            <w:r w:rsidR="00ED5339">
              <w:rPr>
                <w:noProof/>
                <w:webHidden/>
              </w:rPr>
              <w:t>24</w:t>
            </w:r>
            <w:r w:rsidR="004D40FF">
              <w:rPr>
                <w:noProof/>
                <w:webHidden/>
              </w:rPr>
              <w:fldChar w:fldCharType="end"/>
            </w:r>
          </w:hyperlink>
        </w:p>
        <w:p w14:paraId="01F79FDE" w14:textId="6554408A" w:rsidR="004D40FF" w:rsidRDefault="00000000">
          <w:pPr>
            <w:pStyle w:val="Inhopg1"/>
            <w:rPr>
              <w:rFonts w:asciiTheme="minorHAnsi" w:eastAsiaTheme="minorEastAsia" w:hAnsiTheme="minorHAnsi"/>
              <w:noProof/>
              <w:kern w:val="2"/>
              <w:lang w:eastAsia="nl-BE"/>
              <w14:ligatures w14:val="standardContextual"/>
            </w:rPr>
          </w:pPr>
          <w:hyperlink w:anchor="_Toc136887437" w:history="1">
            <w:r w:rsidR="004D40FF" w:rsidRPr="00F739A8">
              <w:rPr>
                <w:rStyle w:val="Hyperlink"/>
                <w:noProof/>
              </w:rPr>
              <w:t>13.</w:t>
            </w:r>
            <w:r w:rsidR="004D40FF">
              <w:rPr>
                <w:rFonts w:asciiTheme="minorHAnsi" w:eastAsiaTheme="minorEastAsia" w:hAnsiTheme="minorHAnsi"/>
                <w:noProof/>
                <w:kern w:val="2"/>
                <w:lang w:eastAsia="nl-BE"/>
                <w14:ligatures w14:val="standardContextual"/>
              </w:rPr>
              <w:tab/>
            </w:r>
            <w:r w:rsidR="004D40FF" w:rsidRPr="00F739A8">
              <w:rPr>
                <w:rStyle w:val="Hyperlink"/>
                <w:noProof/>
              </w:rPr>
              <w:t>Metamorfose van de kikker</w:t>
            </w:r>
            <w:r w:rsidR="004D40FF">
              <w:rPr>
                <w:noProof/>
                <w:webHidden/>
              </w:rPr>
              <w:tab/>
            </w:r>
            <w:r w:rsidR="004D40FF">
              <w:rPr>
                <w:noProof/>
                <w:webHidden/>
              </w:rPr>
              <w:fldChar w:fldCharType="begin"/>
            </w:r>
            <w:r w:rsidR="004D40FF">
              <w:rPr>
                <w:noProof/>
                <w:webHidden/>
              </w:rPr>
              <w:instrText xml:space="preserve"> PAGEREF _Toc136887437 \h </w:instrText>
            </w:r>
            <w:r w:rsidR="004D40FF">
              <w:rPr>
                <w:noProof/>
                <w:webHidden/>
              </w:rPr>
            </w:r>
            <w:r w:rsidR="004D40FF">
              <w:rPr>
                <w:noProof/>
                <w:webHidden/>
              </w:rPr>
              <w:fldChar w:fldCharType="separate"/>
            </w:r>
            <w:r w:rsidR="00ED5339">
              <w:rPr>
                <w:noProof/>
                <w:webHidden/>
              </w:rPr>
              <w:t>26</w:t>
            </w:r>
            <w:r w:rsidR="004D40FF">
              <w:rPr>
                <w:noProof/>
                <w:webHidden/>
              </w:rPr>
              <w:fldChar w:fldCharType="end"/>
            </w:r>
          </w:hyperlink>
        </w:p>
        <w:p w14:paraId="13BCB1E9" w14:textId="77FD9182" w:rsidR="004D40FF" w:rsidRDefault="00000000">
          <w:pPr>
            <w:pStyle w:val="Inhopg1"/>
            <w:rPr>
              <w:rFonts w:asciiTheme="minorHAnsi" w:eastAsiaTheme="minorEastAsia" w:hAnsiTheme="minorHAnsi"/>
              <w:noProof/>
              <w:kern w:val="2"/>
              <w:lang w:eastAsia="nl-BE"/>
              <w14:ligatures w14:val="standardContextual"/>
            </w:rPr>
          </w:pPr>
          <w:hyperlink w:anchor="_Toc136887438" w:history="1">
            <w:r w:rsidR="004D40FF" w:rsidRPr="00F739A8">
              <w:rPr>
                <w:rStyle w:val="Hyperlink"/>
                <w:noProof/>
              </w:rPr>
              <w:t>14.</w:t>
            </w:r>
            <w:r w:rsidR="004D40FF">
              <w:rPr>
                <w:rFonts w:asciiTheme="minorHAnsi" w:eastAsiaTheme="minorEastAsia" w:hAnsiTheme="minorHAnsi"/>
                <w:noProof/>
                <w:kern w:val="2"/>
                <w:lang w:eastAsia="nl-BE"/>
                <w14:ligatures w14:val="standardContextual"/>
              </w:rPr>
              <w:tab/>
            </w:r>
            <w:r w:rsidR="004D40FF" w:rsidRPr="00F739A8">
              <w:rPr>
                <w:rStyle w:val="Hyperlink"/>
                <w:noProof/>
              </w:rPr>
              <w:t>Planten en bestuivers</w:t>
            </w:r>
            <w:r w:rsidR="004D40FF">
              <w:rPr>
                <w:noProof/>
                <w:webHidden/>
              </w:rPr>
              <w:tab/>
            </w:r>
            <w:r w:rsidR="004D40FF">
              <w:rPr>
                <w:noProof/>
                <w:webHidden/>
              </w:rPr>
              <w:fldChar w:fldCharType="begin"/>
            </w:r>
            <w:r w:rsidR="004D40FF">
              <w:rPr>
                <w:noProof/>
                <w:webHidden/>
              </w:rPr>
              <w:instrText xml:space="preserve"> PAGEREF _Toc136887438 \h </w:instrText>
            </w:r>
            <w:r w:rsidR="004D40FF">
              <w:rPr>
                <w:noProof/>
                <w:webHidden/>
              </w:rPr>
            </w:r>
            <w:r w:rsidR="004D40FF">
              <w:rPr>
                <w:noProof/>
                <w:webHidden/>
              </w:rPr>
              <w:fldChar w:fldCharType="separate"/>
            </w:r>
            <w:r w:rsidR="00ED5339">
              <w:rPr>
                <w:noProof/>
                <w:webHidden/>
              </w:rPr>
              <w:t>28</w:t>
            </w:r>
            <w:r w:rsidR="004D40FF">
              <w:rPr>
                <w:noProof/>
                <w:webHidden/>
              </w:rPr>
              <w:fldChar w:fldCharType="end"/>
            </w:r>
          </w:hyperlink>
        </w:p>
        <w:p w14:paraId="4901FC35" w14:textId="5E41F8E2" w:rsidR="004D40FF" w:rsidRDefault="00000000">
          <w:pPr>
            <w:pStyle w:val="Inhopg1"/>
            <w:rPr>
              <w:rFonts w:asciiTheme="minorHAnsi" w:eastAsiaTheme="minorEastAsia" w:hAnsiTheme="minorHAnsi"/>
              <w:noProof/>
              <w:kern w:val="2"/>
              <w:lang w:eastAsia="nl-BE"/>
              <w14:ligatures w14:val="standardContextual"/>
            </w:rPr>
          </w:pPr>
          <w:hyperlink w:anchor="_Toc136887439" w:history="1">
            <w:r w:rsidR="004D40FF" w:rsidRPr="00F739A8">
              <w:rPr>
                <w:rStyle w:val="Hyperlink"/>
                <w:noProof/>
              </w:rPr>
              <w:t>15.</w:t>
            </w:r>
            <w:r w:rsidR="004D40FF">
              <w:rPr>
                <w:rFonts w:asciiTheme="minorHAnsi" w:eastAsiaTheme="minorEastAsia" w:hAnsiTheme="minorHAnsi"/>
                <w:noProof/>
                <w:kern w:val="2"/>
                <w:lang w:eastAsia="nl-BE"/>
                <w14:ligatures w14:val="standardContextual"/>
              </w:rPr>
              <w:tab/>
            </w:r>
            <w:r w:rsidR="004D40FF" w:rsidRPr="00F739A8">
              <w:rPr>
                <w:rStyle w:val="Hyperlink"/>
                <w:noProof/>
              </w:rPr>
              <w:t>Overstromingen voorkomen</w:t>
            </w:r>
            <w:r w:rsidR="004D40FF">
              <w:rPr>
                <w:noProof/>
                <w:webHidden/>
              </w:rPr>
              <w:tab/>
            </w:r>
            <w:r w:rsidR="004D40FF">
              <w:rPr>
                <w:noProof/>
                <w:webHidden/>
              </w:rPr>
              <w:fldChar w:fldCharType="begin"/>
            </w:r>
            <w:r w:rsidR="004D40FF">
              <w:rPr>
                <w:noProof/>
                <w:webHidden/>
              </w:rPr>
              <w:instrText xml:space="preserve"> PAGEREF _Toc136887439 \h </w:instrText>
            </w:r>
            <w:r w:rsidR="004D40FF">
              <w:rPr>
                <w:noProof/>
                <w:webHidden/>
              </w:rPr>
            </w:r>
            <w:r w:rsidR="004D40FF">
              <w:rPr>
                <w:noProof/>
                <w:webHidden/>
              </w:rPr>
              <w:fldChar w:fldCharType="separate"/>
            </w:r>
            <w:r w:rsidR="00ED5339">
              <w:rPr>
                <w:noProof/>
                <w:webHidden/>
              </w:rPr>
              <w:t>30</w:t>
            </w:r>
            <w:r w:rsidR="004D40FF">
              <w:rPr>
                <w:noProof/>
                <w:webHidden/>
              </w:rPr>
              <w:fldChar w:fldCharType="end"/>
            </w:r>
          </w:hyperlink>
        </w:p>
        <w:p w14:paraId="6C354F73" w14:textId="2A73287D" w:rsidR="004D40FF" w:rsidRDefault="00000000">
          <w:pPr>
            <w:pStyle w:val="Inhopg1"/>
            <w:rPr>
              <w:rFonts w:asciiTheme="minorHAnsi" w:eastAsiaTheme="minorEastAsia" w:hAnsiTheme="minorHAnsi"/>
              <w:noProof/>
              <w:kern w:val="2"/>
              <w:lang w:eastAsia="nl-BE"/>
              <w14:ligatures w14:val="standardContextual"/>
            </w:rPr>
          </w:pPr>
          <w:hyperlink w:anchor="_Toc136887440" w:history="1">
            <w:r w:rsidR="004D40FF" w:rsidRPr="00F739A8">
              <w:rPr>
                <w:rStyle w:val="Hyperlink"/>
                <w:noProof/>
              </w:rPr>
              <w:t>16.</w:t>
            </w:r>
            <w:r w:rsidR="004D40FF">
              <w:rPr>
                <w:rFonts w:asciiTheme="minorHAnsi" w:eastAsiaTheme="minorEastAsia" w:hAnsiTheme="minorHAnsi"/>
                <w:noProof/>
                <w:kern w:val="2"/>
                <w:lang w:eastAsia="nl-BE"/>
                <w14:ligatures w14:val="standardContextual"/>
              </w:rPr>
              <w:tab/>
            </w:r>
            <w:r w:rsidR="004D40FF" w:rsidRPr="00F739A8">
              <w:rPr>
                <w:rStyle w:val="Hyperlink"/>
                <w:noProof/>
              </w:rPr>
              <w:t>Neerlaten en redden</w:t>
            </w:r>
            <w:r w:rsidR="004D40FF">
              <w:rPr>
                <w:noProof/>
                <w:webHidden/>
              </w:rPr>
              <w:tab/>
            </w:r>
            <w:r w:rsidR="004D40FF">
              <w:rPr>
                <w:noProof/>
                <w:webHidden/>
              </w:rPr>
              <w:fldChar w:fldCharType="begin"/>
            </w:r>
            <w:r w:rsidR="004D40FF">
              <w:rPr>
                <w:noProof/>
                <w:webHidden/>
              </w:rPr>
              <w:instrText xml:space="preserve"> PAGEREF _Toc136887440 \h </w:instrText>
            </w:r>
            <w:r w:rsidR="004D40FF">
              <w:rPr>
                <w:noProof/>
                <w:webHidden/>
              </w:rPr>
            </w:r>
            <w:r w:rsidR="004D40FF">
              <w:rPr>
                <w:noProof/>
                <w:webHidden/>
              </w:rPr>
              <w:fldChar w:fldCharType="separate"/>
            </w:r>
            <w:r w:rsidR="00ED5339">
              <w:rPr>
                <w:noProof/>
                <w:webHidden/>
              </w:rPr>
              <w:t>32</w:t>
            </w:r>
            <w:r w:rsidR="004D40FF">
              <w:rPr>
                <w:noProof/>
                <w:webHidden/>
              </w:rPr>
              <w:fldChar w:fldCharType="end"/>
            </w:r>
          </w:hyperlink>
        </w:p>
        <w:p w14:paraId="5435D295" w14:textId="5463EBA8" w:rsidR="004D40FF" w:rsidRDefault="00000000">
          <w:pPr>
            <w:pStyle w:val="Inhopg1"/>
            <w:rPr>
              <w:rFonts w:asciiTheme="minorHAnsi" w:eastAsiaTheme="minorEastAsia" w:hAnsiTheme="minorHAnsi"/>
              <w:noProof/>
              <w:kern w:val="2"/>
              <w:lang w:eastAsia="nl-BE"/>
              <w14:ligatures w14:val="standardContextual"/>
            </w:rPr>
          </w:pPr>
          <w:hyperlink w:anchor="_Toc136887441" w:history="1">
            <w:r w:rsidR="004D40FF" w:rsidRPr="00F739A8">
              <w:rPr>
                <w:rStyle w:val="Hyperlink"/>
                <w:noProof/>
              </w:rPr>
              <w:t>17.</w:t>
            </w:r>
            <w:r w:rsidR="004D40FF">
              <w:rPr>
                <w:rFonts w:asciiTheme="minorHAnsi" w:eastAsiaTheme="minorEastAsia" w:hAnsiTheme="minorHAnsi"/>
                <w:noProof/>
                <w:kern w:val="2"/>
                <w:lang w:eastAsia="nl-BE"/>
                <w14:ligatures w14:val="standardContextual"/>
              </w:rPr>
              <w:tab/>
            </w:r>
            <w:r w:rsidR="004D40FF" w:rsidRPr="00F739A8">
              <w:rPr>
                <w:rStyle w:val="Hyperlink"/>
                <w:noProof/>
              </w:rPr>
              <w:t>Sorteren om te recycleren</w:t>
            </w:r>
            <w:r w:rsidR="004D40FF">
              <w:rPr>
                <w:noProof/>
                <w:webHidden/>
              </w:rPr>
              <w:tab/>
            </w:r>
            <w:r w:rsidR="004D40FF">
              <w:rPr>
                <w:noProof/>
                <w:webHidden/>
              </w:rPr>
              <w:fldChar w:fldCharType="begin"/>
            </w:r>
            <w:r w:rsidR="004D40FF">
              <w:rPr>
                <w:noProof/>
                <w:webHidden/>
              </w:rPr>
              <w:instrText xml:space="preserve"> PAGEREF _Toc136887441 \h </w:instrText>
            </w:r>
            <w:r w:rsidR="004D40FF">
              <w:rPr>
                <w:noProof/>
                <w:webHidden/>
              </w:rPr>
            </w:r>
            <w:r w:rsidR="004D40FF">
              <w:rPr>
                <w:noProof/>
                <w:webHidden/>
              </w:rPr>
              <w:fldChar w:fldCharType="separate"/>
            </w:r>
            <w:r w:rsidR="00ED5339">
              <w:rPr>
                <w:noProof/>
                <w:webHidden/>
              </w:rPr>
              <w:t>34</w:t>
            </w:r>
            <w:r w:rsidR="004D40FF">
              <w:rPr>
                <w:noProof/>
                <w:webHidden/>
              </w:rPr>
              <w:fldChar w:fldCharType="end"/>
            </w:r>
          </w:hyperlink>
        </w:p>
        <w:p w14:paraId="0DB3E69B" w14:textId="2FDC75DF" w:rsidR="00D74E29" w:rsidRDefault="00AF6A60">
          <w:r>
            <w:rPr>
              <w:b/>
              <w:bCs/>
            </w:rPr>
            <w:fldChar w:fldCharType="end"/>
          </w:r>
        </w:p>
      </w:sdtContent>
    </w:sdt>
    <w:p w14:paraId="506A985A" w14:textId="47CB5B0D" w:rsidR="004D40FF" w:rsidRDefault="00D74E29">
      <w:pPr>
        <w:spacing w:before="0" w:after="200" w:line="276" w:lineRule="auto"/>
        <w:jc w:val="left"/>
      </w:pPr>
      <w:r>
        <w:br w:type="page"/>
      </w:r>
    </w:p>
    <w:tbl>
      <w:tblPr>
        <w:tblStyle w:val="Tabelraster"/>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87"/>
        <w:gridCol w:w="4667"/>
        <w:gridCol w:w="1270"/>
        <w:gridCol w:w="1951"/>
      </w:tblGrid>
      <w:tr w:rsidR="00D74E29" w14:paraId="029CD1CD" w14:textId="77777777" w:rsidTr="00EB6E27">
        <w:trPr>
          <w:trHeight w:val="454"/>
        </w:trPr>
        <w:tc>
          <w:tcPr>
            <w:tcW w:w="1187" w:type="dxa"/>
            <w:vAlign w:val="bottom"/>
          </w:tcPr>
          <w:p w14:paraId="67646D17" w14:textId="77777777" w:rsidR="00D74E29" w:rsidRDefault="00D74E29" w:rsidP="00560EDF">
            <w:pPr>
              <w:jc w:val="right"/>
            </w:pPr>
            <w:r>
              <w:lastRenderedPageBreak/>
              <w:t>Naam:</w:t>
            </w:r>
          </w:p>
        </w:tc>
        <w:tc>
          <w:tcPr>
            <w:tcW w:w="4667" w:type="dxa"/>
            <w:tcBorders>
              <w:bottom w:val="dotted" w:sz="4" w:space="0" w:color="808080" w:themeColor="background1" w:themeShade="80"/>
            </w:tcBorders>
            <w:vAlign w:val="bottom"/>
          </w:tcPr>
          <w:p w14:paraId="12B9FB74" w14:textId="77777777" w:rsidR="00D74E29" w:rsidRDefault="00D74E29" w:rsidP="00560EDF">
            <w:pPr>
              <w:jc w:val="left"/>
            </w:pPr>
          </w:p>
        </w:tc>
        <w:tc>
          <w:tcPr>
            <w:tcW w:w="1270" w:type="dxa"/>
            <w:vAlign w:val="bottom"/>
          </w:tcPr>
          <w:p w14:paraId="03F03A6E" w14:textId="77777777" w:rsidR="00D74E29" w:rsidRDefault="00D74E29" w:rsidP="00560EDF">
            <w:pPr>
              <w:jc w:val="right"/>
            </w:pPr>
            <w:r>
              <w:t>Klas:</w:t>
            </w:r>
          </w:p>
        </w:tc>
        <w:tc>
          <w:tcPr>
            <w:tcW w:w="1951" w:type="dxa"/>
            <w:tcBorders>
              <w:bottom w:val="dotted" w:sz="4" w:space="0" w:color="808080" w:themeColor="background1" w:themeShade="80"/>
            </w:tcBorders>
            <w:vAlign w:val="bottom"/>
          </w:tcPr>
          <w:p w14:paraId="31FE44A9" w14:textId="77777777" w:rsidR="00D74E29" w:rsidRDefault="00D74E29" w:rsidP="00560EDF">
            <w:pPr>
              <w:jc w:val="left"/>
            </w:pPr>
          </w:p>
        </w:tc>
      </w:tr>
      <w:tr w:rsidR="00D74E29" w14:paraId="4CEFAF42" w14:textId="77777777" w:rsidTr="00EB6E27">
        <w:trPr>
          <w:trHeight w:val="454"/>
        </w:trPr>
        <w:tc>
          <w:tcPr>
            <w:tcW w:w="1187" w:type="dxa"/>
            <w:vAlign w:val="bottom"/>
          </w:tcPr>
          <w:p w14:paraId="5529671C" w14:textId="77777777" w:rsidR="00D74E29" w:rsidRDefault="00D74E29" w:rsidP="00560EDF">
            <w:pPr>
              <w:jc w:val="right"/>
            </w:pPr>
            <w:r>
              <w:t>Opdracht:</w:t>
            </w:r>
          </w:p>
        </w:tc>
        <w:tc>
          <w:tcPr>
            <w:tcW w:w="4667" w:type="dxa"/>
            <w:tcBorders>
              <w:top w:val="dotted" w:sz="4" w:space="0" w:color="808080" w:themeColor="background1" w:themeShade="80"/>
              <w:bottom w:val="dotted" w:sz="4" w:space="0" w:color="808080" w:themeColor="background1" w:themeShade="80"/>
            </w:tcBorders>
            <w:vAlign w:val="bottom"/>
          </w:tcPr>
          <w:p w14:paraId="30657B83" w14:textId="6988E370" w:rsidR="00D74E29" w:rsidRDefault="00D74E29" w:rsidP="00560EDF">
            <w:pPr>
              <w:jc w:val="left"/>
            </w:pPr>
            <w:r>
              <w:t>1. Aan de slag – 1. Lichtgevende slak</w:t>
            </w:r>
          </w:p>
        </w:tc>
        <w:tc>
          <w:tcPr>
            <w:tcW w:w="1270" w:type="dxa"/>
            <w:vAlign w:val="bottom"/>
          </w:tcPr>
          <w:p w14:paraId="40400F01" w14:textId="77777777" w:rsidR="00D74E29" w:rsidRDefault="00D74E29" w:rsidP="00560EDF">
            <w:pPr>
              <w:jc w:val="right"/>
            </w:pPr>
            <w:r>
              <w:t>Datum:</w:t>
            </w:r>
          </w:p>
        </w:tc>
        <w:tc>
          <w:tcPr>
            <w:tcW w:w="1951" w:type="dxa"/>
            <w:tcBorders>
              <w:top w:val="dotted" w:sz="4" w:space="0" w:color="808080" w:themeColor="background1" w:themeShade="80"/>
              <w:bottom w:val="dotted" w:sz="4" w:space="0" w:color="808080" w:themeColor="background1" w:themeShade="80"/>
            </w:tcBorders>
            <w:vAlign w:val="bottom"/>
          </w:tcPr>
          <w:p w14:paraId="748C7EF7" w14:textId="77777777" w:rsidR="00D74E29" w:rsidRDefault="00D74E29" w:rsidP="00560EDF">
            <w:pPr>
              <w:jc w:val="left"/>
            </w:pPr>
          </w:p>
        </w:tc>
      </w:tr>
    </w:tbl>
    <w:p w14:paraId="2554ECB3" w14:textId="25EDAB9A" w:rsidR="00D905C7" w:rsidRDefault="00D905C7" w:rsidP="00D905C7">
      <w:pPr>
        <w:pStyle w:val="Kop1"/>
      </w:pPr>
      <w:bookmarkStart w:id="1" w:name="_Toc136887426"/>
      <w:r>
        <w:t>Lichtgevende sla</w:t>
      </w:r>
      <w:r w:rsidR="00D74E29">
        <w:t>k</w:t>
      </w:r>
      <w:bookmarkEnd w:id="1"/>
    </w:p>
    <w:p w14:paraId="45F58CD6" w14:textId="77777777" w:rsidR="00D74E29" w:rsidRDefault="00D74E29" w:rsidP="00D74E29">
      <w:pPr>
        <w:pStyle w:val="Lijstalinea"/>
        <w:numPr>
          <w:ilvl w:val="0"/>
          <w:numId w:val="32"/>
        </w:numPr>
      </w:pPr>
      <w:r>
        <w:t>Start in de software het juiste project</w:t>
      </w:r>
    </w:p>
    <w:tbl>
      <w:tblPr>
        <w:tblStyle w:val="Tabelraster"/>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1079"/>
        <w:gridCol w:w="2818"/>
        <w:gridCol w:w="996"/>
        <w:gridCol w:w="2551"/>
      </w:tblGrid>
      <w:tr w:rsidR="00D74E29" w14:paraId="2E656183" w14:textId="77777777" w:rsidTr="00560EDF">
        <w:tc>
          <w:tcPr>
            <w:tcW w:w="1066" w:type="dxa"/>
            <w:vAlign w:val="center"/>
          </w:tcPr>
          <w:p w14:paraId="7828CF4C" w14:textId="77777777" w:rsidR="00D74E29" w:rsidRDefault="00D74E29" w:rsidP="00560EDF">
            <w:pPr>
              <w:jc w:val="center"/>
            </w:pPr>
            <w:r w:rsidRPr="000F5815">
              <w:rPr>
                <w:noProof/>
              </w:rPr>
              <w:drawing>
                <wp:inline distT="0" distB="0" distL="0" distR="0" wp14:anchorId="025ABD3A" wp14:editId="6E1A1D5A">
                  <wp:extent cx="482600" cy="476511"/>
                  <wp:effectExtent l="0" t="0" r="0" b="0"/>
                  <wp:docPr id="163139546" name="Afbeelding 163139546" descr="Afbeelding met tekst, schermopname, logo,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39546" name="Afbeelding 163139546" descr="Afbeelding met tekst, schermopname, logo, Graphics&#10;&#10;Automatisch gegenereerde beschrijvi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7221" cy="481073"/>
                          </a:xfrm>
                          <a:prstGeom prst="rect">
                            <a:avLst/>
                          </a:prstGeom>
                        </pic:spPr>
                      </pic:pic>
                    </a:graphicData>
                  </a:graphic>
                </wp:inline>
              </w:drawing>
            </w:r>
          </w:p>
        </w:tc>
        <w:tc>
          <w:tcPr>
            <w:tcW w:w="1079" w:type="dxa"/>
            <w:vAlign w:val="center"/>
          </w:tcPr>
          <w:p w14:paraId="50A5837B" w14:textId="77777777" w:rsidR="00D74E29" w:rsidRDefault="00D74E29" w:rsidP="00560EDF">
            <w:pPr>
              <w:jc w:val="center"/>
            </w:pPr>
            <w:r>
              <w:rPr>
                <w:noProof/>
              </w:rPr>
              <mc:AlternateContent>
                <mc:Choice Requires="wps">
                  <w:drawing>
                    <wp:inline distT="0" distB="0" distL="0" distR="0" wp14:anchorId="7AE50A3E" wp14:editId="3FC6E9BB">
                      <wp:extent cx="488950" cy="266700"/>
                      <wp:effectExtent l="0" t="0" r="6350" b="0"/>
                      <wp:docPr id="1800477007" name="Pijl: gestreept rechts 1800477007"/>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27503AB8"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Pijl: gestreept rechts 1800477007"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818" w:type="dxa"/>
            <w:vAlign w:val="center"/>
          </w:tcPr>
          <w:p w14:paraId="78B1DCAC" w14:textId="77777777" w:rsidR="00D74E29" w:rsidRDefault="00D74E29" w:rsidP="00560EDF">
            <w:pPr>
              <w:jc w:val="center"/>
            </w:pPr>
            <w:r w:rsidRPr="000F5815">
              <w:rPr>
                <w:noProof/>
              </w:rPr>
              <w:drawing>
                <wp:inline distT="0" distB="0" distL="0" distR="0" wp14:anchorId="4D01727D" wp14:editId="4B921128">
                  <wp:extent cx="1440000" cy="537460"/>
                  <wp:effectExtent l="0" t="0" r="8255" b="0"/>
                  <wp:docPr id="801371144" name="Afbeelding 801371144" descr="Afbeelding met tekst, microscoop, apparaat, projecto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Afbeelding met tekst, microscoop, apparaat, projector&#10;&#10;Automatisch gegenereerde beschrijvi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40000" cy="537460"/>
                          </a:xfrm>
                          <a:prstGeom prst="rect">
                            <a:avLst/>
                          </a:prstGeom>
                        </pic:spPr>
                      </pic:pic>
                    </a:graphicData>
                  </a:graphic>
                </wp:inline>
              </w:drawing>
            </w:r>
          </w:p>
        </w:tc>
        <w:tc>
          <w:tcPr>
            <w:tcW w:w="996" w:type="dxa"/>
            <w:vAlign w:val="center"/>
          </w:tcPr>
          <w:p w14:paraId="5A6BAE44" w14:textId="77777777" w:rsidR="00D74E29" w:rsidRDefault="00D74E29" w:rsidP="00560EDF">
            <w:pPr>
              <w:jc w:val="center"/>
            </w:pPr>
            <w:r>
              <w:rPr>
                <w:noProof/>
              </w:rPr>
              <mc:AlternateContent>
                <mc:Choice Requires="wps">
                  <w:drawing>
                    <wp:inline distT="0" distB="0" distL="0" distR="0" wp14:anchorId="3DA90D03" wp14:editId="196511FF">
                      <wp:extent cx="488950" cy="266700"/>
                      <wp:effectExtent l="0" t="0" r="6350" b="0"/>
                      <wp:docPr id="1935442998" name="Pijl: gestreept rechts 1935442998"/>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F527282" id="Pijl: gestreept rechts 1935442998"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551" w:type="dxa"/>
            <w:vAlign w:val="center"/>
          </w:tcPr>
          <w:p w14:paraId="7009433D" w14:textId="49C680C0" w:rsidR="00D74E29" w:rsidRDefault="00D74E29" w:rsidP="00560EDF">
            <w:pPr>
              <w:jc w:val="center"/>
            </w:pPr>
            <w:r w:rsidRPr="00D74E29">
              <w:rPr>
                <w:noProof/>
              </w:rPr>
              <w:drawing>
                <wp:inline distT="0" distB="0" distL="0" distR="0" wp14:anchorId="5F462C07" wp14:editId="33A2CE35">
                  <wp:extent cx="1440000" cy="848432"/>
                  <wp:effectExtent l="0" t="0" r="8255" b="8890"/>
                  <wp:docPr id="106892513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925136"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40000" cy="848432"/>
                          </a:xfrm>
                          <a:prstGeom prst="rect">
                            <a:avLst/>
                          </a:prstGeom>
                        </pic:spPr>
                      </pic:pic>
                    </a:graphicData>
                  </a:graphic>
                </wp:inline>
              </w:drawing>
            </w:r>
          </w:p>
        </w:tc>
      </w:tr>
    </w:tbl>
    <w:p w14:paraId="05202045" w14:textId="77777777" w:rsidR="00D74E29" w:rsidRDefault="00D74E29" w:rsidP="00D74E29">
      <w:pPr>
        <w:pStyle w:val="Kop2-Tussentitel"/>
      </w:pPr>
      <w:r>
        <w:t>Probleem</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3"/>
        <w:gridCol w:w="1979"/>
      </w:tblGrid>
      <w:tr w:rsidR="00D74E29" w14:paraId="49B61AA8" w14:textId="77777777" w:rsidTr="00560EDF">
        <w:tc>
          <w:tcPr>
            <w:tcW w:w="7083" w:type="dxa"/>
          </w:tcPr>
          <w:p w14:paraId="3C829F87" w14:textId="396334AC" w:rsidR="00D74E29" w:rsidRDefault="00D74E29" w:rsidP="00560EDF">
            <w:pPr>
              <w:pStyle w:val="Lijstalinea"/>
              <w:numPr>
                <w:ilvl w:val="0"/>
                <w:numId w:val="32"/>
              </w:numPr>
            </w:pPr>
            <w:r>
              <w:t>Max en en Mia brengen een bezoek aan een aquarium. Ze zien er een zeldzame slak.</w:t>
            </w:r>
          </w:p>
          <w:p w14:paraId="4A886893" w14:textId="22B05772" w:rsidR="00D74E29" w:rsidRDefault="00D74E29" w:rsidP="00D74E29">
            <w:pPr>
              <w:pStyle w:val="Lijstalinea"/>
              <w:ind w:left="360"/>
            </w:pPr>
            <w:r>
              <w:t>De sla</w:t>
            </w:r>
            <w:r w:rsidR="00FC4442">
              <w:t>k</w:t>
            </w:r>
            <w:r>
              <w:t xml:space="preserve"> geeft groene lichtflitsen om te communiceren.</w:t>
            </w:r>
          </w:p>
          <w:p w14:paraId="7B92C5C1" w14:textId="77777777" w:rsidR="00D74E29" w:rsidRDefault="00D74E29" w:rsidP="00D74E29">
            <w:pPr>
              <w:pStyle w:val="Lijstalinea"/>
              <w:ind w:left="360"/>
            </w:pPr>
          </w:p>
          <w:p w14:paraId="0D06D540" w14:textId="361C1B04" w:rsidR="00D74E29" w:rsidRDefault="00D74E29" w:rsidP="00D74E29">
            <w:pPr>
              <w:pStyle w:val="Lijstalinea"/>
              <w:ind w:left="360"/>
            </w:pPr>
            <w:r>
              <w:t>Ze willen een model van de slak bouwen.</w:t>
            </w:r>
          </w:p>
          <w:p w14:paraId="4EBF6C69" w14:textId="77777777" w:rsidR="00D74E29" w:rsidRDefault="00D74E29" w:rsidP="00D74E29">
            <w:pPr>
              <w:pStyle w:val="Lijstalinea"/>
              <w:ind w:left="360"/>
            </w:pPr>
          </w:p>
          <w:p w14:paraId="7A2EDB2D" w14:textId="772B15BE" w:rsidR="00D74E29" w:rsidRDefault="00D74E29" w:rsidP="00D74E29">
            <w:pPr>
              <w:pStyle w:val="Lijstalinea"/>
              <w:ind w:left="360"/>
            </w:pPr>
            <w:r>
              <w:t>Max en Mia hebben je hulp nodig!</w:t>
            </w:r>
          </w:p>
        </w:tc>
        <w:tc>
          <w:tcPr>
            <w:tcW w:w="1979" w:type="dxa"/>
          </w:tcPr>
          <w:p w14:paraId="729B4515" w14:textId="3A26123D" w:rsidR="00D74E29" w:rsidRDefault="00D74E29" w:rsidP="00560EDF">
            <w:r w:rsidRPr="00D74E29">
              <w:rPr>
                <w:noProof/>
              </w:rPr>
              <w:drawing>
                <wp:inline distT="0" distB="0" distL="0" distR="0" wp14:anchorId="619683F4" wp14:editId="33A5C7E8">
                  <wp:extent cx="1080000" cy="1350712"/>
                  <wp:effectExtent l="0" t="0" r="6350" b="1905"/>
                  <wp:docPr id="113673040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730408"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080000" cy="1350712"/>
                          </a:xfrm>
                          <a:prstGeom prst="rect">
                            <a:avLst/>
                          </a:prstGeom>
                        </pic:spPr>
                      </pic:pic>
                    </a:graphicData>
                  </a:graphic>
                </wp:inline>
              </w:drawing>
            </w:r>
          </w:p>
        </w:tc>
      </w:tr>
    </w:tbl>
    <w:p w14:paraId="6A298BC0" w14:textId="77777777" w:rsidR="00D74E29" w:rsidRDefault="00D74E29" w:rsidP="00D74E29">
      <w:pPr>
        <w:pStyle w:val="Kop2-Tussentitel"/>
      </w:pPr>
      <w:r>
        <w:t>Bouwen en verbinden</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3"/>
        <w:gridCol w:w="1979"/>
      </w:tblGrid>
      <w:tr w:rsidR="00D74E29" w14:paraId="7585B6BE" w14:textId="77777777" w:rsidTr="00560EDF">
        <w:tc>
          <w:tcPr>
            <w:tcW w:w="7083" w:type="dxa"/>
          </w:tcPr>
          <w:p w14:paraId="56E33418" w14:textId="77777777" w:rsidR="00D74E29" w:rsidRPr="00312159" w:rsidRDefault="00D74E29" w:rsidP="00560EDF">
            <w:pPr>
              <w:pStyle w:val="Lijstalinea"/>
              <w:numPr>
                <w:ilvl w:val="0"/>
                <w:numId w:val="32"/>
              </w:numPr>
            </w:pPr>
            <w:r>
              <w:t>Gebruik de LEGO-stenen om je model te bouwen. Ben je er klaar voor?</w:t>
            </w:r>
          </w:p>
          <w:p w14:paraId="65525369" w14:textId="77777777" w:rsidR="00D74E29" w:rsidRDefault="00D74E29" w:rsidP="00560EDF"/>
        </w:tc>
        <w:tc>
          <w:tcPr>
            <w:tcW w:w="1979" w:type="dxa"/>
          </w:tcPr>
          <w:p w14:paraId="2256C30E" w14:textId="77777777" w:rsidR="00D74E29" w:rsidRDefault="00D74E29" w:rsidP="00560EDF">
            <w:r w:rsidRPr="001F1818">
              <w:rPr>
                <w:noProof/>
              </w:rPr>
              <w:drawing>
                <wp:inline distT="0" distB="0" distL="0" distR="0" wp14:anchorId="21AC0E68" wp14:editId="60B182FF">
                  <wp:extent cx="1080000" cy="775119"/>
                  <wp:effectExtent l="0" t="0" r="6350" b="6350"/>
                  <wp:docPr id="401007541" name="Afbeelding 401007541" descr="Afbeelding met speelgoed, plastic,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007541" name="Afbeelding 401007541" descr="Afbeelding met speelgoed, plastic, overdekt&#10;&#10;Automatisch gegenereerde beschrijvi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080000" cy="775119"/>
                          </a:xfrm>
                          <a:prstGeom prst="rect">
                            <a:avLst/>
                          </a:prstGeom>
                        </pic:spPr>
                      </pic:pic>
                    </a:graphicData>
                  </a:graphic>
                </wp:inline>
              </w:drawing>
            </w:r>
          </w:p>
        </w:tc>
      </w:tr>
      <w:tr w:rsidR="00D74E29" w14:paraId="6597E10F" w14:textId="77777777" w:rsidTr="00560EDF">
        <w:tc>
          <w:tcPr>
            <w:tcW w:w="7083" w:type="dxa"/>
          </w:tcPr>
          <w:p w14:paraId="25C07BE1" w14:textId="77777777" w:rsidR="00D74E29" w:rsidRDefault="00D74E29" w:rsidP="00560EDF">
            <w:pPr>
              <w:pStyle w:val="Lijstalinea"/>
              <w:numPr>
                <w:ilvl w:val="0"/>
                <w:numId w:val="32"/>
              </w:numPr>
            </w:pPr>
            <w:r>
              <w:t>Verbind je LEGO model met je apparaat.</w:t>
            </w:r>
          </w:p>
        </w:tc>
        <w:tc>
          <w:tcPr>
            <w:tcW w:w="1979" w:type="dxa"/>
          </w:tcPr>
          <w:p w14:paraId="645D2D18" w14:textId="77777777" w:rsidR="00D74E29" w:rsidRPr="001F1818" w:rsidRDefault="00D74E29" w:rsidP="00560EDF">
            <w:r w:rsidRPr="001F1818">
              <w:rPr>
                <w:noProof/>
              </w:rPr>
              <w:drawing>
                <wp:inline distT="0" distB="0" distL="0" distR="0" wp14:anchorId="14FB5AF7" wp14:editId="09DD5F8B">
                  <wp:extent cx="1080000" cy="660870"/>
                  <wp:effectExtent l="0" t="0" r="6350" b="6350"/>
                  <wp:docPr id="1770195239" name="Afbeelding 1770195239" descr="Afbeelding met elektronica, tekst, comput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195239" name="Afbeelding 1770195239" descr="Afbeelding met elektronica, tekst, computer&#10;&#10;Automatisch gegenereerde beschrijvi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080000" cy="660870"/>
                          </a:xfrm>
                          <a:prstGeom prst="rect">
                            <a:avLst/>
                          </a:prstGeom>
                        </pic:spPr>
                      </pic:pic>
                    </a:graphicData>
                  </a:graphic>
                </wp:inline>
              </w:drawing>
            </w:r>
          </w:p>
        </w:tc>
      </w:tr>
    </w:tbl>
    <w:p w14:paraId="0EA1F982" w14:textId="77777777" w:rsidR="00D74E29" w:rsidRDefault="00D74E29" w:rsidP="00D74E29">
      <w:pPr>
        <w:pStyle w:val="Kop2-Tussentitel"/>
      </w:pPr>
      <w:r>
        <w:t>Programmeren</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3"/>
        <w:gridCol w:w="1979"/>
      </w:tblGrid>
      <w:tr w:rsidR="00D74E29" w14:paraId="5F942E45" w14:textId="77777777" w:rsidTr="00560EDF">
        <w:tc>
          <w:tcPr>
            <w:tcW w:w="7083" w:type="dxa"/>
          </w:tcPr>
          <w:p w14:paraId="76EDA9C5" w14:textId="38C15815" w:rsidR="00D74E29" w:rsidRDefault="00D74E29" w:rsidP="00560EDF">
            <w:pPr>
              <w:pStyle w:val="Lijstalinea"/>
              <w:numPr>
                <w:ilvl w:val="0"/>
                <w:numId w:val="32"/>
              </w:numPr>
            </w:pPr>
            <w:r>
              <w:t>Laat de sla</w:t>
            </w:r>
            <w:r w:rsidR="00FC4442">
              <w:t>k</w:t>
            </w:r>
            <w:r>
              <w:t xml:space="preserve"> een groene lichtflits maken.</w:t>
            </w:r>
          </w:p>
          <w:p w14:paraId="6767B904" w14:textId="2F8A4752" w:rsidR="00D74E29" w:rsidRDefault="00D74E29" w:rsidP="00D74E29">
            <w:pPr>
              <w:pStyle w:val="Lijstalinea"/>
              <w:numPr>
                <w:ilvl w:val="1"/>
                <w:numId w:val="37"/>
              </w:numPr>
            </w:pPr>
            <w:r>
              <w:t>Maak het programma zoals aangegeven.</w:t>
            </w:r>
          </w:p>
          <w:p w14:paraId="33D97A6C" w14:textId="51131231" w:rsidR="00D74E29" w:rsidRPr="00312159" w:rsidRDefault="00D74E29" w:rsidP="00560EDF">
            <w:pPr>
              <w:pStyle w:val="Lijstalinea"/>
              <w:numPr>
                <w:ilvl w:val="1"/>
                <w:numId w:val="37"/>
              </w:numPr>
            </w:pPr>
            <w:r>
              <w:t xml:space="preserve">Leg aan elkaar uit hoe de slak </w:t>
            </w:r>
            <w:r w:rsidR="00AB1950">
              <w:t>w</w:t>
            </w:r>
            <w:r>
              <w:t>erkt.</w:t>
            </w:r>
          </w:p>
          <w:p w14:paraId="393A4E69" w14:textId="77777777" w:rsidR="00D74E29" w:rsidRDefault="00D74E29" w:rsidP="00560EDF"/>
        </w:tc>
        <w:tc>
          <w:tcPr>
            <w:tcW w:w="1979" w:type="dxa"/>
          </w:tcPr>
          <w:p w14:paraId="0CDEEF6F" w14:textId="4D17F5FF" w:rsidR="00D74E29" w:rsidRDefault="00D74E29" w:rsidP="00560EDF">
            <w:r w:rsidRPr="00D74E29">
              <w:rPr>
                <w:noProof/>
              </w:rPr>
              <w:drawing>
                <wp:inline distT="0" distB="0" distL="0" distR="0" wp14:anchorId="2B452329" wp14:editId="4748019D">
                  <wp:extent cx="1080000" cy="743567"/>
                  <wp:effectExtent l="0" t="0" r="6350" b="0"/>
                  <wp:docPr id="119300880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00880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080000" cy="743567"/>
                          </a:xfrm>
                          <a:prstGeom prst="rect">
                            <a:avLst/>
                          </a:prstGeom>
                        </pic:spPr>
                      </pic:pic>
                    </a:graphicData>
                  </a:graphic>
                </wp:inline>
              </w:drawing>
            </w:r>
          </w:p>
        </w:tc>
      </w:tr>
    </w:tbl>
    <w:p w14:paraId="10B93ED8" w14:textId="77777777" w:rsidR="00D74E29" w:rsidRDefault="00D74E29" w:rsidP="00D74E29">
      <w:pPr>
        <w:pStyle w:val="Kop2-Tussentitel"/>
      </w:pPr>
      <w:r>
        <w:t>Uitbreiding</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74"/>
        <w:gridCol w:w="2496"/>
      </w:tblGrid>
      <w:tr w:rsidR="00D74E29" w14:paraId="4633922C" w14:textId="77777777" w:rsidTr="00D74E29">
        <w:tc>
          <w:tcPr>
            <w:tcW w:w="6574" w:type="dxa"/>
          </w:tcPr>
          <w:p w14:paraId="2DAC9972" w14:textId="77777777" w:rsidR="00D74E29" w:rsidRDefault="00D74E29" w:rsidP="00D74E29">
            <w:pPr>
              <w:pStyle w:val="Lijstalinea"/>
              <w:numPr>
                <w:ilvl w:val="0"/>
                <w:numId w:val="32"/>
              </w:numPr>
            </w:pPr>
            <w:r>
              <w:t>Help Max en Mia verder:</w:t>
            </w:r>
          </w:p>
          <w:p w14:paraId="51876E00" w14:textId="3808B186" w:rsidR="00D74E29" w:rsidRDefault="00D74E29" w:rsidP="00560EDF">
            <w:pPr>
              <w:pStyle w:val="Lijstalinea"/>
              <w:numPr>
                <w:ilvl w:val="1"/>
                <w:numId w:val="38"/>
              </w:numPr>
            </w:pPr>
            <w:r>
              <w:t>Laat het licht meerdere keren knipperen.</w:t>
            </w:r>
          </w:p>
          <w:p w14:paraId="5393C9B2" w14:textId="593A96AE" w:rsidR="00D74E29" w:rsidRPr="00312159" w:rsidRDefault="00D74E29" w:rsidP="00560EDF">
            <w:pPr>
              <w:pStyle w:val="Lijstalinea"/>
              <w:numPr>
                <w:ilvl w:val="1"/>
                <w:numId w:val="38"/>
              </w:numPr>
            </w:pPr>
            <w:r>
              <w:t>Programmeer de slak zodat hij andere dingen doet.</w:t>
            </w:r>
          </w:p>
          <w:p w14:paraId="67AD8761" w14:textId="77777777" w:rsidR="00D74E29" w:rsidRDefault="00D74E29" w:rsidP="00560EDF"/>
        </w:tc>
        <w:tc>
          <w:tcPr>
            <w:tcW w:w="2496" w:type="dxa"/>
          </w:tcPr>
          <w:p w14:paraId="072F8CA7" w14:textId="4B1C1A52" w:rsidR="00D74E29" w:rsidRDefault="00D74E29" w:rsidP="00560EDF">
            <w:r w:rsidRPr="00D74E29">
              <w:rPr>
                <w:noProof/>
              </w:rPr>
              <w:drawing>
                <wp:inline distT="0" distB="0" distL="0" distR="0" wp14:anchorId="102A8692" wp14:editId="5DA324F8">
                  <wp:extent cx="1440000" cy="1081659"/>
                  <wp:effectExtent l="0" t="0" r="8255" b="4445"/>
                  <wp:docPr id="57204380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043808"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40000" cy="1081659"/>
                          </a:xfrm>
                          <a:prstGeom prst="rect">
                            <a:avLst/>
                          </a:prstGeom>
                        </pic:spPr>
                      </pic:pic>
                    </a:graphicData>
                  </a:graphic>
                </wp:inline>
              </w:drawing>
            </w:r>
          </w:p>
        </w:tc>
      </w:tr>
    </w:tbl>
    <w:p w14:paraId="21A7B47B" w14:textId="77777777" w:rsidR="00D74E29" w:rsidRDefault="00D74E29" w:rsidP="00D74E29">
      <w:pPr>
        <w:rPr>
          <w:b/>
          <w:bCs/>
          <w:sz w:val="26"/>
          <w:szCs w:val="26"/>
        </w:rPr>
      </w:pPr>
      <w:r>
        <w:br w:type="page"/>
      </w:r>
    </w:p>
    <w:p w14:paraId="2A81E864" w14:textId="25EA1EAE" w:rsidR="00D74E29" w:rsidRDefault="00D74E29" w:rsidP="00D74E29">
      <w:pPr>
        <w:pStyle w:val="Kop2-Tussentitel"/>
      </w:pPr>
      <w:r>
        <w:lastRenderedPageBreak/>
        <w:t>Enkele vraagjes</w:t>
      </w:r>
    </w:p>
    <w:p w14:paraId="4787A1DC" w14:textId="63310DB1" w:rsidR="00D74E29" w:rsidRDefault="00D74E29" w:rsidP="00FC4442">
      <w:pPr>
        <w:pStyle w:val="Lijstalinea"/>
        <w:numPr>
          <w:ilvl w:val="0"/>
          <w:numId w:val="32"/>
        </w:numPr>
      </w:pPr>
      <w:r>
        <w:t>Hoe start je het programma van de slak?</w:t>
      </w:r>
      <w:r w:rsidR="00302622">
        <w:t xml:space="preserve"> Op welke knop moet je drukken?</w:t>
      </w:r>
    </w:p>
    <w:tbl>
      <w:tblPr>
        <w:tblStyle w:val="Tabelraster"/>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81"/>
        <w:gridCol w:w="2192"/>
        <w:gridCol w:w="2144"/>
        <w:gridCol w:w="2193"/>
      </w:tblGrid>
      <w:tr w:rsidR="00302622" w14:paraId="30009FE8" w14:textId="77777777" w:rsidTr="00302622">
        <w:tc>
          <w:tcPr>
            <w:tcW w:w="2265" w:type="dxa"/>
            <w:vAlign w:val="center"/>
          </w:tcPr>
          <w:p w14:paraId="3E900AC6" w14:textId="7E0A6059" w:rsidR="00302622" w:rsidRDefault="00302622" w:rsidP="00302622">
            <w:pPr>
              <w:pStyle w:val="Lijstalinea"/>
              <w:ind w:left="0"/>
              <w:jc w:val="center"/>
            </w:pPr>
            <w:r w:rsidRPr="00302622">
              <w:rPr>
                <w:noProof/>
              </w:rPr>
              <w:drawing>
                <wp:inline distT="0" distB="0" distL="0" distR="0" wp14:anchorId="6F1F3F99" wp14:editId="75C7B381">
                  <wp:extent cx="1033200" cy="882000"/>
                  <wp:effectExtent l="0" t="0" r="0" b="0"/>
                  <wp:docPr id="42272598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25980" name=""/>
                          <pic:cNvPicPr/>
                        </pic:nvPicPr>
                        <pic:blipFill>
                          <a:blip r:embed="rId23">
                            <a:extLst>
                              <a:ext uri="{28A0092B-C50C-407E-A947-70E740481C1C}">
                                <a14:useLocalDpi xmlns:a14="http://schemas.microsoft.com/office/drawing/2010/main" val="0"/>
                              </a:ext>
                            </a:extLst>
                          </a:blip>
                          <a:stretch>
                            <a:fillRect/>
                          </a:stretch>
                        </pic:blipFill>
                        <pic:spPr>
                          <a:xfrm>
                            <a:off x="0" y="0"/>
                            <a:ext cx="1033200" cy="882000"/>
                          </a:xfrm>
                          <a:prstGeom prst="rect">
                            <a:avLst/>
                          </a:prstGeom>
                        </pic:spPr>
                      </pic:pic>
                    </a:graphicData>
                  </a:graphic>
                </wp:inline>
              </w:drawing>
            </w:r>
          </w:p>
        </w:tc>
        <w:tc>
          <w:tcPr>
            <w:tcW w:w="2265" w:type="dxa"/>
            <w:vAlign w:val="center"/>
          </w:tcPr>
          <w:p w14:paraId="36FA23E0" w14:textId="55164E2D" w:rsidR="00302622" w:rsidRDefault="00302622" w:rsidP="00302622">
            <w:pPr>
              <w:pStyle w:val="Lijstalinea"/>
              <w:ind w:left="0"/>
              <w:jc w:val="center"/>
            </w:pPr>
            <w:r w:rsidRPr="00302622">
              <w:rPr>
                <w:noProof/>
              </w:rPr>
              <w:drawing>
                <wp:inline distT="0" distB="0" distL="0" distR="0" wp14:anchorId="53C20663" wp14:editId="093E58EC">
                  <wp:extent cx="1062000" cy="1166400"/>
                  <wp:effectExtent l="0" t="0" r="5080" b="0"/>
                  <wp:docPr id="11591279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12795" name=""/>
                          <pic:cNvPicPr/>
                        </pic:nvPicPr>
                        <pic:blipFill>
                          <a:blip r:embed="rId24">
                            <a:extLst>
                              <a:ext uri="{28A0092B-C50C-407E-A947-70E740481C1C}">
                                <a14:useLocalDpi xmlns:a14="http://schemas.microsoft.com/office/drawing/2010/main" val="0"/>
                              </a:ext>
                            </a:extLst>
                          </a:blip>
                          <a:stretch>
                            <a:fillRect/>
                          </a:stretch>
                        </pic:blipFill>
                        <pic:spPr>
                          <a:xfrm>
                            <a:off x="0" y="0"/>
                            <a:ext cx="1062000" cy="1166400"/>
                          </a:xfrm>
                          <a:prstGeom prst="rect">
                            <a:avLst/>
                          </a:prstGeom>
                        </pic:spPr>
                      </pic:pic>
                    </a:graphicData>
                  </a:graphic>
                </wp:inline>
              </w:drawing>
            </w:r>
          </w:p>
        </w:tc>
        <w:tc>
          <w:tcPr>
            <w:tcW w:w="2265" w:type="dxa"/>
            <w:vAlign w:val="center"/>
          </w:tcPr>
          <w:p w14:paraId="353F08F7" w14:textId="079F1FAD" w:rsidR="00302622" w:rsidRDefault="00302622" w:rsidP="00302622">
            <w:pPr>
              <w:pStyle w:val="Lijstalinea"/>
              <w:ind w:left="0"/>
              <w:jc w:val="center"/>
            </w:pPr>
            <w:r w:rsidRPr="00302622">
              <w:rPr>
                <w:noProof/>
              </w:rPr>
              <w:drawing>
                <wp:inline distT="0" distB="0" distL="0" distR="0" wp14:anchorId="7E8ED981" wp14:editId="37E60F5B">
                  <wp:extent cx="910800" cy="1227600"/>
                  <wp:effectExtent l="0" t="0" r="3810" b="0"/>
                  <wp:docPr id="88327216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272160" name=""/>
                          <pic:cNvPicPr/>
                        </pic:nvPicPr>
                        <pic:blipFill>
                          <a:blip r:embed="rId25">
                            <a:extLst>
                              <a:ext uri="{28A0092B-C50C-407E-A947-70E740481C1C}">
                                <a14:useLocalDpi xmlns:a14="http://schemas.microsoft.com/office/drawing/2010/main" val="0"/>
                              </a:ext>
                            </a:extLst>
                          </a:blip>
                          <a:stretch>
                            <a:fillRect/>
                          </a:stretch>
                        </pic:blipFill>
                        <pic:spPr>
                          <a:xfrm>
                            <a:off x="0" y="0"/>
                            <a:ext cx="910800" cy="1227600"/>
                          </a:xfrm>
                          <a:prstGeom prst="rect">
                            <a:avLst/>
                          </a:prstGeom>
                        </pic:spPr>
                      </pic:pic>
                    </a:graphicData>
                  </a:graphic>
                </wp:inline>
              </w:drawing>
            </w:r>
          </w:p>
        </w:tc>
        <w:tc>
          <w:tcPr>
            <w:tcW w:w="2265" w:type="dxa"/>
            <w:vAlign w:val="center"/>
          </w:tcPr>
          <w:p w14:paraId="4E47B53C" w14:textId="0906D336" w:rsidR="00302622" w:rsidRDefault="00302622" w:rsidP="00302622">
            <w:pPr>
              <w:pStyle w:val="Lijstalinea"/>
              <w:ind w:left="0"/>
              <w:jc w:val="center"/>
            </w:pPr>
            <w:r w:rsidRPr="00302622">
              <w:rPr>
                <w:noProof/>
              </w:rPr>
              <w:drawing>
                <wp:inline distT="0" distB="0" distL="0" distR="0" wp14:anchorId="65E16DE5" wp14:editId="039EFACD">
                  <wp:extent cx="1072800" cy="889200"/>
                  <wp:effectExtent l="0" t="0" r="0" b="6350"/>
                  <wp:docPr id="206926129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261299" name=""/>
                          <pic:cNvPicPr/>
                        </pic:nvPicPr>
                        <pic:blipFill>
                          <a:blip r:embed="rId26">
                            <a:extLst>
                              <a:ext uri="{28A0092B-C50C-407E-A947-70E740481C1C}">
                                <a14:useLocalDpi xmlns:a14="http://schemas.microsoft.com/office/drawing/2010/main" val="0"/>
                              </a:ext>
                            </a:extLst>
                          </a:blip>
                          <a:stretch>
                            <a:fillRect/>
                          </a:stretch>
                        </pic:blipFill>
                        <pic:spPr>
                          <a:xfrm>
                            <a:off x="0" y="0"/>
                            <a:ext cx="1072800" cy="889200"/>
                          </a:xfrm>
                          <a:prstGeom prst="rect">
                            <a:avLst/>
                          </a:prstGeom>
                        </pic:spPr>
                      </pic:pic>
                    </a:graphicData>
                  </a:graphic>
                </wp:inline>
              </w:drawing>
            </w:r>
          </w:p>
        </w:tc>
      </w:tr>
      <w:tr w:rsidR="00302622" w14:paraId="0072942A" w14:textId="77777777" w:rsidTr="00302622">
        <w:tc>
          <w:tcPr>
            <w:tcW w:w="2265" w:type="dxa"/>
          </w:tcPr>
          <w:p w14:paraId="30176C83" w14:textId="26A1B97D" w:rsidR="00302622" w:rsidRPr="00302622" w:rsidRDefault="00302622" w:rsidP="00302622">
            <w:pPr>
              <w:pStyle w:val="Lijstalinea"/>
              <w:ind w:left="0"/>
              <w:jc w:val="center"/>
            </w:pPr>
            <w:r>
              <w:t>O</w:t>
            </w:r>
            <w:r w:rsidRPr="00302622">
              <w:rPr>
                <w:rStyle w:val="oplossingChar"/>
              </w:rPr>
              <w:t>x</w:t>
            </w:r>
          </w:p>
        </w:tc>
        <w:tc>
          <w:tcPr>
            <w:tcW w:w="2265" w:type="dxa"/>
          </w:tcPr>
          <w:p w14:paraId="0DAAACDE" w14:textId="2555A862" w:rsidR="00302622" w:rsidRPr="00302622" w:rsidRDefault="00302622" w:rsidP="00302622">
            <w:pPr>
              <w:pStyle w:val="Lijstalinea"/>
              <w:ind w:left="0"/>
              <w:jc w:val="center"/>
            </w:pPr>
            <w:r>
              <w:t>O</w:t>
            </w:r>
          </w:p>
        </w:tc>
        <w:tc>
          <w:tcPr>
            <w:tcW w:w="2265" w:type="dxa"/>
          </w:tcPr>
          <w:p w14:paraId="67B67ADE" w14:textId="62298560" w:rsidR="00302622" w:rsidRPr="00302622" w:rsidRDefault="00302622" w:rsidP="00302622">
            <w:pPr>
              <w:pStyle w:val="Lijstalinea"/>
              <w:ind w:left="0"/>
              <w:jc w:val="center"/>
            </w:pPr>
            <w:r>
              <w:t>O</w:t>
            </w:r>
          </w:p>
        </w:tc>
        <w:tc>
          <w:tcPr>
            <w:tcW w:w="2265" w:type="dxa"/>
          </w:tcPr>
          <w:p w14:paraId="5E9475A8" w14:textId="6DEEA28B" w:rsidR="00302622" w:rsidRPr="00302622" w:rsidRDefault="00302622" w:rsidP="00302622">
            <w:pPr>
              <w:pStyle w:val="Lijstalinea"/>
              <w:ind w:left="0"/>
              <w:jc w:val="center"/>
            </w:pPr>
            <w:r>
              <w:t>O</w:t>
            </w:r>
          </w:p>
        </w:tc>
      </w:tr>
    </w:tbl>
    <w:p w14:paraId="160E8EC4" w14:textId="77777777" w:rsidR="00D74E29" w:rsidRDefault="00D74E29" w:rsidP="00D74E29"/>
    <w:p w14:paraId="54BD16F9" w14:textId="3230D2AA" w:rsidR="00D74E29" w:rsidRDefault="00D74E29" w:rsidP="00FC4442">
      <w:pPr>
        <w:pStyle w:val="Lijstalinea"/>
        <w:numPr>
          <w:ilvl w:val="0"/>
          <w:numId w:val="32"/>
        </w:numPr>
      </w:pPr>
      <w:r>
        <w:t>Hoe kies je de kleur van de robot?</w:t>
      </w:r>
    </w:p>
    <w:tbl>
      <w:tblPr>
        <w:tblStyle w:val="Tabelraster"/>
        <w:tblW w:w="0" w:type="auto"/>
        <w:tblInd w:w="426"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8216"/>
        <w:gridCol w:w="420"/>
      </w:tblGrid>
      <w:tr w:rsidR="00D74E29" w14:paraId="6243570C" w14:textId="77777777" w:rsidTr="00560EDF">
        <w:trPr>
          <w:hidden/>
        </w:trPr>
        <w:tc>
          <w:tcPr>
            <w:tcW w:w="8216" w:type="dxa"/>
          </w:tcPr>
          <w:p w14:paraId="752735B5" w14:textId="6A4FF210" w:rsidR="00D74E29" w:rsidRDefault="00D74E29" w:rsidP="00560EDF">
            <w:pPr>
              <w:pStyle w:val="oplossing"/>
            </w:pPr>
            <w:r>
              <w:t>Door het cijfer te veranderen bij het blokje met de kleuren.</w:t>
            </w:r>
          </w:p>
        </w:tc>
        <w:tc>
          <w:tcPr>
            <w:tcW w:w="420" w:type="dxa"/>
          </w:tcPr>
          <w:p w14:paraId="7C444621" w14:textId="77777777" w:rsidR="00D74E29" w:rsidRDefault="00D74E29" w:rsidP="00560EDF"/>
        </w:tc>
      </w:tr>
      <w:tr w:rsidR="00D74E29" w14:paraId="2886ED18" w14:textId="77777777" w:rsidTr="00560EDF">
        <w:trPr>
          <w:hidden/>
        </w:trPr>
        <w:tc>
          <w:tcPr>
            <w:tcW w:w="8216" w:type="dxa"/>
          </w:tcPr>
          <w:p w14:paraId="064F3AE4" w14:textId="77777777" w:rsidR="00D74E29" w:rsidRDefault="00D74E29" w:rsidP="00560EDF">
            <w:pPr>
              <w:pStyle w:val="oplossing"/>
            </w:pPr>
          </w:p>
        </w:tc>
        <w:tc>
          <w:tcPr>
            <w:tcW w:w="420" w:type="dxa"/>
          </w:tcPr>
          <w:p w14:paraId="2892F327" w14:textId="77777777" w:rsidR="00D74E29" w:rsidRDefault="00D74E29" w:rsidP="00560EDF"/>
        </w:tc>
      </w:tr>
    </w:tbl>
    <w:p w14:paraId="5B4287F6" w14:textId="77777777" w:rsidR="00D74E29" w:rsidRDefault="00D74E29" w:rsidP="00D74E29">
      <w:pPr>
        <w:pStyle w:val="Lijstalinea"/>
        <w:ind w:left="360"/>
      </w:pPr>
    </w:p>
    <w:p w14:paraId="0D72A969" w14:textId="77777777" w:rsidR="00D74E29" w:rsidRDefault="00D74E29" w:rsidP="00FC4442">
      <w:pPr>
        <w:pStyle w:val="Lijstalinea"/>
        <w:numPr>
          <w:ilvl w:val="0"/>
          <w:numId w:val="32"/>
        </w:numPr>
      </w:pPr>
      <w:r>
        <w:t>Hoeveel verschillende kleuren kan de robot weergeven?</w:t>
      </w:r>
    </w:p>
    <w:tbl>
      <w:tblPr>
        <w:tblStyle w:val="Tabelraster"/>
        <w:tblW w:w="0" w:type="auto"/>
        <w:tblInd w:w="426"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8216"/>
        <w:gridCol w:w="420"/>
      </w:tblGrid>
      <w:tr w:rsidR="00D74E29" w14:paraId="081DD1CD" w14:textId="77777777" w:rsidTr="00560EDF">
        <w:trPr>
          <w:hidden/>
        </w:trPr>
        <w:tc>
          <w:tcPr>
            <w:tcW w:w="8216" w:type="dxa"/>
          </w:tcPr>
          <w:p w14:paraId="4B0665BB" w14:textId="689D883D" w:rsidR="00D74E29" w:rsidRDefault="00D74E29" w:rsidP="00560EDF">
            <w:pPr>
              <w:pStyle w:val="oplossing"/>
            </w:pPr>
            <w:r>
              <w:t>10 (11 als je zwart meerekend)</w:t>
            </w:r>
          </w:p>
        </w:tc>
        <w:tc>
          <w:tcPr>
            <w:tcW w:w="420" w:type="dxa"/>
          </w:tcPr>
          <w:p w14:paraId="4F79A0E2" w14:textId="77777777" w:rsidR="00D74E29" w:rsidRDefault="00D74E29" w:rsidP="00560EDF"/>
        </w:tc>
      </w:tr>
      <w:tr w:rsidR="00D74E29" w14:paraId="08A80AC2" w14:textId="77777777" w:rsidTr="00560EDF">
        <w:trPr>
          <w:hidden/>
        </w:trPr>
        <w:tc>
          <w:tcPr>
            <w:tcW w:w="8216" w:type="dxa"/>
          </w:tcPr>
          <w:p w14:paraId="7B0654D3" w14:textId="77777777" w:rsidR="00D74E29" w:rsidRDefault="00D74E29" w:rsidP="00560EDF">
            <w:pPr>
              <w:pStyle w:val="oplossing"/>
            </w:pPr>
          </w:p>
        </w:tc>
        <w:tc>
          <w:tcPr>
            <w:tcW w:w="420" w:type="dxa"/>
          </w:tcPr>
          <w:p w14:paraId="3CF11B10" w14:textId="77777777" w:rsidR="00D74E29" w:rsidRDefault="00D74E29" w:rsidP="00560EDF"/>
        </w:tc>
      </w:tr>
    </w:tbl>
    <w:p w14:paraId="31B17511" w14:textId="77777777" w:rsidR="00D74E29" w:rsidRDefault="00D74E29" w:rsidP="00D74E29">
      <w:pPr>
        <w:spacing w:before="0" w:after="200" w:line="276" w:lineRule="auto"/>
        <w:jc w:val="left"/>
      </w:pPr>
    </w:p>
    <w:p w14:paraId="51E8CCF3" w14:textId="420DABA8" w:rsidR="00302622" w:rsidRDefault="00302622" w:rsidP="00FC4442">
      <w:pPr>
        <w:pStyle w:val="Lijstalinea"/>
        <w:numPr>
          <w:ilvl w:val="0"/>
          <w:numId w:val="32"/>
        </w:numPr>
        <w:spacing w:before="0" w:after="200" w:line="276" w:lineRule="auto"/>
        <w:jc w:val="left"/>
      </w:pPr>
      <w:r>
        <w:t>Met welk knopje kijk je of de slak verbonden is met de iPad?</w:t>
      </w:r>
    </w:p>
    <w:tbl>
      <w:tblPr>
        <w:tblStyle w:val="Tabelraster"/>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00"/>
        <w:gridCol w:w="2191"/>
        <w:gridCol w:w="2206"/>
        <w:gridCol w:w="2113"/>
      </w:tblGrid>
      <w:tr w:rsidR="00302622" w14:paraId="46795B2F" w14:textId="77777777" w:rsidTr="00302622">
        <w:tc>
          <w:tcPr>
            <w:tcW w:w="2265" w:type="dxa"/>
            <w:vAlign w:val="center"/>
          </w:tcPr>
          <w:p w14:paraId="4E16914E" w14:textId="179B7B28" w:rsidR="00302622" w:rsidRDefault="00302622" w:rsidP="00302622">
            <w:pPr>
              <w:pStyle w:val="Lijstalinea"/>
              <w:ind w:left="0"/>
              <w:jc w:val="center"/>
            </w:pPr>
            <w:r w:rsidRPr="00302622">
              <w:rPr>
                <w:noProof/>
              </w:rPr>
              <w:drawing>
                <wp:inline distT="0" distB="0" distL="0" distR="0" wp14:anchorId="42D0632F" wp14:editId="32F65181">
                  <wp:extent cx="1065600" cy="828000"/>
                  <wp:effectExtent l="0" t="0" r="1270" b="0"/>
                  <wp:docPr id="205568027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680278" name=""/>
                          <pic:cNvPicPr/>
                        </pic:nvPicPr>
                        <pic:blipFill>
                          <a:blip r:embed="rId27">
                            <a:extLst>
                              <a:ext uri="{28A0092B-C50C-407E-A947-70E740481C1C}">
                                <a14:useLocalDpi xmlns:a14="http://schemas.microsoft.com/office/drawing/2010/main" val="0"/>
                              </a:ext>
                            </a:extLst>
                          </a:blip>
                          <a:stretch>
                            <a:fillRect/>
                          </a:stretch>
                        </pic:blipFill>
                        <pic:spPr>
                          <a:xfrm>
                            <a:off x="0" y="0"/>
                            <a:ext cx="1065600" cy="828000"/>
                          </a:xfrm>
                          <a:prstGeom prst="rect">
                            <a:avLst/>
                          </a:prstGeom>
                        </pic:spPr>
                      </pic:pic>
                    </a:graphicData>
                  </a:graphic>
                </wp:inline>
              </w:drawing>
            </w:r>
          </w:p>
        </w:tc>
        <w:tc>
          <w:tcPr>
            <w:tcW w:w="2265" w:type="dxa"/>
            <w:vAlign w:val="center"/>
          </w:tcPr>
          <w:p w14:paraId="52D14A48" w14:textId="66FBB640" w:rsidR="00302622" w:rsidRDefault="00302622" w:rsidP="00302622">
            <w:pPr>
              <w:pStyle w:val="Lijstalinea"/>
              <w:ind w:left="0"/>
              <w:jc w:val="center"/>
            </w:pPr>
            <w:r w:rsidRPr="00302622">
              <w:rPr>
                <w:noProof/>
              </w:rPr>
              <w:drawing>
                <wp:inline distT="0" distB="0" distL="0" distR="0" wp14:anchorId="618B9A2D" wp14:editId="2EA19389">
                  <wp:extent cx="1033200" cy="882000"/>
                  <wp:effectExtent l="0" t="0" r="0" b="0"/>
                  <wp:docPr id="506878090" name="Afbeelding 506878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25980" name=""/>
                          <pic:cNvPicPr/>
                        </pic:nvPicPr>
                        <pic:blipFill>
                          <a:blip r:embed="rId23">
                            <a:extLst>
                              <a:ext uri="{28A0092B-C50C-407E-A947-70E740481C1C}">
                                <a14:useLocalDpi xmlns:a14="http://schemas.microsoft.com/office/drawing/2010/main" val="0"/>
                              </a:ext>
                            </a:extLst>
                          </a:blip>
                          <a:stretch>
                            <a:fillRect/>
                          </a:stretch>
                        </pic:blipFill>
                        <pic:spPr>
                          <a:xfrm>
                            <a:off x="0" y="0"/>
                            <a:ext cx="1033200" cy="882000"/>
                          </a:xfrm>
                          <a:prstGeom prst="rect">
                            <a:avLst/>
                          </a:prstGeom>
                        </pic:spPr>
                      </pic:pic>
                    </a:graphicData>
                  </a:graphic>
                </wp:inline>
              </w:drawing>
            </w:r>
          </w:p>
        </w:tc>
        <w:tc>
          <w:tcPr>
            <w:tcW w:w="2265" w:type="dxa"/>
            <w:vAlign w:val="center"/>
          </w:tcPr>
          <w:p w14:paraId="421B8A0B" w14:textId="5CA0594F" w:rsidR="00302622" w:rsidRDefault="00302622" w:rsidP="00302622">
            <w:pPr>
              <w:pStyle w:val="Lijstalinea"/>
              <w:ind w:left="0"/>
              <w:jc w:val="center"/>
            </w:pPr>
            <w:r w:rsidRPr="00302622">
              <w:rPr>
                <w:noProof/>
              </w:rPr>
              <w:drawing>
                <wp:inline distT="0" distB="0" distL="0" distR="0" wp14:anchorId="0E8F2191" wp14:editId="07A5C82A">
                  <wp:extent cx="1083600" cy="781200"/>
                  <wp:effectExtent l="0" t="0" r="2540" b="0"/>
                  <wp:docPr id="68755596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555967" name=""/>
                          <pic:cNvPicPr/>
                        </pic:nvPicPr>
                        <pic:blipFill>
                          <a:blip r:embed="rId28">
                            <a:extLst>
                              <a:ext uri="{28A0092B-C50C-407E-A947-70E740481C1C}">
                                <a14:useLocalDpi xmlns:a14="http://schemas.microsoft.com/office/drawing/2010/main" val="0"/>
                              </a:ext>
                            </a:extLst>
                          </a:blip>
                          <a:stretch>
                            <a:fillRect/>
                          </a:stretch>
                        </pic:blipFill>
                        <pic:spPr>
                          <a:xfrm>
                            <a:off x="0" y="0"/>
                            <a:ext cx="1083600" cy="781200"/>
                          </a:xfrm>
                          <a:prstGeom prst="rect">
                            <a:avLst/>
                          </a:prstGeom>
                        </pic:spPr>
                      </pic:pic>
                    </a:graphicData>
                  </a:graphic>
                </wp:inline>
              </w:drawing>
            </w:r>
          </w:p>
        </w:tc>
        <w:tc>
          <w:tcPr>
            <w:tcW w:w="2265" w:type="dxa"/>
            <w:vAlign w:val="center"/>
          </w:tcPr>
          <w:p w14:paraId="358B9253" w14:textId="2CFD3786" w:rsidR="00302622" w:rsidRDefault="00302622" w:rsidP="00302622">
            <w:pPr>
              <w:pStyle w:val="Lijstalinea"/>
              <w:ind w:left="0"/>
              <w:jc w:val="center"/>
            </w:pPr>
            <w:r w:rsidRPr="00302622">
              <w:rPr>
                <w:noProof/>
              </w:rPr>
              <w:drawing>
                <wp:inline distT="0" distB="0" distL="0" distR="0" wp14:anchorId="0947DA89" wp14:editId="7DFC9B1E">
                  <wp:extent cx="748800" cy="662400"/>
                  <wp:effectExtent l="0" t="0" r="0" b="4445"/>
                  <wp:docPr id="73485630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856306" name=""/>
                          <pic:cNvPicPr/>
                        </pic:nvPicPr>
                        <pic:blipFill>
                          <a:blip r:embed="rId29">
                            <a:extLst>
                              <a:ext uri="{28A0092B-C50C-407E-A947-70E740481C1C}">
                                <a14:useLocalDpi xmlns:a14="http://schemas.microsoft.com/office/drawing/2010/main" val="0"/>
                              </a:ext>
                            </a:extLst>
                          </a:blip>
                          <a:stretch>
                            <a:fillRect/>
                          </a:stretch>
                        </pic:blipFill>
                        <pic:spPr>
                          <a:xfrm>
                            <a:off x="0" y="0"/>
                            <a:ext cx="748800" cy="662400"/>
                          </a:xfrm>
                          <a:prstGeom prst="rect">
                            <a:avLst/>
                          </a:prstGeom>
                        </pic:spPr>
                      </pic:pic>
                    </a:graphicData>
                  </a:graphic>
                </wp:inline>
              </w:drawing>
            </w:r>
          </w:p>
        </w:tc>
      </w:tr>
      <w:tr w:rsidR="00302622" w14:paraId="705A562B" w14:textId="77777777" w:rsidTr="00560EDF">
        <w:tc>
          <w:tcPr>
            <w:tcW w:w="2265" w:type="dxa"/>
          </w:tcPr>
          <w:p w14:paraId="38ABFC88" w14:textId="2777C758" w:rsidR="00302622" w:rsidRPr="00302622" w:rsidRDefault="00302622" w:rsidP="00560EDF">
            <w:pPr>
              <w:pStyle w:val="Lijstalinea"/>
              <w:ind w:left="0"/>
              <w:jc w:val="center"/>
            </w:pPr>
            <w:r>
              <w:t>O</w:t>
            </w:r>
          </w:p>
        </w:tc>
        <w:tc>
          <w:tcPr>
            <w:tcW w:w="2265" w:type="dxa"/>
          </w:tcPr>
          <w:p w14:paraId="3903BACF" w14:textId="77777777" w:rsidR="00302622" w:rsidRPr="00302622" w:rsidRDefault="00302622" w:rsidP="00560EDF">
            <w:pPr>
              <w:pStyle w:val="Lijstalinea"/>
              <w:ind w:left="0"/>
              <w:jc w:val="center"/>
            </w:pPr>
            <w:r>
              <w:t>O</w:t>
            </w:r>
          </w:p>
        </w:tc>
        <w:tc>
          <w:tcPr>
            <w:tcW w:w="2265" w:type="dxa"/>
          </w:tcPr>
          <w:p w14:paraId="5F226306" w14:textId="392747B2" w:rsidR="00302622" w:rsidRPr="00302622" w:rsidRDefault="00302622" w:rsidP="00560EDF">
            <w:pPr>
              <w:pStyle w:val="Lijstalinea"/>
              <w:ind w:left="0"/>
              <w:jc w:val="center"/>
            </w:pPr>
            <w:r>
              <w:t>O</w:t>
            </w:r>
            <w:r w:rsidRPr="00302622">
              <w:rPr>
                <w:rStyle w:val="oplossingChar"/>
              </w:rPr>
              <w:t>x</w:t>
            </w:r>
          </w:p>
        </w:tc>
        <w:tc>
          <w:tcPr>
            <w:tcW w:w="2265" w:type="dxa"/>
          </w:tcPr>
          <w:p w14:paraId="453DD67D" w14:textId="77777777" w:rsidR="00302622" w:rsidRPr="00302622" w:rsidRDefault="00302622" w:rsidP="00560EDF">
            <w:pPr>
              <w:pStyle w:val="Lijstalinea"/>
              <w:ind w:left="0"/>
              <w:jc w:val="center"/>
            </w:pPr>
            <w:r>
              <w:t>O</w:t>
            </w:r>
          </w:p>
        </w:tc>
      </w:tr>
    </w:tbl>
    <w:p w14:paraId="628A7480" w14:textId="779F8B72" w:rsidR="00302622" w:rsidRDefault="00302622" w:rsidP="00D905C7"/>
    <w:p w14:paraId="3EB597EA" w14:textId="77777777" w:rsidR="00302622" w:rsidRDefault="00302622">
      <w:pPr>
        <w:spacing w:before="0" w:after="200" w:line="276" w:lineRule="auto"/>
        <w:jc w:val="left"/>
      </w:pPr>
      <w:r>
        <w:br w:type="page"/>
      </w:r>
    </w:p>
    <w:tbl>
      <w:tblPr>
        <w:tblStyle w:val="Tabelraster"/>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87"/>
        <w:gridCol w:w="4665"/>
        <w:gridCol w:w="1271"/>
        <w:gridCol w:w="1952"/>
      </w:tblGrid>
      <w:tr w:rsidR="00AB1950" w14:paraId="5B692874" w14:textId="77777777" w:rsidTr="00560EDF">
        <w:trPr>
          <w:trHeight w:val="454"/>
        </w:trPr>
        <w:tc>
          <w:tcPr>
            <w:tcW w:w="1093" w:type="dxa"/>
            <w:vAlign w:val="bottom"/>
          </w:tcPr>
          <w:p w14:paraId="757EDF88" w14:textId="77777777" w:rsidR="00AB1950" w:rsidRDefault="00AB1950" w:rsidP="00560EDF">
            <w:pPr>
              <w:jc w:val="right"/>
            </w:pPr>
            <w:r>
              <w:lastRenderedPageBreak/>
              <w:t>Naam:</w:t>
            </w:r>
          </w:p>
        </w:tc>
        <w:tc>
          <w:tcPr>
            <w:tcW w:w="4719" w:type="dxa"/>
            <w:tcBorders>
              <w:bottom w:val="dotted" w:sz="4" w:space="0" w:color="808080" w:themeColor="background1" w:themeShade="80"/>
            </w:tcBorders>
            <w:vAlign w:val="bottom"/>
          </w:tcPr>
          <w:p w14:paraId="1F524F1B" w14:textId="77777777" w:rsidR="00AB1950" w:rsidRDefault="00AB1950" w:rsidP="00560EDF">
            <w:pPr>
              <w:jc w:val="left"/>
            </w:pPr>
          </w:p>
        </w:tc>
        <w:tc>
          <w:tcPr>
            <w:tcW w:w="1276" w:type="dxa"/>
            <w:vAlign w:val="bottom"/>
          </w:tcPr>
          <w:p w14:paraId="33B18B76" w14:textId="77777777" w:rsidR="00AB1950" w:rsidRDefault="00AB1950" w:rsidP="00560EDF">
            <w:pPr>
              <w:jc w:val="right"/>
            </w:pPr>
            <w:r>
              <w:t>Klas:</w:t>
            </w:r>
          </w:p>
        </w:tc>
        <w:tc>
          <w:tcPr>
            <w:tcW w:w="1979" w:type="dxa"/>
            <w:tcBorders>
              <w:bottom w:val="dotted" w:sz="4" w:space="0" w:color="808080" w:themeColor="background1" w:themeShade="80"/>
            </w:tcBorders>
            <w:vAlign w:val="bottom"/>
          </w:tcPr>
          <w:p w14:paraId="3D4000BD" w14:textId="77777777" w:rsidR="00AB1950" w:rsidRDefault="00AB1950" w:rsidP="00560EDF">
            <w:pPr>
              <w:jc w:val="left"/>
            </w:pPr>
          </w:p>
        </w:tc>
      </w:tr>
      <w:tr w:rsidR="00AB1950" w14:paraId="221C7473" w14:textId="77777777" w:rsidTr="00560EDF">
        <w:trPr>
          <w:trHeight w:val="454"/>
        </w:trPr>
        <w:tc>
          <w:tcPr>
            <w:tcW w:w="1093" w:type="dxa"/>
            <w:vAlign w:val="bottom"/>
          </w:tcPr>
          <w:p w14:paraId="6C41C327" w14:textId="77777777" w:rsidR="00AB1950" w:rsidRDefault="00AB1950" w:rsidP="00560EDF">
            <w:pPr>
              <w:jc w:val="right"/>
            </w:pPr>
            <w:r>
              <w:t>Opdracht:</w:t>
            </w:r>
          </w:p>
        </w:tc>
        <w:tc>
          <w:tcPr>
            <w:tcW w:w="4719" w:type="dxa"/>
            <w:tcBorders>
              <w:top w:val="dotted" w:sz="4" w:space="0" w:color="808080" w:themeColor="background1" w:themeShade="80"/>
              <w:bottom w:val="dotted" w:sz="4" w:space="0" w:color="808080" w:themeColor="background1" w:themeShade="80"/>
            </w:tcBorders>
            <w:vAlign w:val="bottom"/>
          </w:tcPr>
          <w:p w14:paraId="31E8A747" w14:textId="3B2D333E" w:rsidR="00AB1950" w:rsidRDefault="00AB1950" w:rsidP="00560EDF">
            <w:pPr>
              <w:jc w:val="left"/>
            </w:pPr>
            <w:r>
              <w:t>1. Aan de slag – 2. Ventilator</w:t>
            </w:r>
          </w:p>
        </w:tc>
        <w:tc>
          <w:tcPr>
            <w:tcW w:w="1276" w:type="dxa"/>
            <w:vAlign w:val="bottom"/>
          </w:tcPr>
          <w:p w14:paraId="45662F3A" w14:textId="77777777" w:rsidR="00AB1950" w:rsidRDefault="00AB1950" w:rsidP="00560EDF">
            <w:pPr>
              <w:jc w:val="right"/>
            </w:pPr>
            <w:r>
              <w:t>Datum:</w:t>
            </w:r>
          </w:p>
        </w:tc>
        <w:tc>
          <w:tcPr>
            <w:tcW w:w="1979" w:type="dxa"/>
            <w:tcBorders>
              <w:top w:val="dotted" w:sz="4" w:space="0" w:color="808080" w:themeColor="background1" w:themeShade="80"/>
              <w:bottom w:val="dotted" w:sz="4" w:space="0" w:color="808080" w:themeColor="background1" w:themeShade="80"/>
            </w:tcBorders>
            <w:vAlign w:val="bottom"/>
          </w:tcPr>
          <w:p w14:paraId="7C2E9524" w14:textId="77777777" w:rsidR="00AB1950" w:rsidRDefault="00AB1950" w:rsidP="00560EDF">
            <w:pPr>
              <w:jc w:val="left"/>
            </w:pPr>
          </w:p>
        </w:tc>
      </w:tr>
    </w:tbl>
    <w:p w14:paraId="7F8BA012" w14:textId="2224AD1B" w:rsidR="00D905C7" w:rsidRDefault="00D905C7" w:rsidP="00D905C7">
      <w:pPr>
        <w:pStyle w:val="Kop1"/>
      </w:pPr>
      <w:bookmarkStart w:id="2" w:name="_Toc136887427"/>
      <w:r>
        <w:t>Ventilator</w:t>
      </w:r>
      <w:bookmarkEnd w:id="2"/>
    </w:p>
    <w:p w14:paraId="6B093914" w14:textId="77777777" w:rsidR="00AB1950" w:rsidRDefault="00AB1950" w:rsidP="00AB1950">
      <w:pPr>
        <w:pStyle w:val="Lijstalinea"/>
        <w:numPr>
          <w:ilvl w:val="0"/>
          <w:numId w:val="53"/>
        </w:numPr>
      </w:pPr>
      <w:r>
        <w:t>Start in de software het juiste project</w:t>
      </w:r>
    </w:p>
    <w:tbl>
      <w:tblPr>
        <w:tblStyle w:val="Tabelraster"/>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1079"/>
        <w:gridCol w:w="2818"/>
        <w:gridCol w:w="996"/>
        <w:gridCol w:w="2551"/>
      </w:tblGrid>
      <w:tr w:rsidR="00AB1950" w14:paraId="594D6E74" w14:textId="77777777" w:rsidTr="00560EDF">
        <w:tc>
          <w:tcPr>
            <w:tcW w:w="1066" w:type="dxa"/>
            <w:vAlign w:val="center"/>
          </w:tcPr>
          <w:p w14:paraId="5BDFA1A9" w14:textId="77777777" w:rsidR="00AB1950" w:rsidRDefault="00AB1950" w:rsidP="00560EDF">
            <w:pPr>
              <w:jc w:val="center"/>
            </w:pPr>
            <w:r w:rsidRPr="000F5815">
              <w:rPr>
                <w:noProof/>
              </w:rPr>
              <w:drawing>
                <wp:inline distT="0" distB="0" distL="0" distR="0" wp14:anchorId="622157EF" wp14:editId="34375F5D">
                  <wp:extent cx="482600" cy="476511"/>
                  <wp:effectExtent l="0" t="0" r="0" b="0"/>
                  <wp:docPr id="2048994116" name="Afbeelding 2048994116" descr="Afbeelding met tekst, schermopname, logo,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39546" name="Afbeelding 163139546" descr="Afbeelding met tekst, schermopname, logo, Graphics&#10;&#10;Automatisch gegenereerde beschrijvi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7221" cy="481073"/>
                          </a:xfrm>
                          <a:prstGeom prst="rect">
                            <a:avLst/>
                          </a:prstGeom>
                        </pic:spPr>
                      </pic:pic>
                    </a:graphicData>
                  </a:graphic>
                </wp:inline>
              </w:drawing>
            </w:r>
          </w:p>
        </w:tc>
        <w:tc>
          <w:tcPr>
            <w:tcW w:w="1079" w:type="dxa"/>
            <w:vAlign w:val="center"/>
          </w:tcPr>
          <w:p w14:paraId="2D49B1BA" w14:textId="77777777" w:rsidR="00AB1950" w:rsidRDefault="00AB1950" w:rsidP="00560EDF">
            <w:pPr>
              <w:jc w:val="center"/>
            </w:pPr>
            <w:r>
              <w:rPr>
                <w:noProof/>
              </w:rPr>
              <mc:AlternateContent>
                <mc:Choice Requires="wps">
                  <w:drawing>
                    <wp:inline distT="0" distB="0" distL="0" distR="0" wp14:anchorId="4B525012" wp14:editId="2FD6A1D9">
                      <wp:extent cx="488950" cy="266700"/>
                      <wp:effectExtent l="0" t="0" r="6350" b="0"/>
                      <wp:docPr id="2010166513" name="Pijl: gestreept rechts 2010166513"/>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50E2E29" id="Pijl: gestreept rechts 2010166513"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818" w:type="dxa"/>
            <w:vAlign w:val="center"/>
          </w:tcPr>
          <w:p w14:paraId="7F340488" w14:textId="77777777" w:rsidR="00AB1950" w:rsidRDefault="00AB1950" w:rsidP="00560EDF">
            <w:pPr>
              <w:jc w:val="center"/>
            </w:pPr>
            <w:r w:rsidRPr="000F5815">
              <w:rPr>
                <w:noProof/>
              </w:rPr>
              <w:drawing>
                <wp:inline distT="0" distB="0" distL="0" distR="0" wp14:anchorId="580BDD78" wp14:editId="5A3C240D">
                  <wp:extent cx="1440000" cy="537460"/>
                  <wp:effectExtent l="0" t="0" r="8255" b="0"/>
                  <wp:docPr id="770756015" name="Afbeelding 770756015" descr="Afbeelding met tekst, microscoop, apparaat, projecto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Afbeelding met tekst, microscoop, apparaat, projector&#10;&#10;Automatisch gegenereerde beschrijvi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40000" cy="537460"/>
                          </a:xfrm>
                          <a:prstGeom prst="rect">
                            <a:avLst/>
                          </a:prstGeom>
                        </pic:spPr>
                      </pic:pic>
                    </a:graphicData>
                  </a:graphic>
                </wp:inline>
              </w:drawing>
            </w:r>
          </w:p>
        </w:tc>
        <w:tc>
          <w:tcPr>
            <w:tcW w:w="996" w:type="dxa"/>
            <w:vAlign w:val="center"/>
          </w:tcPr>
          <w:p w14:paraId="099EDF0E" w14:textId="77777777" w:rsidR="00AB1950" w:rsidRDefault="00AB1950" w:rsidP="00560EDF">
            <w:pPr>
              <w:jc w:val="center"/>
            </w:pPr>
            <w:r>
              <w:rPr>
                <w:noProof/>
              </w:rPr>
              <mc:AlternateContent>
                <mc:Choice Requires="wps">
                  <w:drawing>
                    <wp:inline distT="0" distB="0" distL="0" distR="0" wp14:anchorId="503FF04C" wp14:editId="3FF26AD4">
                      <wp:extent cx="488950" cy="266700"/>
                      <wp:effectExtent l="0" t="0" r="6350" b="0"/>
                      <wp:docPr id="1757350425" name="Pijl: gestreept rechts 1757350425"/>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7B3B64A" id="Pijl: gestreept rechts 1757350425"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551" w:type="dxa"/>
            <w:vAlign w:val="center"/>
          </w:tcPr>
          <w:p w14:paraId="2EDFC320" w14:textId="509A3DBD" w:rsidR="00AB1950" w:rsidRDefault="00AB1950" w:rsidP="00560EDF">
            <w:pPr>
              <w:jc w:val="center"/>
            </w:pPr>
            <w:r w:rsidRPr="00AB1950">
              <w:rPr>
                <w:noProof/>
              </w:rPr>
              <w:drawing>
                <wp:inline distT="0" distB="0" distL="0" distR="0" wp14:anchorId="483F6097" wp14:editId="42F9789B">
                  <wp:extent cx="1067993" cy="849600"/>
                  <wp:effectExtent l="0" t="0" r="0" b="8255"/>
                  <wp:docPr id="141663765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637659"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067993" cy="849600"/>
                          </a:xfrm>
                          <a:prstGeom prst="rect">
                            <a:avLst/>
                          </a:prstGeom>
                        </pic:spPr>
                      </pic:pic>
                    </a:graphicData>
                  </a:graphic>
                </wp:inline>
              </w:drawing>
            </w:r>
          </w:p>
        </w:tc>
      </w:tr>
    </w:tbl>
    <w:p w14:paraId="0A932B17" w14:textId="77777777" w:rsidR="00AB1950" w:rsidRDefault="00AB1950" w:rsidP="00AB1950">
      <w:pPr>
        <w:pStyle w:val="Kop2-Tussentitel"/>
      </w:pPr>
      <w:r>
        <w:t>Probleem</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3"/>
        <w:gridCol w:w="1979"/>
      </w:tblGrid>
      <w:tr w:rsidR="00AB1950" w14:paraId="4AAC45C0" w14:textId="77777777" w:rsidTr="00560EDF">
        <w:tc>
          <w:tcPr>
            <w:tcW w:w="7083" w:type="dxa"/>
          </w:tcPr>
          <w:p w14:paraId="6CE95FFF" w14:textId="77777777" w:rsidR="00AB1950" w:rsidRDefault="00AB1950" w:rsidP="00AB1950">
            <w:pPr>
              <w:pStyle w:val="Lijstalinea"/>
              <w:numPr>
                <w:ilvl w:val="0"/>
                <w:numId w:val="53"/>
              </w:numPr>
            </w:pPr>
            <w:r>
              <w:t>Het is een mooie dag vandaag. Het is veel te warm in het laboratorium van Max en Mia.</w:t>
            </w:r>
          </w:p>
          <w:p w14:paraId="529C48E1" w14:textId="77777777" w:rsidR="00AB1950" w:rsidRDefault="00AB1950" w:rsidP="00AB1950">
            <w:pPr>
              <w:pStyle w:val="Lijstalinea"/>
              <w:ind w:left="360"/>
            </w:pPr>
          </w:p>
          <w:p w14:paraId="4AE8C7C1" w14:textId="2FB1E3DC" w:rsidR="00AB1950" w:rsidRDefault="00AB1950" w:rsidP="00AB1950">
            <w:pPr>
              <w:pStyle w:val="Lijstalinea"/>
              <w:ind w:left="360"/>
            </w:pPr>
            <w:r>
              <w:t>Ze willen een ventilator bouwen om het laboratorium koel te maken.</w:t>
            </w:r>
          </w:p>
          <w:p w14:paraId="6F2F82FB" w14:textId="77777777" w:rsidR="00AB1950" w:rsidRDefault="00AB1950" w:rsidP="00560EDF">
            <w:pPr>
              <w:pStyle w:val="Lijstalinea"/>
              <w:ind w:left="360"/>
            </w:pPr>
          </w:p>
          <w:p w14:paraId="0CC0CB8D" w14:textId="77777777" w:rsidR="00AB1950" w:rsidRDefault="00AB1950" w:rsidP="00560EDF">
            <w:pPr>
              <w:pStyle w:val="Lijstalinea"/>
              <w:ind w:left="360"/>
            </w:pPr>
            <w:r>
              <w:t>Max en Mia hebben je hulp nodig!</w:t>
            </w:r>
          </w:p>
        </w:tc>
        <w:tc>
          <w:tcPr>
            <w:tcW w:w="1979" w:type="dxa"/>
          </w:tcPr>
          <w:p w14:paraId="5B4D9725" w14:textId="2D626D8E" w:rsidR="00AB1950" w:rsidRDefault="00AB1950" w:rsidP="00560EDF">
            <w:r w:rsidRPr="00AB1950">
              <w:rPr>
                <w:noProof/>
              </w:rPr>
              <w:drawing>
                <wp:inline distT="0" distB="0" distL="0" distR="0" wp14:anchorId="3411AB84" wp14:editId="06A70626">
                  <wp:extent cx="1080000" cy="1265792"/>
                  <wp:effectExtent l="0" t="0" r="6350" b="0"/>
                  <wp:docPr id="186145546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455468"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80000" cy="1265792"/>
                          </a:xfrm>
                          <a:prstGeom prst="rect">
                            <a:avLst/>
                          </a:prstGeom>
                        </pic:spPr>
                      </pic:pic>
                    </a:graphicData>
                  </a:graphic>
                </wp:inline>
              </w:drawing>
            </w:r>
          </w:p>
        </w:tc>
      </w:tr>
    </w:tbl>
    <w:p w14:paraId="4DFCB263" w14:textId="77777777" w:rsidR="00AB1950" w:rsidRDefault="00AB1950" w:rsidP="00AB1950">
      <w:pPr>
        <w:pStyle w:val="Kop2-Tussentitel"/>
      </w:pPr>
      <w:r>
        <w:t>Bouwen en verbinden</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3"/>
        <w:gridCol w:w="1979"/>
      </w:tblGrid>
      <w:tr w:rsidR="00AB1950" w14:paraId="1C244BB4" w14:textId="77777777" w:rsidTr="00560EDF">
        <w:tc>
          <w:tcPr>
            <w:tcW w:w="7083" w:type="dxa"/>
          </w:tcPr>
          <w:p w14:paraId="72545F6C" w14:textId="77777777" w:rsidR="00AB1950" w:rsidRPr="00312159" w:rsidRDefault="00AB1950" w:rsidP="00AB1950">
            <w:pPr>
              <w:pStyle w:val="Lijstalinea"/>
              <w:numPr>
                <w:ilvl w:val="0"/>
                <w:numId w:val="53"/>
              </w:numPr>
            </w:pPr>
            <w:r>
              <w:t>Gebruik de LEGO-stenen om je model te bouwen. Ben je er klaar voor?</w:t>
            </w:r>
          </w:p>
          <w:p w14:paraId="29DD9BCF" w14:textId="77777777" w:rsidR="00AB1950" w:rsidRDefault="00AB1950" w:rsidP="00560EDF"/>
        </w:tc>
        <w:tc>
          <w:tcPr>
            <w:tcW w:w="1979" w:type="dxa"/>
          </w:tcPr>
          <w:p w14:paraId="35AF2B7E" w14:textId="77777777" w:rsidR="00AB1950" w:rsidRDefault="00AB1950" w:rsidP="00560EDF">
            <w:r w:rsidRPr="001F1818">
              <w:rPr>
                <w:noProof/>
              </w:rPr>
              <w:drawing>
                <wp:inline distT="0" distB="0" distL="0" distR="0" wp14:anchorId="4A5A96BE" wp14:editId="1055E313">
                  <wp:extent cx="1080000" cy="775119"/>
                  <wp:effectExtent l="0" t="0" r="6350" b="6350"/>
                  <wp:docPr id="775104692" name="Afbeelding 775104692" descr="Afbeelding met speelgoed, plastic,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007541" name="Afbeelding 401007541" descr="Afbeelding met speelgoed, plastic, overdekt&#10;&#10;Automatisch gegenereerde beschrijvi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080000" cy="775119"/>
                          </a:xfrm>
                          <a:prstGeom prst="rect">
                            <a:avLst/>
                          </a:prstGeom>
                        </pic:spPr>
                      </pic:pic>
                    </a:graphicData>
                  </a:graphic>
                </wp:inline>
              </w:drawing>
            </w:r>
          </w:p>
        </w:tc>
      </w:tr>
      <w:tr w:rsidR="00AB1950" w14:paraId="44C25051" w14:textId="77777777" w:rsidTr="00560EDF">
        <w:tc>
          <w:tcPr>
            <w:tcW w:w="7083" w:type="dxa"/>
          </w:tcPr>
          <w:p w14:paraId="37790472" w14:textId="77777777" w:rsidR="00AB1950" w:rsidRDefault="00AB1950" w:rsidP="00AB1950">
            <w:pPr>
              <w:pStyle w:val="Lijstalinea"/>
              <w:numPr>
                <w:ilvl w:val="0"/>
                <w:numId w:val="53"/>
              </w:numPr>
            </w:pPr>
            <w:r>
              <w:t>Verbind je LEGO model met je apparaat.</w:t>
            </w:r>
          </w:p>
        </w:tc>
        <w:tc>
          <w:tcPr>
            <w:tcW w:w="1979" w:type="dxa"/>
          </w:tcPr>
          <w:p w14:paraId="38AC4AE7" w14:textId="77777777" w:rsidR="00AB1950" w:rsidRPr="001F1818" w:rsidRDefault="00AB1950" w:rsidP="00560EDF">
            <w:r w:rsidRPr="001F1818">
              <w:rPr>
                <w:noProof/>
              </w:rPr>
              <w:drawing>
                <wp:inline distT="0" distB="0" distL="0" distR="0" wp14:anchorId="49F50088" wp14:editId="572236D3">
                  <wp:extent cx="1080000" cy="660870"/>
                  <wp:effectExtent l="0" t="0" r="6350" b="6350"/>
                  <wp:docPr id="1182868856" name="Afbeelding 1182868856" descr="Afbeelding met elektronica, tekst, comput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195239" name="Afbeelding 1770195239" descr="Afbeelding met elektronica, tekst, computer&#10;&#10;Automatisch gegenereerde beschrijvi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080000" cy="660870"/>
                          </a:xfrm>
                          <a:prstGeom prst="rect">
                            <a:avLst/>
                          </a:prstGeom>
                        </pic:spPr>
                      </pic:pic>
                    </a:graphicData>
                  </a:graphic>
                </wp:inline>
              </w:drawing>
            </w:r>
          </w:p>
        </w:tc>
      </w:tr>
    </w:tbl>
    <w:p w14:paraId="6D900971" w14:textId="77777777" w:rsidR="00AB1950" w:rsidRDefault="00AB1950" w:rsidP="00AB1950">
      <w:pPr>
        <w:pStyle w:val="Kop2-Tussentitel"/>
      </w:pPr>
      <w:r>
        <w:t>Programmeren</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3"/>
        <w:gridCol w:w="1979"/>
      </w:tblGrid>
      <w:tr w:rsidR="00AB1950" w14:paraId="5C0DD707" w14:textId="77777777" w:rsidTr="00560EDF">
        <w:tc>
          <w:tcPr>
            <w:tcW w:w="7083" w:type="dxa"/>
          </w:tcPr>
          <w:p w14:paraId="49C721F8" w14:textId="3608579D" w:rsidR="00AB1950" w:rsidRDefault="00AB1950" w:rsidP="00AB1950">
            <w:pPr>
              <w:pStyle w:val="Lijstalinea"/>
              <w:numPr>
                <w:ilvl w:val="0"/>
                <w:numId w:val="53"/>
              </w:numPr>
            </w:pPr>
            <w:r>
              <w:t>Laat de ventilator draaien.</w:t>
            </w:r>
          </w:p>
          <w:p w14:paraId="776F12EA" w14:textId="6B5481EE" w:rsidR="00AB1950" w:rsidRDefault="00AB1950" w:rsidP="00FC4442">
            <w:pPr>
              <w:pStyle w:val="Lijstalinea"/>
              <w:numPr>
                <w:ilvl w:val="0"/>
                <w:numId w:val="54"/>
              </w:numPr>
            </w:pPr>
            <w:r>
              <w:t>Maak het programma zoals aangegeven.</w:t>
            </w:r>
          </w:p>
          <w:p w14:paraId="7B358374" w14:textId="3A35C3A1" w:rsidR="00AB1950" w:rsidRPr="00312159" w:rsidRDefault="00AB1950" w:rsidP="00AB1950">
            <w:pPr>
              <w:pStyle w:val="Lijstalinea"/>
              <w:numPr>
                <w:ilvl w:val="0"/>
                <w:numId w:val="54"/>
              </w:numPr>
            </w:pPr>
            <w:r>
              <w:t>Leg aan elkaar uit hoe de ventilator werkt.</w:t>
            </w:r>
          </w:p>
          <w:p w14:paraId="4F01016F" w14:textId="77777777" w:rsidR="00AB1950" w:rsidRDefault="00AB1950" w:rsidP="00560EDF"/>
        </w:tc>
        <w:tc>
          <w:tcPr>
            <w:tcW w:w="1979" w:type="dxa"/>
          </w:tcPr>
          <w:p w14:paraId="74A0E8BF" w14:textId="61614CCE" w:rsidR="00AB1950" w:rsidRDefault="00AB1950" w:rsidP="00560EDF">
            <w:r w:rsidRPr="00AB1950">
              <w:rPr>
                <w:noProof/>
              </w:rPr>
              <w:drawing>
                <wp:inline distT="0" distB="0" distL="0" distR="0" wp14:anchorId="6CCC55B9" wp14:editId="032977C0">
                  <wp:extent cx="1080000" cy="728879"/>
                  <wp:effectExtent l="0" t="0" r="6350" b="0"/>
                  <wp:docPr id="209672979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729796"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80000" cy="728879"/>
                          </a:xfrm>
                          <a:prstGeom prst="rect">
                            <a:avLst/>
                          </a:prstGeom>
                        </pic:spPr>
                      </pic:pic>
                    </a:graphicData>
                  </a:graphic>
                </wp:inline>
              </w:drawing>
            </w:r>
          </w:p>
        </w:tc>
      </w:tr>
    </w:tbl>
    <w:p w14:paraId="19FF1A43" w14:textId="77777777" w:rsidR="00AB1950" w:rsidRDefault="00AB1950" w:rsidP="00AB1950">
      <w:pPr>
        <w:pStyle w:val="Kop2-Tussentitel"/>
      </w:pPr>
      <w:r>
        <w:t>Uitbreiding</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74"/>
        <w:gridCol w:w="2496"/>
      </w:tblGrid>
      <w:tr w:rsidR="00AB1950" w14:paraId="55ACFE18" w14:textId="77777777" w:rsidTr="00560EDF">
        <w:tc>
          <w:tcPr>
            <w:tcW w:w="6574" w:type="dxa"/>
          </w:tcPr>
          <w:p w14:paraId="6A9F3356" w14:textId="77777777" w:rsidR="00AB1950" w:rsidRDefault="00AB1950" w:rsidP="00AB1950">
            <w:pPr>
              <w:pStyle w:val="Lijstalinea"/>
              <w:numPr>
                <w:ilvl w:val="0"/>
                <w:numId w:val="53"/>
              </w:numPr>
            </w:pPr>
            <w:r>
              <w:t>Help Max en Mia verder:</w:t>
            </w:r>
          </w:p>
          <w:p w14:paraId="78815084" w14:textId="571D9E5F" w:rsidR="00AB1950" w:rsidRDefault="00AB1950" w:rsidP="00FC4442">
            <w:pPr>
              <w:pStyle w:val="Lijstalinea"/>
              <w:numPr>
                <w:ilvl w:val="0"/>
                <w:numId w:val="55"/>
              </w:numPr>
            </w:pPr>
            <w:r>
              <w:t>Laat de ventilator met verschillende snelheden draaien. Laat hem dan stoppen.</w:t>
            </w:r>
          </w:p>
          <w:p w14:paraId="13FAD5D6" w14:textId="6B900651" w:rsidR="00AB1950" w:rsidRPr="00312159" w:rsidRDefault="00AB1950" w:rsidP="00AB1950">
            <w:pPr>
              <w:pStyle w:val="Lijstalinea"/>
              <w:numPr>
                <w:ilvl w:val="0"/>
                <w:numId w:val="55"/>
              </w:numPr>
            </w:pPr>
            <w:r>
              <w:t>Programmeer de ventilator zodat hij andere dingen doet.</w:t>
            </w:r>
          </w:p>
          <w:p w14:paraId="18EA2C37" w14:textId="77777777" w:rsidR="00AB1950" w:rsidRDefault="00AB1950" w:rsidP="00560EDF"/>
        </w:tc>
        <w:tc>
          <w:tcPr>
            <w:tcW w:w="2496" w:type="dxa"/>
          </w:tcPr>
          <w:p w14:paraId="6AAEF9AB" w14:textId="77777777" w:rsidR="00AB1950" w:rsidRDefault="00AB1950" w:rsidP="00560EDF">
            <w:r w:rsidRPr="00D74E29">
              <w:rPr>
                <w:noProof/>
              </w:rPr>
              <w:drawing>
                <wp:inline distT="0" distB="0" distL="0" distR="0" wp14:anchorId="4E781FDE" wp14:editId="716B635C">
                  <wp:extent cx="1440000" cy="1081659"/>
                  <wp:effectExtent l="0" t="0" r="8255" b="4445"/>
                  <wp:docPr id="1716950724" name="Afbeelding 1716950724" descr="Afbeelding met tekenfilm, speelgoe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950724" name="Afbeelding 1716950724" descr="Afbeelding met tekenfilm, speelgoed&#10;&#10;Automatisch gegenereerde beschrijvi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40000" cy="1081659"/>
                          </a:xfrm>
                          <a:prstGeom prst="rect">
                            <a:avLst/>
                          </a:prstGeom>
                        </pic:spPr>
                      </pic:pic>
                    </a:graphicData>
                  </a:graphic>
                </wp:inline>
              </w:drawing>
            </w:r>
          </w:p>
        </w:tc>
      </w:tr>
    </w:tbl>
    <w:p w14:paraId="40DBAA53" w14:textId="7C8943C6" w:rsidR="00AB1950" w:rsidRDefault="00AB1950">
      <w:pPr>
        <w:spacing w:before="0" w:after="200" w:line="276" w:lineRule="auto"/>
        <w:jc w:val="left"/>
      </w:pPr>
      <w:r>
        <w:br w:type="page"/>
      </w:r>
    </w:p>
    <w:p w14:paraId="3369A741" w14:textId="77777777" w:rsidR="00AB1950" w:rsidRDefault="00AB1950" w:rsidP="00AB1950">
      <w:pPr>
        <w:pStyle w:val="Kop2-Tussentitel"/>
      </w:pPr>
      <w:r>
        <w:lastRenderedPageBreak/>
        <w:t>Enkele vraagjes</w:t>
      </w:r>
    </w:p>
    <w:p w14:paraId="77422FA4" w14:textId="7122C50E" w:rsidR="00AB1950" w:rsidRPr="00AB1950" w:rsidRDefault="00237365" w:rsidP="00FC4442">
      <w:pPr>
        <w:pStyle w:val="Lijstalinea"/>
        <w:numPr>
          <w:ilvl w:val="0"/>
          <w:numId w:val="53"/>
        </w:numPr>
        <w:rPr>
          <w:vanish/>
        </w:rPr>
      </w:pPr>
      <w:r>
        <w:rPr>
          <w:vanish/>
        </w:rPr>
        <w:t>Hoe stop je de ventilator zodat hij niet meer draait?</w:t>
      </w:r>
    </w:p>
    <w:tbl>
      <w:tblPr>
        <w:tblStyle w:val="Tabelraster"/>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72"/>
        <w:gridCol w:w="2184"/>
        <w:gridCol w:w="2164"/>
        <w:gridCol w:w="2190"/>
      </w:tblGrid>
      <w:tr w:rsidR="00237365" w14:paraId="14616116" w14:textId="77777777" w:rsidTr="00560EDF">
        <w:tc>
          <w:tcPr>
            <w:tcW w:w="2265" w:type="dxa"/>
            <w:vAlign w:val="center"/>
          </w:tcPr>
          <w:p w14:paraId="412AAE46" w14:textId="77777777" w:rsidR="00AB1950" w:rsidRDefault="00AB1950" w:rsidP="00560EDF">
            <w:pPr>
              <w:pStyle w:val="Lijstalinea"/>
              <w:ind w:left="0"/>
              <w:jc w:val="center"/>
            </w:pPr>
            <w:r w:rsidRPr="00302622">
              <w:rPr>
                <w:noProof/>
              </w:rPr>
              <w:drawing>
                <wp:inline distT="0" distB="0" distL="0" distR="0" wp14:anchorId="4D243CC1" wp14:editId="023BA716">
                  <wp:extent cx="1033200" cy="882000"/>
                  <wp:effectExtent l="0" t="0" r="0" b="0"/>
                  <wp:docPr id="1932108511" name="Afbeelding 1932108511" descr="Afbeelding met geel, Kleurrijkhei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108511" name="Afbeelding 1932108511" descr="Afbeelding met geel, Kleurrijkheid&#10;&#10;Automatisch gegenereerde beschrijving"/>
                          <pic:cNvPicPr/>
                        </pic:nvPicPr>
                        <pic:blipFill>
                          <a:blip r:embed="rId23">
                            <a:extLst>
                              <a:ext uri="{28A0092B-C50C-407E-A947-70E740481C1C}">
                                <a14:useLocalDpi xmlns:a14="http://schemas.microsoft.com/office/drawing/2010/main" val="0"/>
                              </a:ext>
                            </a:extLst>
                          </a:blip>
                          <a:stretch>
                            <a:fillRect/>
                          </a:stretch>
                        </pic:blipFill>
                        <pic:spPr>
                          <a:xfrm>
                            <a:off x="0" y="0"/>
                            <a:ext cx="1033200" cy="882000"/>
                          </a:xfrm>
                          <a:prstGeom prst="rect">
                            <a:avLst/>
                          </a:prstGeom>
                        </pic:spPr>
                      </pic:pic>
                    </a:graphicData>
                  </a:graphic>
                </wp:inline>
              </w:drawing>
            </w:r>
          </w:p>
        </w:tc>
        <w:tc>
          <w:tcPr>
            <w:tcW w:w="2265" w:type="dxa"/>
            <w:vAlign w:val="center"/>
          </w:tcPr>
          <w:p w14:paraId="1D6C8B79" w14:textId="2AABFB67" w:rsidR="00AB1950" w:rsidRDefault="00237365" w:rsidP="00560EDF">
            <w:pPr>
              <w:pStyle w:val="Lijstalinea"/>
              <w:ind w:left="0"/>
              <w:jc w:val="center"/>
            </w:pPr>
            <w:r w:rsidRPr="00302622">
              <w:rPr>
                <w:noProof/>
              </w:rPr>
              <w:drawing>
                <wp:inline distT="0" distB="0" distL="0" distR="0" wp14:anchorId="22D87783" wp14:editId="656D8EF1">
                  <wp:extent cx="1065600" cy="828000"/>
                  <wp:effectExtent l="0" t="0" r="1270" b="0"/>
                  <wp:docPr id="1250182109" name="Afbeelding 1250182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680278" name=""/>
                          <pic:cNvPicPr/>
                        </pic:nvPicPr>
                        <pic:blipFill>
                          <a:blip r:embed="rId27">
                            <a:extLst>
                              <a:ext uri="{28A0092B-C50C-407E-A947-70E740481C1C}">
                                <a14:useLocalDpi xmlns:a14="http://schemas.microsoft.com/office/drawing/2010/main" val="0"/>
                              </a:ext>
                            </a:extLst>
                          </a:blip>
                          <a:stretch>
                            <a:fillRect/>
                          </a:stretch>
                        </pic:blipFill>
                        <pic:spPr>
                          <a:xfrm>
                            <a:off x="0" y="0"/>
                            <a:ext cx="1065600" cy="828000"/>
                          </a:xfrm>
                          <a:prstGeom prst="rect">
                            <a:avLst/>
                          </a:prstGeom>
                        </pic:spPr>
                      </pic:pic>
                    </a:graphicData>
                  </a:graphic>
                </wp:inline>
              </w:drawing>
            </w:r>
          </w:p>
        </w:tc>
        <w:tc>
          <w:tcPr>
            <w:tcW w:w="2265" w:type="dxa"/>
            <w:vAlign w:val="center"/>
          </w:tcPr>
          <w:p w14:paraId="682F64D7" w14:textId="31B7124F" w:rsidR="00AB1950" w:rsidRDefault="00237365" w:rsidP="00560EDF">
            <w:pPr>
              <w:pStyle w:val="Lijstalinea"/>
              <w:ind w:left="0"/>
              <w:jc w:val="center"/>
            </w:pPr>
            <w:r w:rsidRPr="00237365">
              <w:rPr>
                <w:noProof/>
              </w:rPr>
              <w:drawing>
                <wp:inline distT="0" distB="0" distL="0" distR="0" wp14:anchorId="57463897" wp14:editId="3BF5D52B">
                  <wp:extent cx="1003352" cy="1003352"/>
                  <wp:effectExtent l="0" t="0" r="6350" b="6350"/>
                  <wp:docPr id="676328066" name="Afbeelding 676328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686784" name=""/>
                          <pic:cNvPicPr/>
                        </pic:nvPicPr>
                        <pic:blipFill>
                          <a:blip r:embed="rId33">
                            <a:extLst>
                              <a:ext uri="{28A0092B-C50C-407E-A947-70E740481C1C}">
                                <a14:useLocalDpi xmlns:a14="http://schemas.microsoft.com/office/drawing/2010/main" val="0"/>
                              </a:ext>
                            </a:extLst>
                          </a:blip>
                          <a:stretch>
                            <a:fillRect/>
                          </a:stretch>
                        </pic:blipFill>
                        <pic:spPr>
                          <a:xfrm>
                            <a:off x="0" y="0"/>
                            <a:ext cx="1003352" cy="1003352"/>
                          </a:xfrm>
                          <a:prstGeom prst="rect">
                            <a:avLst/>
                          </a:prstGeom>
                        </pic:spPr>
                      </pic:pic>
                    </a:graphicData>
                  </a:graphic>
                </wp:inline>
              </w:drawing>
            </w:r>
          </w:p>
        </w:tc>
        <w:tc>
          <w:tcPr>
            <w:tcW w:w="2265" w:type="dxa"/>
            <w:vAlign w:val="center"/>
          </w:tcPr>
          <w:p w14:paraId="7D3C7BAC" w14:textId="1B9736A9" w:rsidR="00AB1950" w:rsidRDefault="00237365" w:rsidP="00560EDF">
            <w:pPr>
              <w:pStyle w:val="Lijstalinea"/>
              <w:ind w:left="0"/>
              <w:jc w:val="center"/>
            </w:pPr>
            <w:r w:rsidRPr="00302622">
              <w:rPr>
                <w:noProof/>
              </w:rPr>
              <w:drawing>
                <wp:inline distT="0" distB="0" distL="0" distR="0" wp14:anchorId="1318B043" wp14:editId="352EBD07">
                  <wp:extent cx="1083600" cy="781200"/>
                  <wp:effectExtent l="0" t="0" r="2540" b="0"/>
                  <wp:docPr id="1531586851" name="Afbeelding 1531586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555967" name=""/>
                          <pic:cNvPicPr/>
                        </pic:nvPicPr>
                        <pic:blipFill>
                          <a:blip r:embed="rId28">
                            <a:extLst>
                              <a:ext uri="{28A0092B-C50C-407E-A947-70E740481C1C}">
                                <a14:useLocalDpi xmlns:a14="http://schemas.microsoft.com/office/drawing/2010/main" val="0"/>
                              </a:ext>
                            </a:extLst>
                          </a:blip>
                          <a:stretch>
                            <a:fillRect/>
                          </a:stretch>
                        </pic:blipFill>
                        <pic:spPr>
                          <a:xfrm>
                            <a:off x="0" y="0"/>
                            <a:ext cx="1083600" cy="781200"/>
                          </a:xfrm>
                          <a:prstGeom prst="rect">
                            <a:avLst/>
                          </a:prstGeom>
                        </pic:spPr>
                      </pic:pic>
                    </a:graphicData>
                  </a:graphic>
                </wp:inline>
              </w:drawing>
            </w:r>
          </w:p>
        </w:tc>
      </w:tr>
      <w:tr w:rsidR="00AB1950" w14:paraId="12561D75" w14:textId="77777777" w:rsidTr="00560EDF">
        <w:tc>
          <w:tcPr>
            <w:tcW w:w="2265" w:type="dxa"/>
          </w:tcPr>
          <w:p w14:paraId="76D6362C" w14:textId="04059B1D" w:rsidR="00AB1950" w:rsidRPr="00302622" w:rsidRDefault="00AB1950" w:rsidP="00560EDF">
            <w:pPr>
              <w:pStyle w:val="Lijstalinea"/>
              <w:ind w:left="0"/>
              <w:jc w:val="center"/>
            </w:pPr>
            <w:r>
              <w:t>O</w:t>
            </w:r>
          </w:p>
        </w:tc>
        <w:tc>
          <w:tcPr>
            <w:tcW w:w="2265" w:type="dxa"/>
          </w:tcPr>
          <w:p w14:paraId="12E92422" w14:textId="661C6892" w:rsidR="00AB1950" w:rsidRPr="00302622" w:rsidRDefault="00AB1950" w:rsidP="00560EDF">
            <w:pPr>
              <w:pStyle w:val="Lijstalinea"/>
              <w:ind w:left="0"/>
              <w:jc w:val="center"/>
            </w:pPr>
            <w:r>
              <w:t>O</w:t>
            </w:r>
            <w:r w:rsidR="00237365" w:rsidRPr="00302622">
              <w:rPr>
                <w:rStyle w:val="oplossingChar"/>
              </w:rPr>
              <w:t>x</w:t>
            </w:r>
          </w:p>
        </w:tc>
        <w:tc>
          <w:tcPr>
            <w:tcW w:w="2265" w:type="dxa"/>
          </w:tcPr>
          <w:p w14:paraId="151BE06E" w14:textId="77777777" w:rsidR="00AB1950" w:rsidRPr="00302622" w:rsidRDefault="00AB1950" w:rsidP="00560EDF">
            <w:pPr>
              <w:pStyle w:val="Lijstalinea"/>
              <w:ind w:left="0"/>
              <w:jc w:val="center"/>
            </w:pPr>
            <w:r>
              <w:t>O</w:t>
            </w:r>
          </w:p>
        </w:tc>
        <w:tc>
          <w:tcPr>
            <w:tcW w:w="2265" w:type="dxa"/>
          </w:tcPr>
          <w:p w14:paraId="697D98A7" w14:textId="77777777" w:rsidR="00AB1950" w:rsidRPr="00302622" w:rsidRDefault="00AB1950" w:rsidP="00560EDF">
            <w:pPr>
              <w:pStyle w:val="Lijstalinea"/>
              <w:ind w:left="0"/>
              <w:jc w:val="center"/>
            </w:pPr>
            <w:r>
              <w:t>O</w:t>
            </w:r>
          </w:p>
        </w:tc>
      </w:tr>
    </w:tbl>
    <w:p w14:paraId="0CB4BC5E" w14:textId="77777777" w:rsidR="00AB1950" w:rsidRDefault="00AB1950" w:rsidP="00AB1950"/>
    <w:p w14:paraId="0CAB11BB" w14:textId="5D92D8BA" w:rsidR="00AB1950" w:rsidRDefault="00AB1950" w:rsidP="00FC4442">
      <w:pPr>
        <w:pStyle w:val="Lijstalinea"/>
        <w:numPr>
          <w:ilvl w:val="0"/>
          <w:numId w:val="53"/>
        </w:numPr>
      </w:pPr>
      <w:r>
        <w:t>Hoe kan je de snelheid van de ventilator verhogen?</w:t>
      </w:r>
    </w:p>
    <w:tbl>
      <w:tblPr>
        <w:tblStyle w:val="Tabelraster"/>
        <w:tblW w:w="0" w:type="auto"/>
        <w:tblInd w:w="426"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8216"/>
        <w:gridCol w:w="420"/>
      </w:tblGrid>
      <w:tr w:rsidR="00AB1950" w14:paraId="65C95D2E" w14:textId="77777777" w:rsidTr="00560EDF">
        <w:trPr>
          <w:hidden/>
        </w:trPr>
        <w:tc>
          <w:tcPr>
            <w:tcW w:w="8216" w:type="dxa"/>
          </w:tcPr>
          <w:p w14:paraId="19D3F386" w14:textId="53E927A2" w:rsidR="00AB1950" w:rsidRDefault="00AB1950" w:rsidP="00560EDF">
            <w:pPr>
              <w:pStyle w:val="oplossing"/>
            </w:pPr>
            <w:r>
              <w:t xml:space="preserve">Door een </w:t>
            </w:r>
            <w:r w:rsidRPr="00237365">
              <w:rPr>
                <w:b/>
                <w:bCs/>
              </w:rPr>
              <w:t>hoger</w:t>
            </w:r>
            <w:r>
              <w:t xml:space="preserve"> cijfer te plaatsen onder het icoontje met </w:t>
            </w:r>
            <w:r w:rsidR="00237365">
              <w:t>motorsnelheid</w:t>
            </w:r>
            <w:r>
              <w:t>.</w:t>
            </w:r>
          </w:p>
        </w:tc>
        <w:tc>
          <w:tcPr>
            <w:tcW w:w="420" w:type="dxa"/>
          </w:tcPr>
          <w:p w14:paraId="7332252E" w14:textId="77777777" w:rsidR="00AB1950" w:rsidRDefault="00AB1950" w:rsidP="00560EDF"/>
        </w:tc>
      </w:tr>
      <w:tr w:rsidR="00AB1950" w14:paraId="26031CFE" w14:textId="77777777" w:rsidTr="00560EDF">
        <w:trPr>
          <w:hidden/>
        </w:trPr>
        <w:tc>
          <w:tcPr>
            <w:tcW w:w="8216" w:type="dxa"/>
          </w:tcPr>
          <w:p w14:paraId="79089722" w14:textId="77777777" w:rsidR="00AB1950" w:rsidRDefault="00AB1950" w:rsidP="00560EDF">
            <w:pPr>
              <w:pStyle w:val="oplossing"/>
            </w:pPr>
          </w:p>
        </w:tc>
        <w:tc>
          <w:tcPr>
            <w:tcW w:w="420" w:type="dxa"/>
          </w:tcPr>
          <w:p w14:paraId="599AE2FE" w14:textId="77777777" w:rsidR="00AB1950" w:rsidRDefault="00AB1950" w:rsidP="00560EDF"/>
        </w:tc>
      </w:tr>
    </w:tbl>
    <w:p w14:paraId="607BF345" w14:textId="77777777" w:rsidR="00AB1950" w:rsidRDefault="00AB1950" w:rsidP="00AB1950">
      <w:pPr>
        <w:pStyle w:val="Lijstalinea"/>
        <w:ind w:left="360"/>
      </w:pPr>
    </w:p>
    <w:p w14:paraId="0E308459" w14:textId="5C8A6D31" w:rsidR="00AB1950" w:rsidRDefault="00237365" w:rsidP="00FC4442">
      <w:pPr>
        <w:pStyle w:val="Lijstalinea"/>
        <w:numPr>
          <w:ilvl w:val="0"/>
          <w:numId w:val="53"/>
        </w:numPr>
      </w:pPr>
      <w:r>
        <w:t>Vanaf welke waarde draait de motor niet meer sneller?</w:t>
      </w:r>
    </w:p>
    <w:tbl>
      <w:tblPr>
        <w:tblStyle w:val="Tabelraster"/>
        <w:tblW w:w="0" w:type="auto"/>
        <w:tblInd w:w="426"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8216"/>
        <w:gridCol w:w="420"/>
      </w:tblGrid>
      <w:tr w:rsidR="00AB1950" w14:paraId="5280D4DD" w14:textId="77777777" w:rsidTr="00560EDF">
        <w:trPr>
          <w:hidden/>
        </w:trPr>
        <w:tc>
          <w:tcPr>
            <w:tcW w:w="8216" w:type="dxa"/>
          </w:tcPr>
          <w:p w14:paraId="7651FB7B" w14:textId="60AE4F94" w:rsidR="00AB1950" w:rsidRDefault="00AB1950" w:rsidP="00560EDF">
            <w:pPr>
              <w:pStyle w:val="oplossing"/>
            </w:pPr>
            <w:r>
              <w:t>10</w:t>
            </w:r>
            <w:r w:rsidR="00237365">
              <w:t>, op 11 draait de motor even snel als op 10.</w:t>
            </w:r>
          </w:p>
        </w:tc>
        <w:tc>
          <w:tcPr>
            <w:tcW w:w="420" w:type="dxa"/>
          </w:tcPr>
          <w:p w14:paraId="4229A3E1" w14:textId="77777777" w:rsidR="00AB1950" w:rsidRDefault="00AB1950" w:rsidP="00560EDF"/>
        </w:tc>
      </w:tr>
      <w:tr w:rsidR="00AB1950" w14:paraId="6E4427BE" w14:textId="77777777" w:rsidTr="00560EDF">
        <w:trPr>
          <w:hidden/>
        </w:trPr>
        <w:tc>
          <w:tcPr>
            <w:tcW w:w="8216" w:type="dxa"/>
          </w:tcPr>
          <w:p w14:paraId="3373123B" w14:textId="77777777" w:rsidR="00AB1950" w:rsidRDefault="00AB1950" w:rsidP="00560EDF">
            <w:pPr>
              <w:pStyle w:val="oplossing"/>
            </w:pPr>
          </w:p>
        </w:tc>
        <w:tc>
          <w:tcPr>
            <w:tcW w:w="420" w:type="dxa"/>
          </w:tcPr>
          <w:p w14:paraId="608F2325" w14:textId="77777777" w:rsidR="00AB1950" w:rsidRDefault="00AB1950" w:rsidP="00560EDF"/>
        </w:tc>
      </w:tr>
    </w:tbl>
    <w:p w14:paraId="47B5940B" w14:textId="77777777" w:rsidR="00AB1950" w:rsidRDefault="00AB1950" w:rsidP="00AB1950">
      <w:pPr>
        <w:spacing w:before="0" w:after="200" w:line="276" w:lineRule="auto"/>
        <w:jc w:val="left"/>
      </w:pPr>
    </w:p>
    <w:p w14:paraId="1BFD32C1" w14:textId="6BA06353" w:rsidR="00AB1950" w:rsidRDefault="00237365" w:rsidP="00FC4442">
      <w:pPr>
        <w:pStyle w:val="Lijstalinea"/>
        <w:numPr>
          <w:ilvl w:val="0"/>
          <w:numId w:val="53"/>
        </w:numPr>
        <w:spacing w:before="0" w:after="200" w:line="276" w:lineRule="auto"/>
        <w:jc w:val="left"/>
      </w:pPr>
      <w:r>
        <w:t>Hoe zou je de ventilator andersom kunnen laten draaien?</w:t>
      </w:r>
    </w:p>
    <w:tbl>
      <w:tblPr>
        <w:tblStyle w:val="Tabelraster"/>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90"/>
        <w:gridCol w:w="2189"/>
        <w:gridCol w:w="2160"/>
        <w:gridCol w:w="2171"/>
      </w:tblGrid>
      <w:tr w:rsidR="00AB1950" w14:paraId="3B055374" w14:textId="77777777" w:rsidTr="00560EDF">
        <w:tc>
          <w:tcPr>
            <w:tcW w:w="2265" w:type="dxa"/>
            <w:vAlign w:val="center"/>
          </w:tcPr>
          <w:p w14:paraId="5B90D7E6" w14:textId="0EB7FF99" w:rsidR="00AB1950" w:rsidRDefault="00237365" w:rsidP="00560EDF">
            <w:pPr>
              <w:pStyle w:val="Lijstalinea"/>
              <w:ind w:left="0"/>
              <w:jc w:val="center"/>
            </w:pPr>
            <w:r w:rsidRPr="00237365">
              <w:rPr>
                <w:noProof/>
              </w:rPr>
              <w:drawing>
                <wp:inline distT="0" distB="0" distL="0" distR="0" wp14:anchorId="43D53D3D" wp14:editId="669B30E3">
                  <wp:extent cx="1003352" cy="1003352"/>
                  <wp:effectExtent l="0" t="0" r="6350" b="6350"/>
                  <wp:docPr id="212668678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686784" name=""/>
                          <pic:cNvPicPr/>
                        </pic:nvPicPr>
                        <pic:blipFill>
                          <a:blip r:embed="rId33">
                            <a:extLst>
                              <a:ext uri="{28A0092B-C50C-407E-A947-70E740481C1C}">
                                <a14:useLocalDpi xmlns:a14="http://schemas.microsoft.com/office/drawing/2010/main" val="0"/>
                              </a:ext>
                            </a:extLst>
                          </a:blip>
                          <a:stretch>
                            <a:fillRect/>
                          </a:stretch>
                        </pic:blipFill>
                        <pic:spPr>
                          <a:xfrm>
                            <a:off x="0" y="0"/>
                            <a:ext cx="1003352" cy="1003352"/>
                          </a:xfrm>
                          <a:prstGeom prst="rect">
                            <a:avLst/>
                          </a:prstGeom>
                        </pic:spPr>
                      </pic:pic>
                    </a:graphicData>
                  </a:graphic>
                </wp:inline>
              </w:drawing>
            </w:r>
          </w:p>
        </w:tc>
        <w:tc>
          <w:tcPr>
            <w:tcW w:w="2265" w:type="dxa"/>
            <w:vAlign w:val="center"/>
          </w:tcPr>
          <w:p w14:paraId="5EB77ED3" w14:textId="6C2F5115" w:rsidR="00AB1950" w:rsidRDefault="00237365" w:rsidP="00560EDF">
            <w:pPr>
              <w:pStyle w:val="Lijstalinea"/>
              <w:ind w:left="0"/>
              <w:jc w:val="center"/>
            </w:pPr>
            <w:r w:rsidRPr="00237365">
              <w:rPr>
                <w:noProof/>
              </w:rPr>
              <w:drawing>
                <wp:inline distT="0" distB="0" distL="0" distR="0" wp14:anchorId="6E4684AB" wp14:editId="225C7FA5">
                  <wp:extent cx="1003352" cy="1016052"/>
                  <wp:effectExtent l="0" t="0" r="6350" b="0"/>
                  <wp:docPr id="23914148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141485" name=""/>
                          <pic:cNvPicPr/>
                        </pic:nvPicPr>
                        <pic:blipFill>
                          <a:blip r:embed="rId34">
                            <a:extLst>
                              <a:ext uri="{28A0092B-C50C-407E-A947-70E740481C1C}">
                                <a14:useLocalDpi xmlns:a14="http://schemas.microsoft.com/office/drawing/2010/main" val="0"/>
                              </a:ext>
                            </a:extLst>
                          </a:blip>
                          <a:stretch>
                            <a:fillRect/>
                          </a:stretch>
                        </pic:blipFill>
                        <pic:spPr>
                          <a:xfrm>
                            <a:off x="0" y="0"/>
                            <a:ext cx="1003352" cy="1016052"/>
                          </a:xfrm>
                          <a:prstGeom prst="rect">
                            <a:avLst/>
                          </a:prstGeom>
                        </pic:spPr>
                      </pic:pic>
                    </a:graphicData>
                  </a:graphic>
                </wp:inline>
              </w:drawing>
            </w:r>
          </w:p>
        </w:tc>
        <w:tc>
          <w:tcPr>
            <w:tcW w:w="2265" w:type="dxa"/>
            <w:vAlign w:val="center"/>
          </w:tcPr>
          <w:p w14:paraId="4089508D" w14:textId="25A123F9" w:rsidR="00AB1950" w:rsidRDefault="00237365" w:rsidP="00560EDF">
            <w:pPr>
              <w:pStyle w:val="Lijstalinea"/>
              <w:ind w:left="0"/>
              <w:jc w:val="center"/>
            </w:pPr>
            <w:r w:rsidRPr="00237365">
              <w:rPr>
                <w:noProof/>
              </w:rPr>
              <w:drawing>
                <wp:inline distT="0" distB="0" distL="0" distR="0" wp14:anchorId="31EDD575" wp14:editId="0C22C6B8">
                  <wp:extent cx="889046" cy="1003352"/>
                  <wp:effectExtent l="0" t="0" r="6350" b="6350"/>
                  <wp:docPr id="66561360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13608" name=""/>
                          <pic:cNvPicPr/>
                        </pic:nvPicPr>
                        <pic:blipFill>
                          <a:blip r:embed="rId35">
                            <a:extLst>
                              <a:ext uri="{28A0092B-C50C-407E-A947-70E740481C1C}">
                                <a14:useLocalDpi xmlns:a14="http://schemas.microsoft.com/office/drawing/2010/main" val="0"/>
                              </a:ext>
                            </a:extLst>
                          </a:blip>
                          <a:stretch>
                            <a:fillRect/>
                          </a:stretch>
                        </pic:blipFill>
                        <pic:spPr>
                          <a:xfrm>
                            <a:off x="0" y="0"/>
                            <a:ext cx="889046" cy="1003352"/>
                          </a:xfrm>
                          <a:prstGeom prst="rect">
                            <a:avLst/>
                          </a:prstGeom>
                        </pic:spPr>
                      </pic:pic>
                    </a:graphicData>
                  </a:graphic>
                </wp:inline>
              </w:drawing>
            </w:r>
          </w:p>
        </w:tc>
        <w:tc>
          <w:tcPr>
            <w:tcW w:w="2265" w:type="dxa"/>
            <w:vAlign w:val="center"/>
          </w:tcPr>
          <w:p w14:paraId="6EE3FA46" w14:textId="48A1E9F0" w:rsidR="00AB1950" w:rsidRDefault="00237365" w:rsidP="00560EDF">
            <w:pPr>
              <w:pStyle w:val="Lijstalinea"/>
              <w:ind w:left="0"/>
              <w:jc w:val="center"/>
            </w:pPr>
            <w:r w:rsidRPr="00237365">
              <w:rPr>
                <w:noProof/>
              </w:rPr>
              <w:drawing>
                <wp:inline distT="0" distB="0" distL="0" distR="0" wp14:anchorId="06986E2A" wp14:editId="20C6E9CC">
                  <wp:extent cx="939848" cy="1003352"/>
                  <wp:effectExtent l="0" t="0" r="0" b="6350"/>
                  <wp:docPr id="38576395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763956" name=""/>
                          <pic:cNvPicPr/>
                        </pic:nvPicPr>
                        <pic:blipFill>
                          <a:blip r:embed="rId36">
                            <a:extLst>
                              <a:ext uri="{28A0092B-C50C-407E-A947-70E740481C1C}">
                                <a14:useLocalDpi xmlns:a14="http://schemas.microsoft.com/office/drawing/2010/main" val="0"/>
                              </a:ext>
                            </a:extLst>
                          </a:blip>
                          <a:stretch>
                            <a:fillRect/>
                          </a:stretch>
                        </pic:blipFill>
                        <pic:spPr>
                          <a:xfrm>
                            <a:off x="0" y="0"/>
                            <a:ext cx="939848" cy="1003352"/>
                          </a:xfrm>
                          <a:prstGeom prst="rect">
                            <a:avLst/>
                          </a:prstGeom>
                        </pic:spPr>
                      </pic:pic>
                    </a:graphicData>
                  </a:graphic>
                </wp:inline>
              </w:drawing>
            </w:r>
          </w:p>
        </w:tc>
      </w:tr>
      <w:tr w:rsidR="00AB1950" w14:paraId="237EA8F3" w14:textId="77777777" w:rsidTr="00560EDF">
        <w:tc>
          <w:tcPr>
            <w:tcW w:w="2265" w:type="dxa"/>
          </w:tcPr>
          <w:p w14:paraId="565F6514" w14:textId="77777777" w:rsidR="00AB1950" w:rsidRPr="00302622" w:rsidRDefault="00AB1950" w:rsidP="00560EDF">
            <w:pPr>
              <w:pStyle w:val="Lijstalinea"/>
              <w:ind w:left="0"/>
              <w:jc w:val="center"/>
            </w:pPr>
            <w:r>
              <w:t>O</w:t>
            </w:r>
          </w:p>
        </w:tc>
        <w:tc>
          <w:tcPr>
            <w:tcW w:w="2265" w:type="dxa"/>
          </w:tcPr>
          <w:p w14:paraId="24B5853C" w14:textId="77777777" w:rsidR="00AB1950" w:rsidRPr="00302622" w:rsidRDefault="00AB1950" w:rsidP="00560EDF">
            <w:pPr>
              <w:pStyle w:val="Lijstalinea"/>
              <w:ind w:left="0"/>
              <w:jc w:val="center"/>
            </w:pPr>
            <w:r>
              <w:t>O</w:t>
            </w:r>
          </w:p>
        </w:tc>
        <w:tc>
          <w:tcPr>
            <w:tcW w:w="2265" w:type="dxa"/>
          </w:tcPr>
          <w:p w14:paraId="62C527E3" w14:textId="58A389F4" w:rsidR="00AB1950" w:rsidRPr="00302622" w:rsidRDefault="00AB1950" w:rsidP="00560EDF">
            <w:pPr>
              <w:pStyle w:val="Lijstalinea"/>
              <w:ind w:left="0"/>
              <w:jc w:val="center"/>
            </w:pPr>
            <w:r>
              <w:t>O</w:t>
            </w:r>
          </w:p>
        </w:tc>
        <w:tc>
          <w:tcPr>
            <w:tcW w:w="2265" w:type="dxa"/>
          </w:tcPr>
          <w:p w14:paraId="4098082E" w14:textId="14F039C0" w:rsidR="00AB1950" w:rsidRPr="00302622" w:rsidRDefault="00AB1950" w:rsidP="00560EDF">
            <w:pPr>
              <w:pStyle w:val="Lijstalinea"/>
              <w:ind w:left="0"/>
              <w:jc w:val="center"/>
            </w:pPr>
            <w:r>
              <w:t>O</w:t>
            </w:r>
            <w:r w:rsidR="00237365" w:rsidRPr="00302622">
              <w:rPr>
                <w:rStyle w:val="oplossingChar"/>
              </w:rPr>
              <w:t>x</w:t>
            </w:r>
          </w:p>
        </w:tc>
      </w:tr>
    </w:tbl>
    <w:p w14:paraId="2F376B8E" w14:textId="5DDC7550" w:rsidR="00AB1950" w:rsidRDefault="00AB1950">
      <w:pPr>
        <w:spacing w:before="0" w:after="200" w:line="276" w:lineRule="auto"/>
        <w:jc w:val="left"/>
      </w:pPr>
    </w:p>
    <w:p w14:paraId="6D8D6D37" w14:textId="77777777" w:rsidR="00AB1950" w:rsidRDefault="00AB1950">
      <w:pPr>
        <w:spacing w:before="0" w:after="200" w:line="276" w:lineRule="auto"/>
        <w:jc w:val="left"/>
      </w:pPr>
      <w:r>
        <w:br w:type="page"/>
      </w:r>
    </w:p>
    <w:tbl>
      <w:tblPr>
        <w:tblStyle w:val="Tabelraster"/>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87"/>
        <w:gridCol w:w="4665"/>
        <w:gridCol w:w="1271"/>
        <w:gridCol w:w="1952"/>
      </w:tblGrid>
      <w:tr w:rsidR="00E20F3B" w14:paraId="05B45610" w14:textId="77777777" w:rsidTr="00560EDF">
        <w:trPr>
          <w:trHeight w:val="454"/>
        </w:trPr>
        <w:tc>
          <w:tcPr>
            <w:tcW w:w="1093" w:type="dxa"/>
            <w:vAlign w:val="bottom"/>
          </w:tcPr>
          <w:p w14:paraId="0C9C3694" w14:textId="77777777" w:rsidR="00E20F3B" w:rsidRDefault="00E20F3B" w:rsidP="00560EDF">
            <w:pPr>
              <w:jc w:val="right"/>
            </w:pPr>
            <w:r>
              <w:lastRenderedPageBreak/>
              <w:t>Naam:</w:t>
            </w:r>
          </w:p>
        </w:tc>
        <w:tc>
          <w:tcPr>
            <w:tcW w:w="4719" w:type="dxa"/>
            <w:tcBorders>
              <w:bottom w:val="dotted" w:sz="4" w:space="0" w:color="808080" w:themeColor="background1" w:themeShade="80"/>
            </w:tcBorders>
            <w:vAlign w:val="bottom"/>
          </w:tcPr>
          <w:p w14:paraId="5FE6963E" w14:textId="77777777" w:rsidR="00E20F3B" w:rsidRDefault="00E20F3B" w:rsidP="00560EDF">
            <w:pPr>
              <w:jc w:val="left"/>
            </w:pPr>
          </w:p>
        </w:tc>
        <w:tc>
          <w:tcPr>
            <w:tcW w:w="1276" w:type="dxa"/>
            <w:vAlign w:val="bottom"/>
          </w:tcPr>
          <w:p w14:paraId="2C1EB77E" w14:textId="77777777" w:rsidR="00E20F3B" w:rsidRDefault="00E20F3B" w:rsidP="00560EDF">
            <w:pPr>
              <w:jc w:val="right"/>
            </w:pPr>
            <w:r>
              <w:t>Klas:</w:t>
            </w:r>
          </w:p>
        </w:tc>
        <w:tc>
          <w:tcPr>
            <w:tcW w:w="1979" w:type="dxa"/>
            <w:tcBorders>
              <w:bottom w:val="dotted" w:sz="4" w:space="0" w:color="808080" w:themeColor="background1" w:themeShade="80"/>
            </w:tcBorders>
            <w:vAlign w:val="bottom"/>
          </w:tcPr>
          <w:p w14:paraId="317236FD" w14:textId="77777777" w:rsidR="00E20F3B" w:rsidRDefault="00E20F3B" w:rsidP="00560EDF">
            <w:pPr>
              <w:jc w:val="left"/>
            </w:pPr>
          </w:p>
        </w:tc>
      </w:tr>
      <w:tr w:rsidR="00E20F3B" w14:paraId="1D9BF830" w14:textId="77777777" w:rsidTr="00560EDF">
        <w:trPr>
          <w:trHeight w:val="454"/>
        </w:trPr>
        <w:tc>
          <w:tcPr>
            <w:tcW w:w="1093" w:type="dxa"/>
            <w:vAlign w:val="bottom"/>
          </w:tcPr>
          <w:p w14:paraId="72566898" w14:textId="77777777" w:rsidR="00E20F3B" w:rsidRDefault="00E20F3B" w:rsidP="00560EDF">
            <w:pPr>
              <w:jc w:val="right"/>
            </w:pPr>
            <w:r>
              <w:t>Opdracht:</w:t>
            </w:r>
          </w:p>
        </w:tc>
        <w:tc>
          <w:tcPr>
            <w:tcW w:w="4719" w:type="dxa"/>
            <w:tcBorders>
              <w:top w:val="dotted" w:sz="4" w:space="0" w:color="808080" w:themeColor="background1" w:themeShade="80"/>
              <w:bottom w:val="dotted" w:sz="4" w:space="0" w:color="808080" w:themeColor="background1" w:themeShade="80"/>
            </w:tcBorders>
            <w:vAlign w:val="bottom"/>
          </w:tcPr>
          <w:p w14:paraId="77F785AD" w14:textId="4D70984D" w:rsidR="00E20F3B" w:rsidRDefault="00E20F3B" w:rsidP="00560EDF">
            <w:pPr>
              <w:jc w:val="left"/>
            </w:pPr>
            <w:r>
              <w:t>1. Aan de slag – 3. Bewegende satelliet</w:t>
            </w:r>
          </w:p>
        </w:tc>
        <w:tc>
          <w:tcPr>
            <w:tcW w:w="1276" w:type="dxa"/>
            <w:vAlign w:val="bottom"/>
          </w:tcPr>
          <w:p w14:paraId="6DD044CB" w14:textId="77777777" w:rsidR="00E20F3B" w:rsidRDefault="00E20F3B" w:rsidP="00560EDF">
            <w:pPr>
              <w:jc w:val="right"/>
            </w:pPr>
            <w:r>
              <w:t>Datum:</w:t>
            </w:r>
          </w:p>
        </w:tc>
        <w:tc>
          <w:tcPr>
            <w:tcW w:w="1979" w:type="dxa"/>
            <w:tcBorders>
              <w:top w:val="dotted" w:sz="4" w:space="0" w:color="808080" w:themeColor="background1" w:themeShade="80"/>
              <w:bottom w:val="dotted" w:sz="4" w:space="0" w:color="808080" w:themeColor="background1" w:themeShade="80"/>
            </w:tcBorders>
            <w:vAlign w:val="bottom"/>
          </w:tcPr>
          <w:p w14:paraId="69EBFED4" w14:textId="77777777" w:rsidR="00E20F3B" w:rsidRDefault="00E20F3B" w:rsidP="00560EDF">
            <w:pPr>
              <w:jc w:val="left"/>
            </w:pPr>
          </w:p>
        </w:tc>
      </w:tr>
    </w:tbl>
    <w:p w14:paraId="5ACCC5B0" w14:textId="0CF1DC99" w:rsidR="00D905C7" w:rsidRDefault="00D905C7" w:rsidP="00D905C7">
      <w:pPr>
        <w:pStyle w:val="Kop1"/>
      </w:pPr>
      <w:bookmarkStart w:id="3" w:name="_Toc136887428"/>
      <w:r>
        <w:t>Bewegende satelliet</w:t>
      </w:r>
      <w:bookmarkEnd w:id="3"/>
    </w:p>
    <w:p w14:paraId="7E2274EF" w14:textId="77777777" w:rsidR="00612735" w:rsidRDefault="00612735" w:rsidP="00612735">
      <w:pPr>
        <w:pStyle w:val="Lijstalinea"/>
        <w:numPr>
          <w:ilvl w:val="0"/>
          <w:numId w:val="57"/>
        </w:numPr>
      </w:pPr>
      <w:r>
        <w:t>Start in de software het juiste project</w:t>
      </w:r>
    </w:p>
    <w:tbl>
      <w:tblPr>
        <w:tblStyle w:val="Tabelraster"/>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1079"/>
        <w:gridCol w:w="2818"/>
        <w:gridCol w:w="996"/>
        <w:gridCol w:w="2551"/>
      </w:tblGrid>
      <w:tr w:rsidR="00612735" w14:paraId="3979E530" w14:textId="77777777" w:rsidTr="00560EDF">
        <w:tc>
          <w:tcPr>
            <w:tcW w:w="1066" w:type="dxa"/>
            <w:vAlign w:val="center"/>
          </w:tcPr>
          <w:p w14:paraId="0AECF27C" w14:textId="77777777" w:rsidR="00612735" w:rsidRDefault="00612735" w:rsidP="00560EDF">
            <w:pPr>
              <w:jc w:val="center"/>
            </w:pPr>
            <w:r w:rsidRPr="000F5815">
              <w:rPr>
                <w:noProof/>
              </w:rPr>
              <w:drawing>
                <wp:inline distT="0" distB="0" distL="0" distR="0" wp14:anchorId="554D40B5" wp14:editId="0FB84DAD">
                  <wp:extent cx="482600" cy="476511"/>
                  <wp:effectExtent l="0" t="0" r="0" b="0"/>
                  <wp:docPr id="587493829" name="Afbeelding 587493829" descr="Afbeelding met tekst, schermopname, logo,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39546" name="Afbeelding 163139546" descr="Afbeelding met tekst, schermopname, logo, Graphics&#10;&#10;Automatisch gegenereerde beschrijvi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7221" cy="481073"/>
                          </a:xfrm>
                          <a:prstGeom prst="rect">
                            <a:avLst/>
                          </a:prstGeom>
                        </pic:spPr>
                      </pic:pic>
                    </a:graphicData>
                  </a:graphic>
                </wp:inline>
              </w:drawing>
            </w:r>
          </w:p>
        </w:tc>
        <w:tc>
          <w:tcPr>
            <w:tcW w:w="1079" w:type="dxa"/>
            <w:vAlign w:val="center"/>
          </w:tcPr>
          <w:p w14:paraId="3F1F23B0" w14:textId="77777777" w:rsidR="00612735" w:rsidRDefault="00612735" w:rsidP="00560EDF">
            <w:pPr>
              <w:jc w:val="center"/>
            </w:pPr>
            <w:r>
              <w:rPr>
                <w:noProof/>
              </w:rPr>
              <mc:AlternateContent>
                <mc:Choice Requires="wps">
                  <w:drawing>
                    <wp:inline distT="0" distB="0" distL="0" distR="0" wp14:anchorId="2C88AB3C" wp14:editId="121DD7EB">
                      <wp:extent cx="488950" cy="266700"/>
                      <wp:effectExtent l="0" t="0" r="6350" b="0"/>
                      <wp:docPr id="1471689932" name="Pijl: gestreept rechts 1471689932"/>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4A7E536" id="Pijl: gestreept rechts 1471689932"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818" w:type="dxa"/>
            <w:vAlign w:val="center"/>
          </w:tcPr>
          <w:p w14:paraId="28A8E9F6" w14:textId="77777777" w:rsidR="00612735" w:rsidRDefault="00612735" w:rsidP="00560EDF">
            <w:pPr>
              <w:jc w:val="center"/>
            </w:pPr>
            <w:r w:rsidRPr="000F5815">
              <w:rPr>
                <w:noProof/>
              </w:rPr>
              <w:drawing>
                <wp:inline distT="0" distB="0" distL="0" distR="0" wp14:anchorId="1DF111EA" wp14:editId="4448F2AF">
                  <wp:extent cx="1440000" cy="537460"/>
                  <wp:effectExtent l="0" t="0" r="8255" b="0"/>
                  <wp:docPr id="30538915" name="Afbeelding 30538915" descr="Afbeelding met tekst, microscoop, apparaat, projecto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Afbeelding met tekst, microscoop, apparaat, projector&#10;&#10;Automatisch gegenereerde beschrijvi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40000" cy="537460"/>
                          </a:xfrm>
                          <a:prstGeom prst="rect">
                            <a:avLst/>
                          </a:prstGeom>
                        </pic:spPr>
                      </pic:pic>
                    </a:graphicData>
                  </a:graphic>
                </wp:inline>
              </w:drawing>
            </w:r>
          </w:p>
        </w:tc>
        <w:tc>
          <w:tcPr>
            <w:tcW w:w="996" w:type="dxa"/>
            <w:vAlign w:val="center"/>
          </w:tcPr>
          <w:p w14:paraId="73243FBB" w14:textId="77777777" w:rsidR="00612735" w:rsidRDefault="00612735" w:rsidP="00560EDF">
            <w:pPr>
              <w:jc w:val="center"/>
            </w:pPr>
            <w:r>
              <w:rPr>
                <w:noProof/>
              </w:rPr>
              <mc:AlternateContent>
                <mc:Choice Requires="wps">
                  <w:drawing>
                    <wp:inline distT="0" distB="0" distL="0" distR="0" wp14:anchorId="3D92F1A6" wp14:editId="494D517C">
                      <wp:extent cx="488950" cy="266700"/>
                      <wp:effectExtent l="0" t="0" r="6350" b="0"/>
                      <wp:docPr id="585386511" name="Pijl: gestreept rechts 585386511"/>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F6AA4F4" id="Pijl: gestreept rechts 585386511"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551" w:type="dxa"/>
            <w:vAlign w:val="center"/>
          </w:tcPr>
          <w:p w14:paraId="50ADE012" w14:textId="04D246F7" w:rsidR="00612735" w:rsidRDefault="00612735" w:rsidP="00560EDF">
            <w:pPr>
              <w:jc w:val="center"/>
            </w:pPr>
            <w:r w:rsidRPr="00612735">
              <w:rPr>
                <w:noProof/>
              </w:rPr>
              <w:drawing>
                <wp:inline distT="0" distB="0" distL="0" distR="0" wp14:anchorId="11F915C6" wp14:editId="6E66B41A">
                  <wp:extent cx="1440000" cy="640000"/>
                  <wp:effectExtent l="0" t="0" r="8255" b="8255"/>
                  <wp:docPr id="77805920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059202"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440000" cy="640000"/>
                          </a:xfrm>
                          <a:prstGeom prst="rect">
                            <a:avLst/>
                          </a:prstGeom>
                        </pic:spPr>
                      </pic:pic>
                    </a:graphicData>
                  </a:graphic>
                </wp:inline>
              </w:drawing>
            </w:r>
          </w:p>
        </w:tc>
      </w:tr>
    </w:tbl>
    <w:p w14:paraId="145A2354" w14:textId="77777777" w:rsidR="00612735" w:rsidRDefault="00612735" w:rsidP="00612735">
      <w:pPr>
        <w:pStyle w:val="Kop2-Tussentitel"/>
      </w:pPr>
      <w:r>
        <w:t>Probleem</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74"/>
        <w:gridCol w:w="2496"/>
      </w:tblGrid>
      <w:tr w:rsidR="00612735" w14:paraId="1999EC9F" w14:textId="77777777" w:rsidTr="00560EDF">
        <w:tc>
          <w:tcPr>
            <w:tcW w:w="7083" w:type="dxa"/>
          </w:tcPr>
          <w:p w14:paraId="610A0C87" w14:textId="750ADD6A" w:rsidR="00612735" w:rsidRDefault="00612735" w:rsidP="00612735">
            <w:pPr>
              <w:pStyle w:val="Lijstalinea"/>
              <w:numPr>
                <w:ilvl w:val="0"/>
                <w:numId w:val="57"/>
              </w:numPr>
            </w:pPr>
            <w:r>
              <w:t>Max en Mia luisteren naar het nieuws. Ze horen een bericht over satellieten die door wetenschappers worden bestuurd.</w:t>
            </w:r>
          </w:p>
          <w:p w14:paraId="0CE8621A" w14:textId="5DA25AAB" w:rsidR="00612735" w:rsidRDefault="00612735" w:rsidP="00612735">
            <w:pPr>
              <w:pStyle w:val="Lijstalinea"/>
              <w:ind w:left="360"/>
            </w:pPr>
            <w:r>
              <w:t>Soms moeten satellieten bewegen om meteoren te ontwijken.</w:t>
            </w:r>
          </w:p>
          <w:p w14:paraId="358DA838" w14:textId="77777777" w:rsidR="00612735" w:rsidRDefault="00612735" w:rsidP="00612735">
            <w:pPr>
              <w:pStyle w:val="Lijstalinea"/>
              <w:ind w:left="360"/>
            </w:pPr>
          </w:p>
          <w:p w14:paraId="73488D76" w14:textId="5DF96019" w:rsidR="00612735" w:rsidRDefault="00612735" w:rsidP="00560EDF">
            <w:pPr>
              <w:pStyle w:val="Lijstalinea"/>
              <w:ind w:left="360"/>
            </w:pPr>
            <w:r>
              <w:t>Ze willen een eigen satelliet bouwen.</w:t>
            </w:r>
          </w:p>
          <w:p w14:paraId="4167EFCA" w14:textId="77777777" w:rsidR="00612735" w:rsidRDefault="00612735" w:rsidP="00560EDF">
            <w:pPr>
              <w:pStyle w:val="Lijstalinea"/>
              <w:ind w:left="360"/>
            </w:pPr>
          </w:p>
          <w:p w14:paraId="4B66DF0A" w14:textId="77777777" w:rsidR="00612735" w:rsidRDefault="00612735" w:rsidP="00560EDF">
            <w:pPr>
              <w:pStyle w:val="Lijstalinea"/>
              <w:ind w:left="360"/>
            </w:pPr>
            <w:r>
              <w:t>Max en Mia hebben je hulp nodig!</w:t>
            </w:r>
          </w:p>
        </w:tc>
        <w:tc>
          <w:tcPr>
            <w:tcW w:w="1979" w:type="dxa"/>
          </w:tcPr>
          <w:p w14:paraId="4487677D" w14:textId="4D8CBAEC" w:rsidR="00612735" w:rsidRDefault="00612735" w:rsidP="00560EDF">
            <w:r w:rsidRPr="00612735">
              <w:rPr>
                <w:noProof/>
              </w:rPr>
              <w:drawing>
                <wp:inline distT="0" distB="0" distL="0" distR="0" wp14:anchorId="2AEBD916" wp14:editId="53C78793">
                  <wp:extent cx="1440000" cy="1713778"/>
                  <wp:effectExtent l="0" t="0" r="8255" b="1270"/>
                  <wp:docPr id="27535452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354526"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40000" cy="1713778"/>
                          </a:xfrm>
                          <a:prstGeom prst="rect">
                            <a:avLst/>
                          </a:prstGeom>
                        </pic:spPr>
                      </pic:pic>
                    </a:graphicData>
                  </a:graphic>
                </wp:inline>
              </w:drawing>
            </w:r>
          </w:p>
        </w:tc>
      </w:tr>
    </w:tbl>
    <w:p w14:paraId="41174ACE" w14:textId="77777777" w:rsidR="00612735" w:rsidRDefault="00612735" w:rsidP="00612735">
      <w:pPr>
        <w:pStyle w:val="Kop2-Tussentitel"/>
      </w:pPr>
      <w:r>
        <w:t>Bouwen en verbinden</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3"/>
        <w:gridCol w:w="1979"/>
      </w:tblGrid>
      <w:tr w:rsidR="00612735" w14:paraId="7BF4B6D7" w14:textId="77777777" w:rsidTr="00560EDF">
        <w:tc>
          <w:tcPr>
            <w:tcW w:w="7083" w:type="dxa"/>
          </w:tcPr>
          <w:p w14:paraId="359D9FC5" w14:textId="77777777" w:rsidR="00612735" w:rsidRPr="00312159" w:rsidRDefault="00612735" w:rsidP="00612735">
            <w:pPr>
              <w:pStyle w:val="Lijstalinea"/>
              <w:numPr>
                <w:ilvl w:val="0"/>
                <w:numId w:val="57"/>
              </w:numPr>
            </w:pPr>
            <w:r>
              <w:t>Gebruik de LEGO-stenen om je model te bouwen. Ben je er klaar voor?</w:t>
            </w:r>
          </w:p>
          <w:p w14:paraId="7B0727B9" w14:textId="77777777" w:rsidR="00612735" w:rsidRDefault="00612735" w:rsidP="00560EDF"/>
        </w:tc>
        <w:tc>
          <w:tcPr>
            <w:tcW w:w="1979" w:type="dxa"/>
          </w:tcPr>
          <w:p w14:paraId="5C8BD845" w14:textId="77777777" w:rsidR="00612735" w:rsidRDefault="00612735" w:rsidP="00560EDF">
            <w:r w:rsidRPr="001F1818">
              <w:rPr>
                <w:noProof/>
              </w:rPr>
              <w:drawing>
                <wp:inline distT="0" distB="0" distL="0" distR="0" wp14:anchorId="416C0F59" wp14:editId="6995A02C">
                  <wp:extent cx="1080000" cy="775119"/>
                  <wp:effectExtent l="0" t="0" r="6350" b="6350"/>
                  <wp:docPr id="584848371" name="Afbeelding 584848371" descr="Afbeelding met speelgoed, plastic,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007541" name="Afbeelding 401007541" descr="Afbeelding met speelgoed, plastic, overdekt&#10;&#10;Automatisch gegenereerde beschrijvi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080000" cy="775119"/>
                          </a:xfrm>
                          <a:prstGeom prst="rect">
                            <a:avLst/>
                          </a:prstGeom>
                        </pic:spPr>
                      </pic:pic>
                    </a:graphicData>
                  </a:graphic>
                </wp:inline>
              </w:drawing>
            </w:r>
          </w:p>
        </w:tc>
      </w:tr>
      <w:tr w:rsidR="00612735" w14:paraId="62940DEB" w14:textId="77777777" w:rsidTr="00560EDF">
        <w:tc>
          <w:tcPr>
            <w:tcW w:w="7083" w:type="dxa"/>
          </w:tcPr>
          <w:p w14:paraId="761745E5" w14:textId="77777777" w:rsidR="00612735" w:rsidRDefault="00612735" w:rsidP="00612735">
            <w:pPr>
              <w:pStyle w:val="Lijstalinea"/>
              <w:numPr>
                <w:ilvl w:val="0"/>
                <w:numId w:val="57"/>
              </w:numPr>
            </w:pPr>
            <w:r>
              <w:t>Verbind je LEGO model met je apparaat.</w:t>
            </w:r>
          </w:p>
        </w:tc>
        <w:tc>
          <w:tcPr>
            <w:tcW w:w="1979" w:type="dxa"/>
          </w:tcPr>
          <w:p w14:paraId="75E162B1" w14:textId="77777777" w:rsidR="00612735" w:rsidRPr="001F1818" w:rsidRDefault="00612735" w:rsidP="00560EDF">
            <w:r w:rsidRPr="001F1818">
              <w:rPr>
                <w:noProof/>
              </w:rPr>
              <w:drawing>
                <wp:inline distT="0" distB="0" distL="0" distR="0" wp14:anchorId="2C2EA5D5" wp14:editId="149C9ACC">
                  <wp:extent cx="1080000" cy="660870"/>
                  <wp:effectExtent l="0" t="0" r="6350" b="6350"/>
                  <wp:docPr id="1886922184" name="Afbeelding 1886922184" descr="Afbeelding met elektronica, tekst, comput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195239" name="Afbeelding 1770195239" descr="Afbeelding met elektronica, tekst, computer&#10;&#10;Automatisch gegenereerde beschrijvi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080000" cy="660870"/>
                          </a:xfrm>
                          <a:prstGeom prst="rect">
                            <a:avLst/>
                          </a:prstGeom>
                        </pic:spPr>
                      </pic:pic>
                    </a:graphicData>
                  </a:graphic>
                </wp:inline>
              </w:drawing>
            </w:r>
          </w:p>
        </w:tc>
      </w:tr>
    </w:tbl>
    <w:p w14:paraId="64E6E6AE" w14:textId="77777777" w:rsidR="00612735" w:rsidRDefault="00612735" w:rsidP="00612735">
      <w:pPr>
        <w:pStyle w:val="Kop2-Tussentitel"/>
      </w:pPr>
      <w:r>
        <w:t>Programmeren</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31"/>
        <w:gridCol w:w="3339"/>
      </w:tblGrid>
      <w:tr w:rsidR="00612735" w14:paraId="5383E236" w14:textId="77777777" w:rsidTr="00560EDF">
        <w:tc>
          <w:tcPr>
            <w:tcW w:w="7083" w:type="dxa"/>
          </w:tcPr>
          <w:p w14:paraId="092C9A26" w14:textId="4B93E2C4" w:rsidR="00612735" w:rsidRDefault="00612735" w:rsidP="00612735">
            <w:pPr>
              <w:pStyle w:val="Lijstalinea"/>
              <w:numPr>
                <w:ilvl w:val="0"/>
                <w:numId w:val="57"/>
              </w:numPr>
            </w:pPr>
            <w:r>
              <w:t xml:space="preserve">Laat de </w:t>
            </w:r>
            <w:r w:rsidR="002769DB">
              <w:t>satelliet gedurende drie seconden</w:t>
            </w:r>
            <w:r>
              <w:t xml:space="preserve"> draaien.</w:t>
            </w:r>
          </w:p>
          <w:p w14:paraId="0F225DBA" w14:textId="57F39C8D" w:rsidR="00612735" w:rsidRDefault="00612735" w:rsidP="00FC4442">
            <w:pPr>
              <w:pStyle w:val="Lijstalinea"/>
              <w:numPr>
                <w:ilvl w:val="0"/>
                <w:numId w:val="58"/>
              </w:numPr>
            </w:pPr>
            <w:r>
              <w:t>Maak het programma zoals aangegeven.</w:t>
            </w:r>
          </w:p>
          <w:p w14:paraId="34726BB5" w14:textId="0A1056EE" w:rsidR="00612735" w:rsidRPr="00312159" w:rsidRDefault="00612735" w:rsidP="002769DB">
            <w:pPr>
              <w:pStyle w:val="Lijstalinea"/>
              <w:numPr>
                <w:ilvl w:val="0"/>
                <w:numId w:val="58"/>
              </w:numPr>
            </w:pPr>
            <w:r>
              <w:t xml:space="preserve">Leg aan elkaar uit hoe de </w:t>
            </w:r>
            <w:r w:rsidR="00FC4442">
              <w:t>satelliet</w:t>
            </w:r>
            <w:r>
              <w:t xml:space="preserve"> werkt.</w:t>
            </w:r>
          </w:p>
          <w:p w14:paraId="249ACF01" w14:textId="77777777" w:rsidR="00612735" w:rsidRDefault="00612735" w:rsidP="00560EDF"/>
        </w:tc>
        <w:tc>
          <w:tcPr>
            <w:tcW w:w="1979" w:type="dxa"/>
          </w:tcPr>
          <w:p w14:paraId="62042171" w14:textId="0798DE8A" w:rsidR="00612735" w:rsidRDefault="002769DB" w:rsidP="00560EDF">
            <w:r w:rsidRPr="002769DB">
              <w:rPr>
                <w:noProof/>
              </w:rPr>
              <w:drawing>
                <wp:inline distT="0" distB="0" distL="0" distR="0" wp14:anchorId="0E9E03DE" wp14:editId="3A7E389C">
                  <wp:extent cx="1983600" cy="712800"/>
                  <wp:effectExtent l="0" t="0" r="0" b="0"/>
                  <wp:docPr id="77852252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522526"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983600" cy="712800"/>
                          </a:xfrm>
                          <a:prstGeom prst="rect">
                            <a:avLst/>
                          </a:prstGeom>
                        </pic:spPr>
                      </pic:pic>
                    </a:graphicData>
                  </a:graphic>
                </wp:inline>
              </w:drawing>
            </w:r>
          </w:p>
        </w:tc>
      </w:tr>
    </w:tbl>
    <w:p w14:paraId="058A1C9E" w14:textId="77777777" w:rsidR="00612735" w:rsidRDefault="00612735" w:rsidP="00612735">
      <w:pPr>
        <w:pStyle w:val="Kop2-Tussentitel"/>
      </w:pPr>
      <w:r>
        <w:t>Uitbreiding</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74"/>
        <w:gridCol w:w="2496"/>
      </w:tblGrid>
      <w:tr w:rsidR="00612735" w14:paraId="28F61A0B" w14:textId="77777777" w:rsidTr="00560EDF">
        <w:tc>
          <w:tcPr>
            <w:tcW w:w="6574" w:type="dxa"/>
          </w:tcPr>
          <w:p w14:paraId="1E789B90" w14:textId="77777777" w:rsidR="00612735" w:rsidRDefault="00612735" w:rsidP="00612735">
            <w:pPr>
              <w:pStyle w:val="Lijstalinea"/>
              <w:numPr>
                <w:ilvl w:val="0"/>
                <w:numId w:val="57"/>
              </w:numPr>
            </w:pPr>
            <w:r>
              <w:t>Help Max en Mia verder:</w:t>
            </w:r>
          </w:p>
          <w:p w14:paraId="13F4A5B4" w14:textId="4F817374" w:rsidR="00612735" w:rsidRDefault="00612735" w:rsidP="00FC4442">
            <w:pPr>
              <w:pStyle w:val="Lijstalinea"/>
              <w:numPr>
                <w:ilvl w:val="0"/>
                <w:numId w:val="59"/>
              </w:numPr>
            </w:pPr>
            <w:r>
              <w:t xml:space="preserve">Laat de </w:t>
            </w:r>
            <w:r w:rsidR="002769DB">
              <w:t>satelliet langer naar de andere kant draaien.</w:t>
            </w:r>
          </w:p>
          <w:p w14:paraId="2B859B52" w14:textId="58666C38" w:rsidR="00612735" w:rsidRPr="00312159" w:rsidRDefault="00612735" w:rsidP="002769DB">
            <w:pPr>
              <w:pStyle w:val="Lijstalinea"/>
              <w:numPr>
                <w:ilvl w:val="0"/>
                <w:numId w:val="59"/>
              </w:numPr>
            </w:pPr>
            <w:r>
              <w:t xml:space="preserve">Programmeer de </w:t>
            </w:r>
            <w:r w:rsidR="002769DB">
              <w:t>satelliet</w:t>
            </w:r>
            <w:r>
              <w:t xml:space="preserve"> zodat hij andere dingen doet.</w:t>
            </w:r>
          </w:p>
          <w:p w14:paraId="3FA463B8" w14:textId="77777777" w:rsidR="00612735" w:rsidRDefault="00612735" w:rsidP="00560EDF"/>
        </w:tc>
        <w:tc>
          <w:tcPr>
            <w:tcW w:w="2496" w:type="dxa"/>
          </w:tcPr>
          <w:p w14:paraId="209255E6" w14:textId="77777777" w:rsidR="00612735" w:rsidRDefault="00612735" w:rsidP="00560EDF">
            <w:r w:rsidRPr="00D74E29">
              <w:rPr>
                <w:noProof/>
              </w:rPr>
              <w:drawing>
                <wp:inline distT="0" distB="0" distL="0" distR="0" wp14:anchorId="44A5E07B" wp14:editId="2AA1B15E">
                  <wp:extent cx="1440000" cy="1081659"/>
                  <wp:effectExtent l="0" t="0" r="8255" b="4445"/>
                  <wp:docPr id="805530050" name="Afbeelding 805530050" descr="Afbeelding met tekenfilm, speelgoe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950724" name="Afbeelding 1716950724" descr="Afbeelding met tekenfilm, speelgoed&#10;&#10;Automatisch gegenereerde beschrijvi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40000" cy="1081659"/>
                          </a:xfrm>
                          <a:prstGeom prst="rect">
                            <a:avLst/>
                          </a:prstGeom>
                        </pic:spPr>
                      </pic:pic>
                    </a:graphicData>
                  </a:graphic>
                </wp:inline>
              </w:drawing>
            </w:r>
          </w:p>
        </w:tc>
      </w:tr>
    </w:tbl>
    <w:p w14:paraId="0451E866" w14:textId="77777777" w:rsidR="00612735" w:rsidRDefault="00612735" w:rsidP="00612735">
      <w:pPr>
        <w:spacing w:before="0" w:after="200" w:line="276" w:lineRule="auto"/>
        <w:jc w:val="left"/>
      </w:pPr>
      <w:r>
        <w:br w:type="page"/>
      </w:r>
    </w:p>
    <w:p w14:paraId="149683D1" w14:textId="77777777" w:rsidR="00D905C7" w:rsidRPr="00D905C7" w:rsidRDefault="00D905C7" w:rsidP="00D905C7"/>
    <w:p w14:paraId="6987246A" w14:textId="77777777" w:rsidR="002769DB" w:rsidRDefault="002769DB" w:rsidP="002769DB">
      <w:pPr>
        <w:pStyle w:val="Kop2-Tussentitel"/>
      </w:pPr>
      <w:r>
        <w:t>Enkele vraagjes</w:t>
      </w:r>
    </w:p>
    <w:p w14:paraId="008CE601" w14:textId="7F42130D" w:rsidR="002769DB" w:rsidRPr="00AB1950" w:rsidRDefault="002769DB" w:rsidP="00FC4442">
      <w:pPr>
        <w:pStyle w:val="Lijstalinea"/>
        <w:numPr>
          <w:ilvl w:val="0"/>
          <w:numId w:val="57"/>
        </w:numPr>
        <w:rPr>
          <w:vanish/>
        </w:rPr>
      </w:pPr>
      <w:r>
        <w:rPr>
          <w:vanish/>
        </w:rPr>
        <w:t xml:space="preserve">Hoe stop je de </w:t>
      </w:r>
      <w:r w:rsidR="002976C3">
        <w:rPr>
          <w:vanish/>
        </w:rPr>
        <w:t>satelliet</w:t>
      </w:r>
      <w:r>
        <w:rPr>
          <w:vanish/>
        </w:rPr>
        <w:t xml:space="preserve"> zodat hij niet meer draait?</w:t>
      </w:r>
    </w:p>
    <w:tbl>
      <w:tblPr>
        <w:tblStyle w:val="Tabelraster"/>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00"/>
        <w:gridCol w:w="2209"/>
        <w:gridCol w:w="2195"/>
        <w:gridCol w:w="2106"/>
      </w:tblGrid>
      <w:tr w:rsidR="002769DB" w14:paraId="21BF04B6" w14:textId="77777777" w:rsidTr="00560EDF">
        <w:tc>
          <w:tcPr>
            <w:tcW w:w="2265" w:type="dxa"/>
            <w:vAlign w:val="center"/>
          </w:tcPr>
          <w:p w14:paraId="386072A1" w14:textId="77777777" w:rsidR="002769DB" w:rsidRDefault="002769DB" w:rsidP="00560EDF">
            <w:pPr>
              <w:pStyle w:val="Lijstalinea"/>
              <w:ind w:left="0"/>
              <w:jc w:val="center"/>
            </w:pPr>
            <w:r w:rsidRPr="00302622">
              <w:rPr>
                <w:noProof/>
              </w:rPr>
              <w:drawing>
                <wp:inline distT="0" distB="0" distL="0" distR="0" wp14:anchorId="01D643BD" wp14:editId="13F1532C">
                  <wp:extent cx="1033200" cy="882000"/>
                  <wp:effectExtent l="0" t="0" r="0" b="0"/>
                  <wp:docPr id="927418289" name="Afbeelding 927418289" descr="Afbeelding met geel, Kleurrijkhei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108511" name="Afbeelding 1932108511" descr="Afbeelding met geel, Kleurrijkheid&#10;&#10;Automatisch gegenereerde beschrijving"/>
                          <pic:cNvPicPr/>
                        </pic:nvPicPr>
                        <pic:blipFill>
                          <a:blip r:embed="rId23">
                            <a:extLst>
                              <a:ext uri="{28A0092B-C50C-407E-A947-70E740481C1C}">
                                <a14:useLocalDpi xmlns:a14="http://schemas.microsoft.com/office/drawing/2010/main" val="0"/>
                              </a:ext>
                            </a:extLst>
                          </a:blip>
                          <a:stretch>
                            <a:fillRect/>
                          </a:stretch>
                        </pic:blipFill>
                        <pic:spPr>
                          <a:xfrm>
                            <a:off x="0" y="0"/>
                            <a:ext cx="1033200" cy="882000"/>
                          </a:xfrm>
                          <a:prstGeom prst="rect">
                            <a:avLst/>
                          </a:prstGeom>
                        </pic:spPr>
                      </pic:pic>
                    </a:graphicData>
                  </a:graphic>
                </wp:inline>
              </w:drawing>
            </w:r>
          </w:p>
        </w:tc>
        <w:tc>
          <w:tcPr>
            <w:tcW w:w="2265" w:type="dxa"/>
            <w:vAlign w:val="center"/>
          </w:tcPr>
          <w:p w14:paraId="671A6227" w14:textId="77777777" w:rsidR="002769DB" w:rsidRDefault="002769DB" w:rsidP="00560EDF">
            <w:pPr>
              <w:pStyle w:val="Lijstalinea"/>
              <w:ind w:left="0"/>
              <w:jc w:val="center"/>
            </w:pPr>
            <w:r w:rsidRPr="00302622">
              <w:rPr>
                <w:noProof/>
              </w:rPr>
              <w:drawing>
                <wp:inline distT="0" distB="0" distL="0" distR="0" wp14:anchorId="2C108A97" wp14:editId="11A197E7">
                  <wp:extent cx="1065600" cy="828000"/>
                  <wp:effectExtent l="0" t="0" r="1270" b="0"/>
                  <wp:docPr id="920674450" name="Afbeelding 920674450" descr="Afbeelding met geel, Rechthoek, Kleurrijkheid, symboo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674450" name="Afbeelding 920674450" descr="Afbeelding met geel, Rechthoek, Kleurrijkheid, symbool&#10;&#10;Automatisch gegenereerde beschrijving"/>
                          <pic:cNvPicPr/>
                        </pic:nvPicPr>
                        <pic:blipFill>
                          <a:blip r:embed="rId27">
                            <a:extLst>
                              <a:ext uri="{28A0092B-C50C-407E-A947-70E740481C1C}">
                                <a14:useLocalDpi xmlns:a14="http://schemas.microsoft.com/office/drawing/2010/main" val="0"/>
                              </a:ext>
                            </a:extLst>
                          </a:blip>
                          <a:stretch>
                            <a:fillRect/>
                          </a:stretch>
                        </pic:blipFill>
                        <pic:spPr>
                          <a:xfrm>
                            <a:off x="0" y="0"/>
                            <a:ext cx="1065600" cy="828000"/>
                          </a:xfrm>
                          <a:prstGeom prst="rect">
                            <a:avLst/>
                          </a:prstGeom>
                        </pic:spPr>
                      </pic:pic>
                    </a:graphicData>
                  </a:graphic>
                </wp:inline>
              </w:drawing>
            </w:r>
          </w:p>
        </w:tc>
        <w:tc>
          <w:tcPr>
            <w:tcW w:w="2265" w:type="dxa"/>
            <w:vAlign w:val="center"/>
          </w:tcPr>
          <w:p w14:paraId="7A346B66" w14:textId="77777777" w:rsidR="002769DB" w:rsidRDefault="002769DB" w:rsidP="00560EDF">
            <w:pPr>
              <w:pStyle w:val="Lijstalinea"/>
              <w:ind w:left="0"/>
              <w:jc w:val="center"/>
            </w:pPr>
            <w:r w:rsidRPr="00237365">
              <w:rPr>
                <w:noProof/>
              </w:rPr>
              <w:drawing>
                <wp:inline distT="0" distB="0" distL="0" distR="0" wp14:anchorId="7F4D329C" wp14:editId="4F9B85A1">
                  <wp:extent cx="1003352" cy="1003352"/>
                  <wp:effectExtent l="0" t="0" r="6350" b="6350"/>
                  <wp:docPr id="613240889" name="Afbeelding 613240889" descr="Afbeelding met tekenfilm, plastic&#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240889" name="Afbeelding 613240889" descr="Afbeelding met tekenfilm, plastic&#10;&#10;Automatisch gegenereerde beschrijving"/>
                          <pic:cNvPicPr/>
                        </pic:nvPicPr>
                        <pic:blipFill>
                          <a:blip r:embed="rId33">
                            <a:extLst>
                              <a:ext uri="{28A0092B-C50C-407E-A947-70E740481C1C}">
                                <a14:useLocalDpi xmlns:a14="http://schemas.microsoft.com/office/drawing/2010/main" val="0"/>
                              </a:ext>
                            </a:extLst>
                          </a:blip>
                          <a:stretch>
                            <a:fillRect/>
                          </a:stretch>
                        </pic:blipFill>
                        <pic:spPr>
                          <a:xfrm>
                            <a:off x="0" y="0"/>
                            <a:ext cx="1003352" cy="1003352"/>
                          </a:xfrm>
                          <a:prstGeom prst="rect">
                            <a:avLst/>
                          </a:prstGeom>
                        </pic:spPr>
                      </pic:pic>
                    </a:graphicData>
                  </a:graphic>
                </wp:inline>
              </w:drawing>
            </w:r>
          </w:p>
        </w:tc>
        <w:tc>
          <w:tcPr>
            <w:tcW w:w="2265" w:type="dxa"/>
            <w:vAlign w:val="center"/>
          </w:tcPr>
          <w:p w14:paraId="48092436" w14:textId="75FAF867" w:rsidR="002769DB" w:rsidRDefault="002976C3" w:rsidP="00560EDF">
            <w:pPr>
              <w:pStyle w:val="Lijstalinea"/>
              <w:ind w:left="0"/>
              <w:jc w:val="center"/>
            </w:pPr>
            <w:r>
              <w:t>Hij stop vanzelf na ongeveer 3 seconden.</w:t>
            </w:r>
          </w:p>
        </w:tc>
      </w:tr>
      <w:tr w:rsidR="002769DB" w14:paraId="79BD5141" w14:textId="77777777" w:rsidTr="00560EDF">
        <w:tc>
          <w:tcPr>
            <w:tcW w:w="2265" w:type="dxa"/>
          </w:tcPr>
          <w:p w14:paraId="38246C78" w14:textId="77777777" w:rsidR="002769DB" w:rsidRPr="00302622" w:rsidRDefault="002769DB" w:rsidP="00560EDF">
            <w:pPr>
              <w:pStyle w:val="Lijstalinea"/>
              <w:ind w:left="0"/>
              <w:jc w:val="center"/>
            </w:pPr>
            <w:r>
              <w:t>O</w:t>
            </w:r>
          </w:p>
        </w:tc>
        <w:tc>
          <w:tcPr>
            <w:tcW w:w="2265" w:type="dxa"/>
          </w:tcPr>
          <w:p w14:paraId="686213D4" w14:textId="521B27F3" w:rsidR="002769DB" w:rsidRPr="00302622" w:rsidRDefault="002769DB" w:rsidP="00560EDF">
            <w:pPr>
              <w:pStyle w:val="Lijstalinea"/>
              <w:ind w:left="0"/>
              <w:jc w:val="center"/>
            </w:pPr>
            <w:r>
              <w:t>O</w:t>
            </w:r>
          </w:p>
        </w:tc>
        <w:tc>
          <w:tcPr>
            <w:tcW w:w="2265" w:type="dxa"/>
          </w:tcPr>
          <w:p w14:paraId="159F9CDC" w14:textId="77777777" w:rsidR="002769DB" w:rsidRPr="00302622" w:rsidRDefault="002769DB" w:rsidP="00560EDF">
            <w:pPr>
              <w:pStyle w:val="Lijstalinea"/>
              <w:ind w:left="0"/>
              <w:jc w:val="center"/>
            </w:pPr>
            <w:r>
              <w:t>O</w:t>
            </w:r>
          </w:p>
        </w:tc>
        <w:tc>
          <w:tcPr>
            <w:tcW w:w="2265" w:type="dxa"/>
          </w:tcPr>
          <w:p w14:paraId="27516C87" w14:textId="76D888D0" w:rsidR="002769DB" w:rsidRPr="00302622" w:rsidRDefault="002769DB" w:rsidP="00560EDF">
            <w:pPr>
              <w:pStyle w:val="Lijstalinea"/>
              <w:ind w:left="0"/>
              <w:jc w:val="center"/>
            </w:pPr>
            <w:r>
              <w:t>O</w:t>
            </w:r>
            <w:r w:rsidR="002976C3" w:rsidRPr="00302622">
              <w:rPr>
                <w:rStyle w:val="oplossingChar"/>
              </w:rPr>
              <w:t>x</w:t>
            </w:r>
          </w:p>
        </w:tc>
      </w:tr>
    </w:tbl>
    <w:p w14:paraId="6EE31F20" w14:textId="77777777" w:rsidR="002769DB" w:rsidRDefault="002769DB" w:rsidP="002769DB"/>
    <w:p w14:paraId="1A2DF9DA" w14:textId="59840127" w:rsidR="002769DB" w:rsidRDefault="002976C3" w:rsidP="00FC4442">
      <w:pPr>
        <w:pStyle w:val="Lijstalinea"/>
        <w:numPr>
          <w:ilvl w:val="0"/>
          <w:numId w:val="57"/>
        </w:numPr>
      </w:pPr>
      <w:r>
        <w:t>Hoe kan je de satelliet langer laten draaien?</w:t>
      </w:r>
    </w:p>
    <w:tbl>
      <w:tblPr>
        <w:tblStyle w:val="Tabelraster"/>
        <w:tblW w:w="0" w:type="auto"/>
        <w:tblInd w:w="426"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8216"/>
        <w:gridCol w:w="420"/>
      </w:tblGrid>
      <w:tr w:rsidR="002769DB" w14:paraId="5033D702" w14:textId="77777777" w:rsidTr="00560EDF">
        <w:trPr>
          <w:hidden/>
        </w:trPr>
        <w:tc>
          <w:tcPr>
            <w:tcW w:w="8216" w:type="dxa"/>
          </w:tcPr>
          <w:p w14:paraId="70D6D0F9" w14:textId="32EC6122" w:rsidR="002769DB" w:rsidRDefault="002769DB" w:rsidP="00560EDF">
            <w:pPr>
              <w:pStyle w:val="oplossing"/>
            </w:pPr>
            <w:r>
              <w:t xml:space="preserve">Door een </w:t>
            </w:r>
            <w:r w:rsidRPr="00237365">
              <w:rPr>
                <w:b/>
                <w:bCs/>
              </w:rPr>
              <w:t>hoger</w:t>
            </w:r>
            <w:r>
              <w:t xml:space="preserve"> cijfer te plaatsen onder het icoontje met </w:t>
            </w:r>
            <w:r w:rsidR="002976C3">
              <w:t>de motor en de zandloper</w:t>
            </w:r>
            <w:r>
              <w:t>.</w:t>
            </w:r>
          </w:p>
        </w:tc>
        <w:tc>
          <w:tcPr>
            <w:tcW w:w="420" w:type="dxa"/>
          </w:tcPr>
          <w:p w14:paraId="7C1BC3CF" w14:textId="77777777" w:rsidR="002769DB" w:rsidRDefault="002769DB" w:rsidP="00560EDF"/>
        </w:tc>
      </w:tr>
      <w:tr w:rsidR="002769DB" w14:paraId="6915DD0D" w14:textId="77777777" w:rsidTr="00560EDF">
        <w:trPr>
          <w:hidden/>
        </w:trPr>
        <w:tc>
          <w:tcPr>
            <w:tcW w:w="8216" w:type="dxa"/>
          </w:tcPr>
          <w:p w14:paraId="6FCC3679" w14:textId="77777777" w:rsidR="002769DB" w:rsidRDefault="002769DB" w:rsidP="00560EDF">
            <w:pPr>
              <w:pStyle w:val="oplossing"/>
            </w:pPr>
          </w:p>
        </w:tc>
        <w:tc>
          <w:tcPr>
            <w:tcW w:w="420" w:type="dxa"/>
          </w:tcPr>
          <w:p w14:paraId="0852BC7E" w14:textId="77777777" w:rsidR="002769DB" w:rsidRDefault="002769DB" w:rsidP="00560EDF"/>
        </w:tc>
      </w:tr>
    </w:tbl>
    <w:p w14:paraId="06CE2D2B" w14:textId="77777777" w:rsidR="002769DB" w:rsidRDefault="002769DB" w:rsidP="002769DB">
      <w:pPr>
        <w:pStyle w:val="Lijstalinea"/>
        <w:ind w:left="360"/>
      </w:pPr>
    </w:p>
    <w:p w14:paraId="2630F5BF" w14:textId="2959A601" w:rsidR="002769DB" w:rsidRDefault="002976C3" w:rsidP="00FC4442">
      <w:pPr>
        <w:pStyle w:val="Lijstalinea"/>
        <w:numPr>
          <w:ilvl w:val="0"/>
          <w:numId w:val="57"/>
        </w:numPr>
        <w:spacing w:before="0" w:after="200" w:line="276" w:lineRule="auto"/>
        <w:jc w:val="left"/>
      </w:pPr>
      <w:r>
        <w:t>Met welk blokje</w:t>
      </w:r>
      <w:r w:rsidR="002769DB">
        <w:t xml:space="preserve"> zou je de </w:t>
      </w:r>
      <w:r>
        <w:t>satelliet</w:t>
      </w:r>
      <w:r w:rsidR="002769DB">
        <w:t xml:space="preserve"> </w:t>
      </w:r>
      <w:r>
        <w:t>tijdelijk kunnen laten stoppen met draaien?</w:t>
      </w:r>
    </w:p>
    <w:tbl>
      <w:tblPr>
        <w:tblStyle w:val="Tabelraster"/>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90"/>
        <w:gridCol w:w="2189"/>
        <w:gridCol w:w="2160"/>
        <w:gridCol w:w="2171"/>
      </w:tblGrid>
      <w:tr w:rsidR="002769DB" w14:paraId="157893C1" w14:textId="77777777" w:rsidTr="00560EDF">
        <w:tc>
          <w:tcPr>
            <w:tcW w:w="2265" w:type="dxa"/>
            <w:vAlign w:val="center"/>
          </w:tcPr>
          <w:p w14:paraId="3F5057D6" w14:textId="77777777" w:rsidR="002769DB" w:rsidRDefault="002769DB" w:rsidP="00560EDF">
            <w:pPr>
              <w:pStyle w:val="Lijstalinea"/>
              <w:ind w:left="0"/>
              <w:jc w:val="center"/>
            </w:pPr>
            <w:r w:rsidRPr="00237365">
              <w:rPr>
                <w:noProof/>
              </w:rPr>
              <w:drawing>
                <wp:inline distT="0" distB="0" distL="0" distR="0" wp14:anchorId="66BE6DAC" wp14:editId="32823BF3">
                  <wp:extent cx="1003352" cy="1003352"/>
                  <wp:effectExtent l="0" t="0" r="6350" b="6350"/>
                  <wp:docPr id="369448867" name="Afbeelding 369448867" descr="Afbeelding met tekenfilm, plastic&#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448867" name="Afbeelding 369448867" descr="Afbeelding met tekenfilm, plastic&#10;&#10;Automatisch gegenereerde beschrijving"/>
                          <pic:cNvPicPr/>
                        </pic:nvPicPr>
                        <pic:blipFill>
                          <a:blip r:embed="rId33">
                            <a:extLst>
                              <a:ext uri="{28A0092B-C50C-407E-A947-70E740481C1C}">
                                <a14:useLocalDpi xmlns:a14="http://schemas.microsoft.com/office/drawing/2010/main" val="0"/>
                              </a:ext>
                            </a:extLst>
                          </a:blip>
                          <a:stretch>
                            <a:fillRect/>
                          </a:stretch>
                        </pic:blipFill>
                        <pic:spPr>
                          <a:xfrm>
                            <a:off x="0" y="0"/>
                            <a:ext cx="1003352" cy="1003352"/>
                          </a:xfrm>
                          <a:prstGeom prst="rect">
                            <a:avLst/>
                          </a:prstGeom>
                        </pic:spPr>
                      </pic:pic>
                    </a:graphicData>
                  </a:graphic>
                </wp:inline>
              </w:drawing>
            </w:r>
          </w:p>
        </w:tc>
        <w:tc>
          <w:tcPr>
            <w:tcW w:w="2265" w:type="dxa"/>
            <w:vAlign w:val="center"/>
          </w:tcPr>
          <w:p w14:paraId="08467B9C" w14:textId="77777777" w:rsidR="002769DB" w:rsidRDefault="002769DB" w:rsidP="00560EDF">
            <w:pPr>
              <w:pStyle w:val="Lijstalinea"/>
              <w:ind w:left="0"/>
              <w:jc w:val="center"/>
            </w:pPr>
            <w:r w:rsidRPr="00237365">
              <w:rPr>
                <w:noProof/>
              </w:rPr>
              <w:drawing>
                <wp:inline distT="0" distB="0" distL="0" distR="0" wp14:anchorId="4942A94D" wp14:editId="1D65C884">
                  <wp:extent cx="1003352" cy="1016052"/>
                  <wp:effectExtent l="0" t="0" r="6350" b="0"/>
                  <wp:docPr id="939337168" name="Afbeelding 93933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141485" name=""/>
                          <pic:cNvPicPr/>
                        </pic:nvPicPr>
                        <pic:blipFill>
                          <a:blip r:embed="rId34">
                            <a:extLst>
                              <a:ext uri="{28A0092B-C50C-407E-A947-70E740481C1C}">
                                <a14:useLocalDpi xmlns:a14="http://schemas.microsoft.com/office/drawing/2010/main" val="0"/>
                              </a:ext>
                            </a:extLst>
                          </a:blip>
                          <a:stretch>
                            <a:fillRect/>
                          </a:stretch>
                        </pic:blipFill>
                        <pic:spPr>
                          <a:xfrm>
                            <a:off x="0" y="0"/>
                            <a:ext cx="1003352" cy="1016052"/>
                          </a:xfrm>
                          <a:prstGeom prst="rect">
                            <a:avLst/>
                          </a:prstGeom>
                        </pic:spPr>
                      </pic:pic>
                    </a:graphicData>
                  </a:graphic>
                </wp:inline>
              </w:drawing>
            </w:r>
          </w:p>
        </w:tc>
        <w:tc>
          <w:tcPr>
            <w:tcW w:w="2265" w:type="dxa"/>
            <w:vAlign w:val="center"/>
          </w:tcPr>
          <w:p w14:paraId="1300B6CA" w14:textId="77777777" w:rsidR="002769DB" w:rsidRDefault="002769DB" w:rsidP="00560EDF">
            <w:pPr>
              <w:pStyle w:val="Lijstalinea"/>
              <w:ind w:left="0"/>
              <w:jc w:val="center"/>
            </w:pPr>
            <w:r w:rsidRPr="00237365">
              <w:rPr>
                <w:noProof/>
              </w:rPr>
              <w:drawing>
                <wp:inline distT="0" distB="0" distL="0" distR="0" wp14:anchorId="64CA25C0" wp14:editId="3A1720A0">
                  <wp:extent cx="889046" cy="1003352"/>
                  <wp:effectExtent l="0" t="0" r="6350" b="6350"/>
                  <wp:docPr id="1188365713" name="Afbeelding 1188365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13608" name=""/>
                          <pic:cNvPicPr/>
                        </pic:nvPicPr>
                        <pic:blipFill>
                          <a:blip r:embed="rId35">
                            <a:extLst>
                              <a:ext uri="{28A0092B-C50C-407E-A947-70E740481C1C}">
                                <a14:useLocalDpi xmlns:a14="http://schemas.microsoft.com/office/drawing/2010/main" val="0"/>
                              </a:ext>
                            </a:extLst>
                          </a:blip>
                          <a:stretch>
                            <a:fillRect/>
                          </a:stretch>
                        </pic:blipFill>
                        <pic:spPr>
                          <a:xfrm>
                            <a:off x="0" y="0"/>
                            <a:ext cx="889046" cy="1003352"/>
                          </a:xfrm>
                          <a:prstGeom prst="rect">
                            <a:avLst/>
                          </a:prstGeom>
                        </pic:spPr>
                      </pic:pic>
                    </a:graphicData>
                  </a:graphic>
                </wp:inline>
              </w:drawing>
            </w:r>
          </w:p>
        </w:tc>
        <w:tc>
          <w:tcPr>
            <w:tcW w:w="2265" w:type="dxa"/>
            <w:vAlign w:val="center"/>
          </w:tcPr>
          <w:p w14:paraId="1D710FD1" w14:textId="77777777" w:rsidR="002769DB" w:rsidRDefault="002769DB" w:rsidP="00560EDF">
            <w:pPr>
              <w:pStyle w:val="Lijstalinea"/>
              <w:ind w:left="0"/>
              <w:jc w:val="center"/>
            </w:pPr>
            <w:r w:rsidRPr="00237365">
              <w:rPr>
                <w:noProof/>
              </w:rPr>
              <w:drawing>
                <wp:inline distT="0" distB="0" distL="0" distR="0" wp14:anchorId="244B66DB" wp14:editId="7BB59308">
                  <wp:extent cx="939848" cy="1003352"/>
                  <wp:effectExtent l="0" t="0" r="0" b="6350"/>
                  <wp:docPr id="515297470" name="Afbeelding 515297470" descr="Afbeelding met Gamecontroll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297470" name="Afbeelding 515297470" descr="Afbeelding met Gamecontroller&#10;&#10;Automatisch gegenereerde beschrijving"/>
                          <pic:cNvPicPr/>
                        </pic:nvPicPr>
                        <pic:blipFill>
                          <a:blip r:embed="rId36">
                            <a:extLst>
                              <a:ext uri="{28A0092B-C50C-407E-A947-70E740481C1C}">
                                <a14:useLocalDpi xmlns:a14="http://schemas.microsoft.com/office/drawing/2010/main" val="0"/>
                              </a:ext>
                            </a:extLst>
                          </a:blip>
                          <a:stretch>
                            <a:fillRect/>
                          </a:stretch>
                        </pic:blipFill>
                        <pic:spPr>
                          <a:xfrm>
                            <a:off x="0" y="0"/>
                            <a:ext cx="939848" cy="1003352"/>
                          </a:xfrm>
                          <a:prstGeom prst="rect">
                            <a:avLst/>
                          </a:prstGeom>
                        </pic:spPr>
                      </pic:pic>
                    </a:graphicData>
                  </a:graphic>
                </wp:inline>
              </w:drawing>
            </w:r>
          </w:p>
        </w:tc>
      </w:tr>
      <w:tr w:rsidR="002769DB" w14:paraId="6D1E7535" w14:textId="77777777" w:rsidTr="00560EDF">
        <w:tc>
          <w:tcPr>
            <w:tcW w:w="2265" w:type="dxa"/>
          </w:tcPr>
          <w:p w14:paraId="4DC909E3" w14:textId="77777777" w:rsidR="002769DB" w:rsidRPr="00302622" w:rsidRDefault="002769DB" w:rsidP="00560EDF">
            <w:pPr>
              <w:pStyle w:val="Lijstalinea"/>
              <w:ind w:left="0"/>
              <w:jc w:val="center"/>
            </w:pPr>
            <w:r>
              <w:t>O</w:t>
            </w:r>
          </w:p>
        </w:tc>
        <w:tc>
          <w:tcPr>
            <w:tcW w:w="2265" w:type="dxa"/>
          </w:tcPr>
          <w:p w14:paraId="348D1AD7" w14:textId="356D8C6D" w:rsidR="002769DB" w:rsidRPr="00302622" w:rsidRDefault="002769DB" w:rsidP="00560EDF">
            <w:pPr>
              <w:pStyle w:val="Lijstalinea"/>
              <w:ind w:left="0"/>
              <w:jc w:val="center"/>
            </w:pPr>
            <w:r>
              <w:t>O</w:t>
            </w:r>
            <w:r w:rsidR="002976C3" w:rsidRPr="00302622">
              <w:rPr>
                <w:rStyle w:val="oplossingChar"/>
              </w:rPr>
              <w:t>x</w:t>
            </w:r>
          </w:p>
        </w:tc>
        <w:tc>
          <w:tcPr>
            <w:tcW w:w="2265" w:type="dxa"/>
          </w:tcPr>
          <w:p w14:paraId="244B67A0" w14:textId="77777777" w:rsidR="002769DB" w:rsidRPr="00302622" w:rsidRDefault="002769DB" w:rsidP="00560EDF">
            <w:pPr>
              <w:pStyle w:val="Lijstalinea"/>
              <w:ind w:left="0"/>
              <w:jc w:val="center"/>
            </w:pPr>
            <w:r>
              <w:t>O</w:t>
            </w:r>
          </w:p>
        </w:tc>
        <w:tc>
          <w:tcPr>
            <w:tcW w:w="2265" w:type="dxa"/>
          </w:tcPr>
          <w:p w14:paraId="7BD31D78" w14:textId="0D1D3B03" w:rsidR="002769DB" w:rsidRPr="00302622" w:rsidRDefault="002769DB" w:rsidP="00560EDF">
            <w:pPr>
              <w:pStyle w:val="Lijstalinea"/>
              <w:ind w:left="0"/>
              <w:jc w:val="center"/>
            </w:pPr>
            <w:r>
              <w:t>O</w:t>
            </w:r>
          </w:p>
        </w:tc>
      </w:tr>
    </w:tbl>
    <w:p w14:paraId="448372C2" w14:textId="77777777" w:rsidR="002769DB" w:rsidRDefault="002769DB" w:rsidP="002769DB">
      <w:pPr>
        <w:spacing w:before="0" w:after="200" w:line="276" w:lineRule="auto"/>
        <w:jc w:val="left"/>
      </w:pPr>
    </w:p>
    <w:p w14:paraId="6B80D961" w14:textId="61D43728" w:rsidR="00312159" w:rsidRDefault="006B4725">
      <w:pPr>
        <w:spacing w:before="0" w:after="200" w:line="276" w:lineRule="auto"/>
        <w:jc w:val="left"/>
      </w:pPr>
      <w:r>
        <w:br w:type="page"/>
      </w:r>
    </w:p>
    <w:tbl>
      <w:tblPr>
        <w:tblStyle w:val="Tabelraster"/>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87"/>
        <w:gridCol w:w="4665"/>
        <w:gridCol w:w="1271"/>
        <w:gridCol w:w="1952"/>
      </w:tblGrid>
      <w:tr w:rsidR="00312159" w14:paraId="1ED112BE" w14:textId="77777777" w:rsidTr="008B2124">
        <w:trPr>
          <w:trHeight w:val="454"/>
        </w:trPr>
        <w:tc>
          <w:tcPr>
            <w:tcW w:w="1093" w:type="dxa"/>
            <w:vAlign w:val="bottom"/>
          </w:tcPr>
          <w:p w14:paraId="492051C7" w14:textId="77777777" w:rsidR="00312159" w:rsidRDefault="00312159" w:rsidP="008B2124">
            <w:pPr>
              <w:jc w:val="right"/>
            </w:pPr>
            <w:r>
              <w:lastRenderedPageBreak/>
              <w:t>Naam:</w:t>
            </w:r>
          </w:p>
        </w:tc>
        <w:tc>
          <w:tcPr>
            <w:tcW w:w="4719" w:type="dxa"/>
            <w:tcBorders>
              <w:bottom w:val="dotted" w:sz="4" w:space="0" w:color="808080" w:themeColor="background1" w:themeShade="80"/>
            </w:tcBorders>
            <w:vAlign w:val="bottom"/>
          </w:tcPr>
          <w:p w14:paraId="77EE1CBA" w14:textId="77777777" w:rsidR="00312159" w:rsidRDefault="00312159" w:rsidP="008B2124">
            <w:pPr>
              <w:jc w:val="left"/>
            </w:pPr>
          </w:p>
        </w:tc>
        <w:tc>
          <w:tcPr>
            <w:tcW w:w="1276" w:type="dxa"/>
            <w:vAlign w:val="bottom"/>
          </w:tcPr>
          <w:p w14:paraId="04D0F8D2" w14:textId="77777777" w:rsidR="00312159" w:rsidRDefault="00312159" w:rsidP="008B2124">
            <w:pPr>
              <w:jc w:val="right"/>
            </w:pPr>
            <w:r>
              <w:t>Klas:</w:t>
            </w:r>
          </w:p>
        </w:tc>
        <w:tc>
          <w:tcPr>
            <w:tcW w:w="1979" w:type="dxa"/>
            <w:tcBorders>
              <w:bottom w:val="dotted" w:sz="4" w:space="0" w:color="808080" w:themeColor="background1" w:themeShade="80"/>
            </w:tcBorders>
            <w:vAlign w:val="bottom"/>
          </w:tcPr>
          <w:p w14:paraId="5FE63D78" w14:textId="77777777" w:rsidR="00312159" w:rsidRDefault="00312159" w:rsidP="008B2124">
            <w:pPr>
              <w:jc w:val="left"/>
            </w:pPr>
          </w:p>
        </w:tc>
      </w:tr>
      <w:tr w:rsidR="00312159" w14:paraId="2263D96A" w14:textId="77777777" w:rsidTr="008B2124">
        <w:trPr>
          <w:trHeight w:val="454"/>
        </w:trPr>
        <w:tc>
          <w:tcPr>
            <w:tcW w:w="1093" w:type="dxa"/>
            <w:vAlign w:val="bottom"/>
          </w:tcPr>
          <w:p w14:paraId="55C8B6F3" w14:textId="77777777" w:rsidR="00312159" w:rsidRDefault="00312159" w:rsidP="008B2124">
            <w:pPr>
              <w:jc w:val="right"/>
            </w:pPr>
            <w:r>
              <w:t>Opdracht:</w:t>
            </w:r>
          </w:p>
        </w:tc>
        <w:tc>
          <w:tcPr>
            <w:tcW w:w="4719" w:type="dxa"/>
            <w:tcBorders>
              <w:top w:val="dotted" w:sz="4" w:space="0" w:color="808080" w:themeColor="background1" w:themeShade="80"/>
              <w:bottom w:val="dotted" w:sz="4" w:space="0" w:color="808080" w:themeColor="background1" w:themeShade="80"/>
            </w:tcBorders>
            <w:vAlign w:val="bottom"/>
          </w:tcPr>
          <w:p w14:paraId="101F5D66" w14:textId="1192A9CD" w:rsidR="00312159" w:rsidRDefault="00312159" w:rsidP="008B2124">
            <w:pPr>
              <w:jc w:val="left"/>
            </w:pPr>
            <w:r>
              <w:t>1. Aan de slag – 4. Robotspi</w:t>
            </w:r>
            <w:r w:rsidR="001F1818">
              <w:t>o</w:t>
            </w:r>
            <w:r>
              <w:t>n</w:t>
            </w:r>
          </w:p>
        </w:tc>
        <w:tc>
          <w:tcPr>
            <w:tcW w:w="1276" w:type="dxa"/>
            <w:vAlign w:val="bottom"/>
          </w:tcPr>
          <w:p w14:paraId="1E4ED2B8" w14:textId="77777777" w:rsidR="00312159" w:rsidRDefault="00312159" w:rsidP="008B2124">
            <w:pPr>
              <w:jc w:val="right"/>
            </w:pPr>
            <w:r>
              <w:t>Datum:</w:t>
            </w:r>
          </w:p>
        </w:tc>
        <w:tc>
          <w:tcPr>
            <w:tcW w:w="1979" w:type="dxa"/>
            <w:tcBorders>
              <w:top w:val="dotted" w:sz="4" w:space="0" w:color="808080" w:themeColor="background1" w:themeShade="80"/>
              <w:bottom w:val="dotted" w:sz="4" w:space="0" w:color="808080" w:themeColor="background1" w:themeShade="80"/>
            </w:tcBorders>
            <w:vAlign w:val="bottom"/>
          </w:tcPr>
          <w:p w14:paraId="50F6AD51" w14:textId="77777777" w:rsidR="00312159" w:rsidRDefault="00312159" w:rsidP="008B2124">
            <w:pPr>
              <w:jc w:val="left"/>
            </w:pPr>
          </w:p>
        </w:tc>
      </w:tr>
    </w:tbl>
    <w:p w14:paraId="6B987AF1" w14:textId="74D7B048" w:rsidR="00312159" w:rsidRDefault="00312159" w:rsidP="00312159">
      <w:pPr>
        <w:pStyle w:val="Kop1"/>
      </w:pPr>
      <w:bookmarkStart w:id="4" w:name="_Toc136887429"/>
      <w:r>
        <w:t>Robotspi</w:t>
      </w:r>
      <w:r w:rsidR="001F1818">
        <w:t>o</w:t>
      </w:r>
      <w:r>
        <w:t>n</w:t>
      </w:r>
      <w:bookmarkEnd w:id="4"/>
    </w:p>
    <w:p w14:paraId="53B15BAC" w14:textId="05460D76" w:rsidR="00312159" w:rsidRDefault="00312159" w:rsidP="00D74E29">
      <w:pPr>
        <w:pStyle w:val="Lijstalinea"/>
        <w:numPr>
          <w:ilvl w:val="0"/>
          <w:numId w:val="51"/>
        </w:numPr>
      </w:pPr>
      <w:r>
        <w:t>Start in de software het juiste project</w:t>
      </w:r>
    </w:p>
    <w:tbl>
      <w:tblPr>
        <w:tblStyle w:val="Tabelraster"/>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1079"/>
        <w:gridCol w:w="2818"/>
        <w:gridCol w:w="996"/>
        <w:gridCol w:w="2551"/>
      </w:tblGrid>
      <w:tr w:rsidR="00312159" w14:paraId="0243B16B" w14:textId="77777777" w:rsidTr="008B2124">
        <w:tc>
          <w:tcPr>
            <w:tcW w:w="1066" w:type="dxa"/>
            <w:vAlign w:val="center"/>
          </w:tcPr>
          <w:p w14:paraId="0468C63E" w14:textId="77777777" w:rsidR="00312159" w:rsidRDefault="00312159" w:rsidP="008B2124">
            <w:pPr>
              <w:jc w:val="center"/>
            </w:pPr>
            <w:r w:rsidRPr="000F5815">
              <w:rPr>
                <w:noProof/>
              </w:rPr>
              <w:drawing>
                <wp:inline distT="0" distB="0" distL="0" distR="0" wp14:anchorId="79FA0872" wp14:editId="0822EE90">
                  <wp:extent cx="482600" cy="476511"/>
                  <wp:effectExtent l="0" t="0" r="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7221" cy="481073"/>
                          </a:xfrm>
                          <a:prstGeom prst="rect">
                            <a:avLst/>
                          </a:prstGeom>
                        </pic:spPr>
                      </pic:pic>
                    </a:graphicData>
                  </a:graphic>
                </wp:inline>
              </w:drawing>
            </w:r>
          </w:p>
        </w:tc>
        <w:tc>
          <w:tcPr>
            <w:tcW w:w="1079" w:type="dxa"/>
            <w:vAlign w:val="center"/>
          </w:tcPr>
          <w:p w14:paraId="4289E94D" w14:textId="77777777" w:rsidR="00312159" w:rsidRDefault="00312159" w:rsidP="008B2124">
            <w:pPr>
              <w:jc w:val="center"/>
            </w:pPr>
            <w:r>
              <w:rPr>
                <w:noProof/>
              </w:rPr>
              <mc:AlternateContent>
                <mc:Choice Requires="wps">
                  <w:drawing>
                    <wp:inline distT="0" distB="0" distL="0" distR="0" wp14:anchorId="3F26B925" wp14:editId="4B998813">
                      <wp:extent cx="488950" cy="266700"/>
                      <wp:effectExtent l="0" t="0" r="6350" b="0"/>
                      <wp:docPr id="8" name="Pijl: gestreept rechts 8"/>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38181F46"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Pijl: gestreept rechts 8"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818" w:type="dxa"/>
            <w:vAlign w:val="center"/>
          </w:tcPr>
          <w:p w14:paraId="3FC81254" w14:textId="77777777" w:rsidR="00312159" w:rsidRDefault="00312159" w:rsidP="008B2124">
            <w:pPr>
              <w:jc w:val="center"/>
            </w:pPr>
            <w:r w:rsidRPr="000F5815">
              <w:rPr>
                <w:noProof/>
              </w:rPr>
              <w:drawing>
                <wp:inline distT="0" distB="0" distL="0" distR="0" wp14:anchorId="5C060D41" wp14:editId="6F3753F9">
                  <wp:extent cx="1440000" cy="537460"/>
                  <wp:effectExtent l="0" t="0" r="8255" b="0"/>
                  <wp:docPr id="14" name="Afbeelding 14" descr="Afbeelding met tekst, microscoop, apparaat, projecto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Afbeelding met tekst, microscoop, apparaat, projector&#10;&#10;Automatisch gegenereerde beschrijvi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40000" cy="537460"/>
                          </a:xfrm>
                          <a:prstGeom prst="rect">
                            <a:avLst/>
                          </a:prstGeom>
                        </pic:spPr>
                      </pic:pic>
                    </a:graphicData>
                  </a:graphic>
                </wp:inline>
              </w:drawing>
            </w:r>
          </w:p>
        </w:tc>
        <w:tc>
          <w:tcPr>
            <w:tcW w:w="996" w:type="dxa"/>
            <w:vAlign w:val="center"/>
          </w:tcPr>
          <w:p w14:paraId="7973F4CF" w14:textId="77777777" w:rsidR="00312159" w:rsidRDefault="00312159" w:rsidP="008B2124">
            <w:pPr>
              <w:jc w:val="center"/>
            </w:pPr>
            <w:r>
              <w:rPr>
                <w:noProof/>
              </w:rPr>
              <mc:AlternateContent>
                <mc:Choice Requires="wps">
                  <w:drawing>
                    <wp:inline distT="0" distB="0" distL="0" distR="0" wp14:anchorId="389D5DBC" wp14:editId="0821CCE4">
                      <wp:extent cx="488950" cy="266700"/>
                      <wp:effectExtent l="0" t="0" r="6350" b="0"/>
                      <wp:docPr id="10" name="Pijl: gestreept rechts 10"/>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4ACAA17" id="Pijl: gestreept rechts 10"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551" w:type="dxa"/>
            <w:vAlign w:val="center"/>
          </w:tcPr>
          <w:p w14:paraId="7083904C" w14:textId="2BEF5835" w:rsidR="00312159" w:rsidRDefault="00312159" w:rsidP="008B2124">
            <w:pPr>
              <w:jc w:val="center"/>
            </w:pPr>
            <w:r w:rsidRPr="00312159">
              <w:rPr>
                <w:noProof/>
              </w:rPr>
              <w:drawing>
                <wp:inline distT="0" distB="0" distL="0" distR="0" wp14:anchorId="1817BF93" wp14:editId="52B1B2F3">
                  <wp:extent cx="1440000" cy="962734"/>
                  <wp:effectExtent l="0" t="0" r="8255" b="889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40000" cy="962734"/>
                          </a:xfrm>
                          <a:prstGeom prst="rect">
                            <a:avLst/>
                          </a:prstGeom>
                        </pic:spPr>
                      </pic:pic>
                    </a:graphicData>
                  </a:graphic>
                </wp:inline>
              </w:drawing>
            </w:r>
          </w:p>
        </w:tc>
      </w:tr>
    </w:tbl>
    <w:p w14:paraId="47A57E0D" w14:textId="200E1524" w:rsidR="00312159" w:rsidRDefault="00312159" w:rsidP="0012046E">
      <w:pPr>
        <w:pStyle w:val="Kop2-Tussentitel"/>
      </w:pPr>
      <w:r>
        <w:t>Probleem</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3"/>
        <w:gridCol w:w="1979"/>
      </w:tblGrid>
      <w:tr w:rsidR="001F1818" w14:paraId="7B0BB474" w14:textId="77777777" w:rsidTr="001F1818">
        <w:tc>
          <w:tcPr>
            <w:tcW w:w="7083" w:type="dxa"/>
          </w:tcPr>
          <w:p w14:paraId="786E31D3" w14:textId="2621E09D" w:rsidR="001F1818" w:rsidRPr="00312159" w:rsidRDefault="001F1818" w:rsidP="00D74E29">
            <w:pPr>
              <w:pStyle w:val="Lijstalinea"/>
              <w:numPr>
                <w:ilvl w:val="0"/>
                <w:numId w:val="51"/>
              </w:numPr>
            </w:pPr>
            <w:r>
              <w:t>Max en Mia willen een ver</w:t>
            </w:r>
            <w:r w:rsidR="00FC4442">
              <w:t>r</w:t>
            </w:r>
            <w:r>
              <w:t xml:space="preserve">assingsfeestje organiseren voor een vriend. Ze weten niet wanneer die vriend bij hen zal arriveren. Ze hebben </w:t>
            </w:r>
            <w:r w:rsidR="0007563B">
              <w:t xml:space="preserve">een </w:t>
            </w:r>
            <w:r>
              <w:t>apparaat nodig dat hen zal waarschuwen. Ze willen een robotspion bouwen. Max en Mia hebben je hulp nodig!</w:t>
            </w:r>
          </w:p>
          <w:p w14:paraId="0569AB3B" w14:textId="77777777" w:rsidR="001F1818" w:rsidRDefault="001F1818" w:rsidP="001F1818"/>
        </w:tc>
        <w:tc>
          <w:tcPr>
            <w:tcW w:w="1979" w:type="dxa"/>
          </w:tcPr>
          <w:p w14:paraId="41DA9ED2" w14:textId="7C0F5B7C" w:rsidR="001F1818" w:rsidRDefault="001F1818" w:rsidP="001F1818">
            <w:r w:rsidRPr="001F1818">
              <w:rPr>
                <w:noProof/>
              </w:rPr>
              <w:drawing>
                <wp:inline distT="0" distB="0" distL="0" distR="0" wp14:anchorId="7435A4B2" wp14:editId="568CED41">
                  <wp:extent cx="1080000" cy="1239048"/>
                  <wp:effectExtent l="0" t="0" r="635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080000" cy="1239048"/>
                          </a:xfrm>
                          <a:prstGeom prst="rect">
                            <a:avLst/>
                          </a:prstGeom>
                        </pic:spPr>
                      </pic:pic>
                    </a:graphicData>
                  </a:graphic>
                </wp:inline>
              </w:drawing>
            </w:r>
          </w:p>
        </w:tc>
      </w:tr>
    </w:tbl>
    <w:p w14:paraId="574DC338" w14:textId="03A8683B" w:rsidR="001F1818" w:rsidRDefault="001F1818" w:rsidP="0012046E">
      <w:pPr>
        <w:pStyle w:val="Kop2-Tussentitel"/>
      </w:pPr>
      <w:r>
        <w:t>Bouwen en verbinden</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3"/>
        <w:gridCol w:w="1979"/>
      </w:tblGrid>
      <w:tr w:rsidR="001F1818" w14:paraId="0A77ECD7" w14:textId="77777777" w:rsidTr="008B2124">
        <w:tc>
          <w:tcPr>
            <w:tcW w:w="7083" w:type="dxa"/>
          </w:tcPr>
          <w:p w14:paraId="7B97D09A" w14:textId="741FA335" w:rsidR="001F1818" w:rsidRPr="00312159" w:rsidRDefault="001F1818" w:rsidP="00D74E29">
            <w:pPr>
              <w:pStyle w:val="Lijstalinea"/>
              <w:numPr>
                <w:ilvl w:val="0"/>
                <w:numId w:val="51"/>
              </w:numPr>
            </w:pPr>
            <w:r>
              <w:t>Gebruik de LEGO-stenen om je model te bouwen. Ben je er klaar voor?</w:t>
            </w:r>
          </w:p>
          <w:p w14:paraId="0A2AAEF1" w14:textId="77777777" w:rsidR="001F1818" w:rsidRDefault="001F1818" w:rsidP="008B2124"/>
        </w:tc>
        <w:tc>
          <w:tcPr>
            <w:tcW w:w="1979" w:type="dxa"/>
          </w:tcPr>
          <w:p w14:paraId="228604EE" w14:textId="7DEFB167" w:rsidR="001F1818" w:rsidRDefault="001F1818" w:rsidP="008B2124">
            <w:r w:rsidRPr="001F1818">
              <w:rPr>
                <w:noProof/>
              </w:rPr>
              <w:drawing>
                <wp:inline distT="0" distB="0" distL="0" distR="0" wp14:anchorId="6F75B0DB" wp14:editId="11C2ACDB">
                  <wp:extent cx="1080000" cy="775119"/>
                  <wp:effectExtent l="0" t="0" r="6350" b="635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080000" cy="775119"/>
                          </a:xfrm>
                          <a:prstGeom prst="rect">
                            <a:avLst/>
                          </a:prstGeom>
                        </pic:spPr>
                      </pic:pic>
                    </a:graphicData>
                  </a:graphic>
                </wp:inline>
              </w:drawing>
            </w:r>
          </w:p>
        </w:tc>
      </w:tr>
      <w:tr w:rsidR="001F1818" w14:paraId="7EC7A1FA" w14:textId="77777777" w:rsidTr="008B2124">
        <w:tc>
          <w:tcPr>
            <w:tcW w:w="7083" w:type="dxa"/>
          </w:tcPr>
          <w:p w14:paraId="0FB3AC10" w14:textId="12C2ECA1" w:rsidR="001F1818" w:rsidRDefault="001F1818" w:rsidP="00D74E29">
            <w:pPr>
              <w:pStyle w:val="Lijstalinea"/>
              <w:numPr>
                <w:ilvl w:val="0"/>
                <w:numId w:val="51"/>
              </w:numPr>
            </w:pPr>
            <w:r>
              <w:t>Verbind je LEGO model met je apparaat.</w:t>
            </w:r>
          </w:p>
        </w:tc>
        <w:tc>
          <w:tcPr>
            <w:tcW w:w="1979" w:type="dxa"/>
          </w:tcPr>
          <w:p w14:paraId="7ADCAC37" w14:textId="57613022" w:rsidR="001F1818" w:rsidRPr="001F1818" w:rsidRDefault="001F1818" w:rsidP="008B2124">
            <w:r w:rsidRPr="001F1818">
              <w:rPr>
                <w:noProof/>
              </w:rPr>
              <w:drawing>
                <wp:inline distT="0" distB="0" distL="0" distR="0" wp14:anchorId="46805A53" wp14:editId="154DDA09">
                  <wp:extent cx="1080000" cy="660870"/>
                  <wp:effectExtent l="0" t="0" r="6350" b="635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080000" cy="660870"/>
                          </a:xfrm>
                          <a:prstGeom prst="rect">
                            <a:avLst/>
                          </a:prstGeom>
                        </pic:spPr>
                      </pic:pic>
                    </a:graphicData>
                  </a:graphic>
                </wp:inline>
              </w:drawing>
            </w:r>
          </w:p>
        </w:tc>
      </w:tr>
    </w:tbl>
    <w:p w14:paraId="0ABC79C2" w14:textId="6B08CD4A" w:rsidR="001F1818" w:rsidRDefault="001F1818" w:rsidP="0012046E">
      <w:pPr>
        <w:pStyle w:val="Kop2-Tussentitel"/>
      </w:pPr>
      <w:r>
        <w:t>Programmeren</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3"/>
        <w:gridCol w:w="1979"/>
      </w:tblGrid>
      <w:tr w:rsidR="001F1818" w14:paraId="2982314D" w14:textId="77777777" w:rsidTr="008B2124">
        <w:tc>
          <w:tcPr>
            <w:tcW w:w="7083" w:type="dxa"/>
          </w:tcPr>
          <w:p w14:paraId="2A603E72" w14:textId="205449BF" w:rsidR="001F1818" w:rsidRDefault="001F1818" w:rsidP="00D74E29">
            <w:pPr>
              <w:pStyle w:val="Lijstalinea"/>
              <w:numPr>
                <w:ilvl w:val="0"/>
                <w:numId w:val="51"/>
              </w:numPr>
            </w:pPr>
            <w:r>
              <w:t>Laat de robot een geluid m</w:t>
            </w:r>
            <w:r w:rsidR="0007563B">
              <w:t>ak</w:t>
            </w:r>
            <w:r>
              <w:t>en als hij beweging detecteert.</w:t>
            </w:r>
          </w:p>
          <w:p w14:paraId="72CDBD22" w14:textId="41AEF6CC" w:rsidR="001F1818" w:rsidRDefault="001F1818" w:rsidP="00FC4442">
            <w:pPr>
              <w:pStyle w:val="Lijstalinea"/>
              <w:numPr>
                <w:ilvl w:val="0"/>
                <w:numId w:val="62"/>
              </w:numPr>
            </w:pPr>
            <w:r>
              <w:t>Maak het programma zoals aangegeven.</w:t>
            </w:r>
          </w:p>
          <w:p w14:paraId="3E73B5AF" w14:textId="6C78A45D" w:rsidR="001F1818" w:rsidRPr="00312159" w:rsidRDefault="001F1818" w:rsidP="002976C3">
            <w:pPr>
              <w:pStyle w:val="Lijstalinea"/>
              <w:numPr>
                <w:ilvl w:val="0"/>
                <w:numId w:val="62"/>
              </w:numPr>
            </w:pPr>
            <w:r>
              <w:t>Leg aan elkaar uit hoe de robot werkt.</w:t>
            </w:r>
          </w:p>
          <w:p w14:paraId="49485209" w14:textId="77777777" w:rsidR="001F1818" w:rsidRDefault="001F1818" w:rsidP="008B2124"/>
        </w:tc>
        <w:tc>
          <w:tcPr>
            <w:tcW w:w="1979" w:type="dxa"/>
          </w:tcPr>
          <w:p w14:paraId="76800D11" w14:textId="18C28FE9" w:rsidR="001F1818" w:rsidRDefault="001F1818" w:rsidP="008B2124">
            <w:r w:rsidRPr="001F1818">
              <w:rPr>
                <w:noProof/>
              </w:rPr>
              <w:drawing>
                <wp:inline distT="0" distB="0" distL="0" distR="0" wp14:anchorId="7B17AF9D" wp14:editId="4BC03E73">
                  <wp:extent cx="1080000" cy="517857"/>
                  <wp:effectExtent l="0" t="0" r="635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080000" cy="517857"/>
                          </a:xfrm>
                          <a:prstGeom prst="rect">
                            <a:avLst/>
                          </a:prstGeom>
                        </pic:spPr>
                      </pic:pic>
                    </a:graphicData>
                  </a:graphic>
                </wp:inline>
              </w:drawing>
            </w:r>
          </w:p>
        </w:tc>
      </w:tr>
    </w:tbl>
    <w:p w14:paraId="45CBA8E0" w14:textId="0E35B879" w:rsidR="001F1818" w:rsidRDefault="001F1818" w:rsidP="001F1818"/>
    <w:p w14:paraId="4BB87BB4" w14:textId="6455AC9B" w:rsidR="001F1818" w:rsidRDefault="001F1818" w:rsidP="0012046E">
      <w:pPr>
        <w:pStyle w:val="Kop2-Tussentitel"/>
      </w:pPr>
      <w:r>
        <w:t>Uitbreiding</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74"/>
        <w:gridCol w:w="2496"/>
      </w:tblGrid>
      <w:tr w:rsidR="001F1818" w14:paraId="2F93162B" w14:textId="77777777" w:rsidTr="008B2124">
        <w:tc>
          <w:tcPr>
            <w:tcW w:w="7083" w:type="dxa"/>
          </w:tcPr>
          <w:p w14:paraId="051AEC84" w14:textId="7C21017E" w:rsidR="001F1818" w:rsidRDefault="001F1818" w:rsidP="002976C3">
            <w:pPr>
              <w:pStyle w:val="Lijstalinea"/>
              <w:numPr>
                <w:ilvl w:val="0"/>
                <w:numId w:val="51"/>
              </w:numPr>
            </w:pPr>
            <w:r>
              <w:t>Help Max en Mia verder:</w:t>
            </w:r>
          </w:p>
          <w:p w14:paraId="7953296B" w14:textId="4338647B" w:rsidR="001F1818" w:rsidRDefault="001F1818" w:rsidP="00FC4442">
            <w:pPr>
              <w:pStyle w:val="Lijstalinea"/>
              <w:numPr>
                <w:ilvl w:val="0"/>
                <w:numId w:val="61"/>
              </w:numPr>
            </w:pPr>
            <w:r>
              <w:t>Neem zelf een geluid op zodat de robot het kan afspelen.</w:t>
            </w:r>
          </w:p>
          <w:p w14:paraId="1E598CAE" w14:textId="57A27152" w:rsidR="001F1818" w:rsidRPr="00312159" w:rsidRDefault="001F1818" w:rsidP="002976C3">
            <w:pPr>
              <w:pStyle w:val="Lijstalinea"/>
              <w:numPr>
                <w:ilvl w:val="0"/>
                <w:numId w:val="61"/>
              </w:numPr>
            </w:pPr>
            <w:r>
              <w:t>Programmeer de robot zodat hij andere dingen doet.</w:t>
            </w:r>
          </w:p>
          <w:p w14:paraId="0668F545" w14:textId="77777777" w:rsidR="001F1818" w:rsidRDefault="001F1818" w:rsidP="008B2124"/>
        </w:tc>
        <w:tc>
          <w:tcPr>
            <w:tcW w:w="1979" w:type="dxa"/>
          </w:tcPr>
          <w:p w14:paraId="0396143D" w14:textId="1434119E" w:rsidR="001F1818" w:rsidRDefault="001F1818" w:rsidP="008B2124">
            <w:r w:rsidRPr="001F1818">
              <w:rPr>
                <w:noProof/>
              </w:rPr>
              <w:drawing>
                <wp:inline distT="0" distB="0" distL="0" distR="0" wp14:anchorId="2C94864F" wp14:editId="593C4A4E">
                  <wp:extent cx="1440000" cy="650667"/>
                  <wp:effectExtent l="0" t="0" r="8255"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40000" cy="650667"/>
                          </a:xfrm>
                          <a:prstGeom prst="rect">
                            <a:avLst/>
                          </a:prstGeom>
                        </pic:spPr>
                      </pic:pic>
                    </a:graphicData>
                  </a:graphic>
                </wp:inline>
              </w:drawing>
            </w:r>
          </w:p>
        </w:tc>
      </w:tr>
    </w:tbl>
    <w:p w14:paraId="1B75A5CD" w14:textId="77777777" w:rsidR="00FC4442" w:rsidRDefault="00FC4442">
      <w:pPr>
        <w:spacing w:before="0" w:after="200" w:line="276" w:lineRule="auto"/>
        <w:jc w:val="left"/>
      </w:pPr>
      <w:r>
        <w:br w:type="page"/>
      </w:r>
    </w:p>
    <w:p w14:paraId="5FCB1385" w14:textId="7F3FBF33" w:rsidR="001F1818" w:rsidRDefault="001F1818" w:rsidP="0012046E">
      <w:pPr>
        <w:pStyle w:val="Kop2-Tussentitel"/>
      </w:pPr>
      <w:r>
        <w:lastRenderedPageBreak/>
        <w:t>Enkele vraagjes</w:t>
      </w:r>
    </w:p>
    <w:p w14:paraId="29AB5EFB" w14:textId="7190B1F4" w:rsidR="001F1818" w:rsidRDefault="001F1818" w:rsidP="002976C3">
      <w:pPr>
        <w:pStyle w:val="Lijstalinea"/>
        <w:numPr>
          <w:ilvl w:val="0"/>
          <w:numId w:val="51"/>
        </w:numPr>
      </w:pPr>
      <w:r>
        <w:t>Wanneer maakt de robot een geluidje? Wat moet je hiervoor doen?</w:t>
      </w:r>
    </w:p>
    <w:tbl>
      <w:tblPr>
        <w:tblStyle w:val="Tabelraster"/>
        <w:tblW w:w="0" w:type="auto"/>
        <w:tblInd w:w="426"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8216"/>
        <w:gridCol w:w="420"/>
      </w:tblGrid>
      <w:tr w:rsidR="001F1818" w14:paraId="31700982" w14:textId="77777777" w:rsidTr="00415C60">
        <w:trPr>
          <w:hidden/>
        </w:trPr>
        <w:tc>
          <w:tcPr>
            <w:tcW w:w="8216" w:type="dxa"/>
          </w:tcPr>
          <w:p w14:paraId="0A3A608B" w14:textId="490A4B2A" w:rsidR="001F1818" w:rsidRDefault="001F1818" w:rsidP="001F1818">
            <w:pPr>
              <w:pStyle w:val="oplossing"/>
            </w:pPr>
            <w:r>
              <w:t xml:space="preserve">Je moet eerst op het startknopje drukken (je programma starten) </w:t>
            </w:r>
          </w:p>
        </w:tc>
        <w:tc>
          <w:tcPr>
            <w:tcW w:w="420" w:type="dxa"/>
          </w:tcPr>
          <w:p w14:paraId="7C966A11" w14:textId="77777777" w:rsidR="001F1818" w:rsidRDefault="001F1818" w:rsidP="001F1818"/>
        </w:tc>
      </w:tr>
      <w:tr w:rsidR="001F1818" w14:paraId="39E3AFAC" w14:textId="77777777" w:rsidTr="00415C60">
        <w:trPr>
          <w:hidden/>
        </w:trPr>
        <w:tc>
          <w:tcPr>
            <w:tcW w:w="8216" w:type="dxa"/>
          </w:tcPr>
          <w:p w14:paraId="32BA147B" w14:textId="01FB800C" w:rsidR="001F1818" w:rsidRDefault="001F1818" w:rsidP="001F1818">
            <w:pPr>
              <w:pStyle w:val="oplossing"/>
            </w:pPr>
            <w:r>
              <w:t>en dan je hand voor de robot bewegen.</w:t>
            </w:r>
          </w:p>
        </w:tc>
        <w:tc>
          <w:tcPr>
            <w:tcW w:w="420" w:type="dxa"/>
          </w:tcPr>
          <w:p w14:paraId="27B084CF" w14:textId="77777777" w:rsidR="001F1818" w:rsidRDefault="001F1818" w:rsidP="001F1818"/>
        </w:tc>
      </w:tr>
      <w:tr w:rsidR="00ED0792" w14:paraId="5D517BD5" w14:textId="77777777" w:rsidTr="00415C60">
        <w:trPr>
          <w:hidden/>
        </w:trPr>
        <w:tc>
          <w:tcPr>
            <w:tcW w:w="8216" w:type="dxa"/>
          </w:tcPr>
          <w:p w14:paraId="4CB7A78A" w14:textId="77777777" w:rsidR="00ED0792" w:rsidRDefault="00ED0792" w:rsidP="001F1818">
            <w:pPr>
              <w:pStyle w:val="oplossing"/>
            </w:pPr>
          </w:p>
        </w:tc>
        <w:tc>
          <w:tcPr>
            <w:tcW w:w="420" w:type="dxa"/>
          </w:tcPr>
          <w:p w14:paraId="3CA33C6A" w14:textId="77777777" w:rsidR="00ED0792" w:rsidRDefault="00ED0792" w:rsidP="001F1818"/>
        </w:tc>
      </w:tr>
    </w:tbl>
    <w:p w14:paraId="40FD648E" w14:textId="77777777" w:rsidR="004D00B2" w:rsidRDefault="004D00B2" w:rsidP="004D00B2">
      <w:pPr>
        <w:pStyle w:val="Lijstalinea"/>
        <w:ind w:left="360"/>
      </w:pPr>
    </w:p>
    <w:p w14:paraId="1FAD2155" w14:textId="3DDDEE78" w:rsidR="004D00B2" w:rsidRDefault="004D00B2" w:rsidP="002976C3">
      <w:pPr>
        <w:pStyle w:val="Lijstalinea"/>
        <w:numPr>
          <w:ilvl w:val="0"/>
          <w:numId w:val="51"/>
        </w:numPr>
      </w:pPr>
      <w:r>
        <w:t>Vanaf welke afstand ziet de robot je hand bewegen?</w:t>
      </w:r>
    </w:p>
    <w:p w14:paraId="480C1A3B" w14:textId="77777777" w:rsidR="004D00B2" w:rsidRDefault="004D00B2" w:rsidP="004D00B2">
      <w:pPr>
        <w:pStyle w:val="Lijstalinea"/>
        <w:ind w:left="360"/>
      </w:pPr>
      <w:r>
        <w:t>Kan je dit zeggen in centimeters?</w:t>
      </w:r>
    </w:p>
    <w:p w14:paraId="349E78F0" w14:textId="3BC67891" w:rsidR="004D00B2" w:rsidRDefault="004D00B2" w:rsidP="004D00B2">
      <w:pPr>
        <w:pStyle w:val="Lijstalinea"/>
        <w:ind w:left="360"/>
      </w:pPr>
      <w:r>
        <w:rPr>
          <w:i/>
          <w:iCs/>
        </w:rPr>
        <w:t>Tip: Zwaai je hand voor de robot en breng deze steeds dichter bij.</w:t>
      </w:r>
    </w:p>
    <w:tbl>
      <w:tblPr>
        <w:tblStyle w:val="Tabelraster"/>
        <w:tblW w:w="0" w:type="auto"/>
        <w:tblInd w:w="426"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8216"/>
        <w:gridCol w:w="420"/>
      </w:tblGrid>
      <w:tr w:rsidR="004D00B2" w14:paraId="2E3A1A34" w14:textId="77777777" w:rsidTr="00415C60">
        <w:trPr>
          <w:hidden/>
        </w:trPr>
        <w:tc>
          <w:tcPr>
            <w:tcW w:w="8216" w:type="dxa"/>
          </w:tcPr>
          <w:p w14:paraId="18434B4A" w14:textId="1EC3ABD1" w:rsidR="004D00B2" w:rsidRDefault="00ED0792" w:rsidP="008B2124">
            <w:pPr>
              <w:pStyle w:val="oplossing"/>
            </w:pPr>
            <w:r>
              <w:t>Op o</w:t>
            </w:r>
            <w:r w:rsidR="004D00B2">
              <w:t>ngeveer 10 cm.</w:t>
            </w:r>
          </w:p>
        </w:tc>
        <w:tc>
          <w:tcPr>
            <w:tcW w:w="420" w:type="dxa"/>
          </w:tcPr>
          <w:p w14:paraId="68AC1F4F" w14:textId="77777777" w:rsidR="004D00B2" w:rsidRDefault="004D00B2" w:rsidP="008B2124"/>
        </w:tc>
      </w:tr>
      <w:tr w:rsidR="004D00B2" w14:paraId="5C2275EC" w14:textId="77777777" w:rsidTr="00415C60">
        <w:trPr>
          <w:hidden/>
        </w:trPr>
        <w:tc>
          <w:tcPr>
            <w:tcW w:w="8216" w:type="dxa"/>
          </w:tcPr>
          <w:p w14:paraId="060C0414" w14:textId="24EFB464" w:rsidR="004D00B2" w:rsidRDefault="004D00B2" w:rsidP="008B2124">
            <w:pPr>
              <w:pStyle w:val="oplossing"/>
            </w:pPr>
          </w:p>
        </w:tc>
        <w:tc>
          <w:tcPr>
            <w:tcW w:w="420" w:type="dxa"/>
          </w:tcPr>
          <w:p w14:paraId="160515CF" w14:textId="77777777" w:rsidR="004D00B2" w:rsidRDefault="004D00B2" w:rsidP="008B2124"/>
        </w:tc>
      </w:tr>
    </w:tbl>
    <w:p w14:paraId="39476096" w14:textId="02511C5C" w:rsidR="00ED0792" w:rsidRDefault="00ED0792">
      <w:pPr>
        <w:spacing w:before="0" w:after="200" w:line="276" w:lineRule="auto"/>
        <w:jc w:val="left"/>
      </w:pPr>
    </w:p>
    <w:p w14:paraId="7CB99BEF" w14:textId="36515388" w:rsidR="00ED0792" w:rsidRDefault="00ED0792" w:rsidP="002976C3">
      <w:pPr>
        <w:pStyle w:val="Lijstalinea"/>
        <w:numPr>
          <w:ilvl w:val="0"/>
          <w:numId w:val="51"/>
        </w:numPr>
        <w:spacing w:before="0" w:after="200" w:line="276" w:lineRule="auto"/>
        <w:jc w:val="left"/>
      </w:pPr>
      <w:r>
        <w:t>Met welk onderdeel ziet de robot je hand? Test uit.</w:t>
      </w:r>
    </w:p>
    <w:p w14:paraId="4ACF7E64" w14:textId="5C9DF3E2" w:rsidR="00ED0792" w:rsidRPr="00ED0792" w:rsidRDefault="00ED0792" w:rsidP="00ED0792">
      <w:pPr>
        <w:pStyle w:val="Lijstalinea"/>
        <w:spacing w:before="0" w:after="200" w:line="276" w:lineRule="auto"/>
        <w:ind w:left="360"/>
        <w:jc w:val="left"/>
        <w:rPr>
          <w:i/>
          <w:iCs/>
        </w:rPr>
      </w:pPr>
      <w:r>
        <w:rPr>
          <w:i/>
          <w:iCs/>
        </w:rPr>
        <w:t>Tip: Als je twijfelt tussen de ogen en de sensor, dan kan je de sensor er even afhalen.</w:t>
      </w:r>
    </w:p>
    <w:tbl>
      <w:tblPr>
        <w:tblStyle w:val="Tabelraster"/>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8"/>
        <w:gridCol w:w="6236"/>
      </w:tblGrid>
      <w:tr w:rsidR="00ED0792" w14:paraId="2A179AEC" w14:textId="77777777" w:rsidTr="00415C60">
        <w:trPr>
          <w:trHeight w:val="856"/>
        </w:trPr>
        <w:tc>
          <w:tcPr>
            <w:tcW w:w="2408" w:type="dxa"/>
            <w:vAlign w:val="center"/>
          </w:tcPr>
          <w:p w14:paraId="1BDD05CB" w14:textId="3C33B8E5" w:rsidR="00ED0792" w:rsidRDefault="00ED0792" w:rsidP="00ED0792">
            <w:pPr>
              <w:pStyle w:val="Lijstalinea"/>
              <w:spacing w:before="0" w:after="200" w:line="276" w:lineRule="auto"/>
              <w:ind w:left="0"/>
              <w:jc w:val="left"/>
            </w:pPr>
            <w:r>
              <w:rPr>
                <w:noProof/>
              </w:rPr>
              <mc:AlternateContent>
                <mc:Choice Requires="wps">
                  <w:drawing>
                    <wp:anchor distT="0" distB="0" distL="114300" distR="114300" simplePos="0" relativeHeight="251949056" behindDoc="0" locked="0" layoutInCell="1" allowOverlap="1" wp14:anchorId="27490DAC" wp14:editId="3E8A2521">
                      <wp:simplePos x="0" y="0"/>
                      <wp:positionH relativeFrom="column">
                        <wp:posOffset>1702435</wp:posOffset>
                      </wp:positionH>
                      <wp:positionV relativeFrom="paragraph">
                        <wp:posOffset>80010</wp:posOffset>
                      </wp:positionV>
                      <wp:extent cx="2556510" cy="245110"/>
                      <wp:effectExtent l="0" t="0" r="53340" b="78740"/>
                      <wp:wrapNone/>
                      <wp:docPr id="43" name="Rechte verbindingslijn met pijl 43"/>
                      <wp:cNvGraphicFramePr/>
                      <a:graphic xmlns:a="http://schemas.openxmlformats.org/drawingml/2006/main">
                        <a:graphicData uri="http://schemas.microsoft.com/office/word/2010/wordprocessingShape">
                          <wps:wsp>
                            <wps:cNvCnPr/>
                            <wps:spPr>
                              <a:xfrm>
                                <a:off x="0" y="0"/>
                                <a:ext cx="2556510" cy="24511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64F7DC7" id="_x0000_t32" coordsize="21600,21600" o:spt="32" o:oned="t" path="m,l21600,21600e" filled="f">
                      <v:path arrowok="t" fillok="f" o:connecttype="none"/>
                      <o:lock v:ext="edit" shapetype="t"/>
                    </v:shapetype>
                    <v:shape id="Rechte verbindingslijn met pijl 43" o:spid="_x0000_s1026" type="#_x0000_t32" style="position:absolute;margin-left:134.05pt;margin-top:6.3pt;width:201.3pt;height:19.3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" strokecolor="#a40101 [3044]">
                      <v:stroke endarrow="block"/>
                    </v:shape>
                  </w:pict>
                </mc:Fallback>
              </mc:AlternateContent>
            </w:r>
            <w:r>
              <w:t>A. De ogen</w:t>
            </w:r>
          </w:p>
        </w:tc>
        <w:tc>
          <w:tcPr>
            <w:tcW w:w="6236" w:type="dxa"/>
            <w:vMerge w:val="restart"/>
            <w:vAlign w:val="center"/>
          </w:tcPr>
          <w:p w14:paraId="0933FA57" w14:textId="59050A1F" w:rsidR="00ED0792" w:rsidRDefault="00ED0792" w:rsidP="00ED0792">
            <w:pPr>
              <w:pStyle w:val="Lijstalinea"/>
              <w:spacing w:before="0" w:after="200" w:line="276" w:lineRule="auto"/>
              <w:ind w:left="0"/>
              <w:jc w:val="right"/>
            </w:pPr>
            <w:r>
              <w:rPr>
                <w:noProof/>
              </w:rPr>
              <mc:AlternateContent>
                <mc:Choice Requires="wps">
                  <w:drawing>
                    <wp:anchor distT="0" distB="0" distL="114300" distR="114300" simplePos="0" relativeHeight="251955200" behindDoc="0" locked="0" layoutInCell="1" allowOverlap="1" wp14:anchorId="31622D8A" wp14:editId="7E35C74D">
                      <wp:simplePos x="0" y="0"/>
                      <wp:positionH relativeFrom="column">
                        <wp:posOffset>-24130</wp:posOffset>
                      </wp:positionH>
                      <wp:positionV relativeFrom="paragraph">
                        <wp:posOffset>1694815</wp:posOffset>
                      </wp:positionV>
                      <wp:extent cx="2848610" cy="198120"/>
                      <wp:effectExtent l="0" t="57150" r="27940" b="30480"/>
                      <wp:wrapNone/>
                      <wp:docPr id="51" name="Rechte verbindingslijn met pijl 51"/>
                      <wp:cNvGraphicFramePr/>
                      <a:graphic xmlns:a="http://schemas.openxmlformats.org/drawingml/2006/main">
                        <a:graphicData uri="http://schemas.microsoft.com/office/word/2010/wordprocessingShape">
                          <wps:wsp>
                            <wps:cNvCnPr/>
                            <wps:spPr>
                              <a:xfrm flipV="1">
                                <a:off x="0" y="0"/>
                                <a:ext cx="2848610" cy="1981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775A60" id="Rechte verbindingslijn met pijl 51" o:spid="_x0000_s1026" type="#_x0000_t32" style="position:absolute;margin-left:-1.9pt;margin-top:133.45pt;width:224.3pt;height:15.6pt;flip:y;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" strokecolor="#a40101 [3044]">
                      <v:stroke endarrow="block"/>
                    </v:shape>
                  </w:pict>
                </mc:Fallback>
              </mc:AlternateContent>
            </w:r>
            <w:r>
              <w:rPr>
                <w:noProof/>
              </w:rPr>
              <mc:AlternateContent>
                <mc:Choice Requires="wps">
                  <w:drawing>
                    <wp:anchor distT="0" distB="0" distL="114300" distR="114300" simplePos="0" relativeHeight="251953152" behindDoc="0" locked="0" layoutInCell="1" allowOverlap="1" wp14:anchorId="27C6723B" wp14:editId="20522831">
                      <wp:simplePos x="0" y="0"/>
                      <wp:positionH relativeFrom="column">
                        <wp:posOffset>-45720</wp:posOffset>
                      </wp:positionH>
                      <wp:positionV relativeFrom="paragraph">
                        <wp:posOffset>1025525</wp:posOffset>
                      </wp:positionV>
                      <wp:extent cx="3001010" cy="306070"/>
                      <wp:effectExtent l="0" t="57150" r="27940" b="36830"/>
                      <wp:wrapNone/>
                      <wp:docPr id="46" name="Rechte verbindingslijn met pijl 46"/>
                      <wp:cNvGraphicFramePr/>
                      <a:graphic xmlns:a="http://schemas.openxmlformats.org/drawingml/2006/main">
                        <a:graphicData uri="http://schemas.microsoft.com/office/word/2010/wordprocessingShape">
                          <wps:wsp>
                            <wps:cNvCnPr/>
                            <wps:spPr>
                              <a:xfrm flipV="1">
                                <a:off x="0" y="0"/>
                                <a:ext cx="3001010" cy="30607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29AFB7" id="Rechte verbindingslijn met pijl 46" o:spid="_x0000_s1026" type="#_x0000_t32" style="position:absolute;margin-left:-3.6pt;margin-top:80.75pt;width:236.3pt;height:24.1pt;flip:y;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" strokecolor="#a40101 [3044]">
                      <v:stroke endarrow="block"/>
                    </v:shape>
                  </w:pict>
                </mc:Fallback>
              </mc:AlternateContent>
            </w:r>
            <w:r>
              <w:rPr>
                <w:noProof/>
              </w:rPr>
              <mc:AlternateContent>
                <mc:Choice Requires="wps">
                  <w:drawing>
                    <wp:anchor distT="0" distB="0" distL="114300" distR="114300" simplePos="0" relativeHeight="251951104" behindDoc="0" locked="0" layoutInCell="1" allowOverlap="1" wp14:anchorId="44AEADC6" wp14:editId="2D1C68C9">
                      <wp:simplePos x="0" y="0"/>
                      <wp:positionH relativeFrom="column">
                        <wp:posOffset>76835</wp:posOffset>
                      </wp:positionH>
                      <wp:positionV relativeFrom="paragraph">
                        <wp:posOffset>377825</wp:posOffset>
                      </wp:positionV>
                      <wp:extent cx="2916555" cy="422910"/>
                      <wp:effectExtent l="0" t="57150" r="17145" b="34290"/>
                      <wp:wrapNone/>
                      <wp:docPr id="44" name="Rechte verbindingslijn met pijl 44"/>
                      <wp:cNvGraphicFramePr/>
                      <a:graphic xmlns:a="http://schemas.openxmlformats.org/drawingml/2006/main">
                        <a:graphicData uri="http://schemas.microsoft.com/office/word/2010/wordprocessingShape">
                          <wps:wsp>
                            <wps:cNvCnPr/>
                            <wps:spPr>
                              <a:xfrm flipV="1">
                                <a:off x="0" y="0"/>
                                <a:ext cx="2916555" cy="42291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469711" id="Rechte verbindingslijn met pijl 44" o:spid="_x0000_s1026" type="#_x0000_t32" style="position:absolute;margin-left:6.05pt;margin-top:29.75pt;width:229.65pt;height:33.3pt;flip:y;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" strokecolor="#a40101 [3044]">
                      <v:stroke endarrow="block"/>
                    </v:shape>
                  </w:pict>
                </mc:Fallback>
              </mc:AlternateContent>
            </w:r>
            <w:r w:rsidRPr="00ED0792">
              <w:rPr>
                <w:noProof/>
              </w:rPr>
              <w:drawing>
                <wp:inline distT="0" distB="0" distL="0" distR="0" wp14:anchorId="2A88FD61" wp14:editId="06A20166">
                  <wp:extent cx="1185333" cy="2041246"/>
                  <wp:effectExtent l="0" t="0" r="0" b="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201710" cy="2069448"/>
                          </a:xfrm>
                          <a:prstGeom prst="rect">
                            <a:avLst/>
                          </a:prstGeom>
                        </pic:spPr>
                      </pic:pic>
                    </a:graphicData>
                  </a:graphic>
                </wp:inline>
              </w:drawing>
            </w:r>
          </w:p>
        </w:tc>
      </w:tr>
      <w:tr w:rsidR="00ED0792" w14:paraId="03D3EF0D" w14:textId="77777777" w:rsidTr="00415C60">
        <w:trPr>
          <w:trHeight w:val="856"/>
        </w:trPr>
        <w:tc>
          <w:tcPr>
            <w:tcW w:w="2408" w:type="dxa"/>
            <w:vAlign w:val="center"/>
          </w:tcPr>
          <w:p w14:paraId="669F15DD" w14:textId="4F033597" w:rsidR="00ED0792" w:rsidRDefault="00ED0792" w:rsidP="00ED0792">
            <w:pPr>
              <w:pStyle w:val="Lijstalinea"/>
              <w:spacing w:before="0" w:after="200" w:line="276" w:lineRule="auto"/>
              <w:ind w:left="0"/>
              <w:jc w:val="left"/>
            </w:pPr>
            <w:r>
              <w:t>B. De sensor</w:t>
            </w:r>
          </w:p>
        </w:tc>
        <w:tc>
          <w:tcPr>
            <w:tcW w:w="6236" w:type="dxa"/>
            <w:vMerge/>
          </w:tcPr>
          <w:p w14:paraId="0016C017" w14:textId="77777777" w:rsidR="00ED0792" w:rsidRDefault="00ED0792" w:rsidP="00ED0792">
            <w:pPr>
              <w:pStyle w:val="Lijstalinea"/>
              <w:spacing w:before="0" w:after="200" w:line="276" w:lineRule="auto"/>
              <w:ind w:left="0"/>
              <w:jc w:val="left"/>
            </w:pPr>
          </w:p>
        </w:tc>
      </w:tr>
      <w:tr w:rsidR="00ED0792" w14:paraId="77248A2F" w14:textId="77777777" w:rsidTr="00415C60">
        <w:trPr>
          <w:trHeight w:val="856"/>
        </w:trPr>
        <w:tc>
          <w:tcPr>
            <w:tcW w:w="2408" w:type="dxa"/>
            <w:vAlign w:val="center"/>
          </w:tcPr>
          <w:p w14:paraId="74867E24" w14:textId="45D41CF6" w:rsidR="00ED0792" w:rsidRDefault="00ED0792" w:rsidP="00ED0792">
            <w:pPr>
              <w:pStyle w:val="Lijstalinea"/>
              <w:spacing w:before="0" w:after="200" w:line="276" w:lineRule="auto"/>
              <w:ind w:left="0"/>
              <w:jc w:val="left"/>
            </w:pPr>
            <w:r>
              <w:t>C. De aan/uit knop</w:t>
            </w:r>
          </w:p>
        </w:tc>
        <w:tc>
          <w:tcPr>
            <w:tcW w:w="6236" w:type="dxa"/>
            <w:vMerge/>
          </w:tcPr>
          <w:p w14:paraId="66A23051" w14:textId="77777777" w:rsidR="00ED0792" w:rsidRDefault="00ED0792" w:rsidP="00ED0792">
            <w:pPr>
              <w:pStyle w:val="Lijstalinea"/>
              <w:spacing w:before="0" w:after="200" w:line="276" w:lineRule="auto"/>
              <w:ind w:left="0"/>
              <w:jc w:val="left"/>
            </w:pPr>
          </w:p>
        </w:tc>
      </w:tr>
      <w:tr w:rsidR="00ED0792" w14:paraId="575D6C32" w14:textId="77777777" w:rsidTr="00415C60">
        <w:trPr>
          <w:trHeight w:val="856"/>
        </w:trPr>
        <w:tc>
          <w:tcPr>
            <w:tcW w:w="2408" w:type="dxa"/>
            <w:vAlign w:val="center"/>
          </w:tcPr>
          <w:p w14:paraId="4FD62974" w14:textId="711C87FA" w:rsidR="00ED0792" w:rsidRDefault="00ED0792" w:rsidP="00ED0792">
            <w:pPr>
              <w:pStyle w:val="Lijstalinea"/>
              <w:spacing w:before="0" w:after="200" w:line="276" w:lineRule="auto"/>
              <w:ind w:left="0"/>
              <w:jc w:val="left"/>
            </w:pPr>
            <w:r>
              <w:t>D. De voeten</w:t>
            </w:r>
          </w:p>
        </w:tc>
        <w:tc>
          <w:tcPr>
            <w:tcW w:w="6236" w:type="dxa"/>
            <w:vMerge/>
          </w:tcPr>
          <w:p w14:paraId="6601350F" w14:textId="77777777" w:rsidR="00ED0792" w:rsidRDefault="00ED0792" w:rsidP="00ED0792">
            <w:pPr>
              <w:pStyle w:val="Lijstalinea"/>
              <w:spacing w:before="0" w:after="200" w:line="276" w:lineRule="auto"/>
              <w:ind w:left="0"/>
              <w:jc w:val="left"/>
            </w:pPr>
          </w:p>
        </w:tc>
      </w:tr>
    </w:tbl>
    <w:p w14:paraId="7C7423F2" w14:textId="53A342D2" w:rsidR="00312159" w:rsidRDefault="00312159">
      <w:pPr>
        <w:spacing w:before="0" w:after="200" w:line="276" w:lineRule="auto"/>
        <w:jc w:val="left"/>
      </w:pPr>
      <w:r>
        <w:br w:type="page"/>
      </w:r>
    </w:p>
    <w:tbl>
      <w:tblPr>
        <w:tblStyle w:val="Tabelraster"/>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87"/>
        <w:gridCol w:w="4670"/>
        <w:gridCol w:w="1270"/>
        <w:gridCol w:w="1948"/>
      </w:tblGrid>
      <w:tr w:rsidR="00D905C7" w14:paraId="55DFB414" w14:textId="77777777" w:rsidTr="008B2124">
        <w:trPr>
          <w:trHeight w:val="454"/>
        </w:trPr>
        <w:tc>
          <w:tcPr>
            <w:tcW w:w="1093" w:type="dxa"/>
            <w:vAlign w:val="bottom"/>
          </w:tcPr>
          <w:p w14:paraId="50EC7706" w14:textId="77777777" w:rsidR="007F6CC9" w:rsidRDefault="007F6CC9" w:rsidP="008B2124">
            <w:pPr>
              <w:jc w:val="right"/>
            </w:pPr>
            <w:r>
              <w:lastRenderedPageBreak/>
              <w:t>Naam:</w:t>
            </w:r>
          </w:p>
        </w:tc>
        <w:tc>
          <w:tcPr>
            <w:tcW w:w="4719" w:type="dxa"/>
            <w:tcBorders>
              <w:bottom w:val="dotted" w:sz="4" w:space="0" w:color="808080" w:themeColor="background1" w:themeShade="80"/>
            </w:tcBorders>
            <w:vAlign w:val="bottom"/>
          </w:tcPr>
          <w:p w14:paraId="1A9F103A" w14:textId="77777777" w:rsidR="007F6CC9" w:rsidRDefault="007F6CC9" w:rsidP="008B2124">
            <w:pPr>
              <w:jc w:val="left"/>
            </w:pPr>
          </w:p>
        </w:tc>
        <w:tc>
          <w:tcPr>
            <w:tcW w:w="1276" w:type="dxa"/>
            <w:vAlign w:val="bottom"/>
          </w:tcPr>
          <w:p w14:paraId="633E3BE3" w14:textId="77777777" w:rsidR="007F6CC9" w:rsidRDefault="007F6CC9" w:rsidP="008B2124">
            <w:pPr>
              <w:jc w:val="right"/>
            </w:pPr>
            <w:r>
              <w:t>Klas:</w:t>
            </w:r>
          </w:p>
        </w:tc>
        <w:tc>
          <w:tcPr>
            <w:tcW w:w="1979" w:type="dxa"/>
            <w:tcBorders>
              <w:bottom w:val="dotted" w:sz="4" w:space="0" w:color="808080" w:themeColor="background1" w:themeShade="80"/>
            </w:tcBorders>
            <w:vAlign w:val="bottom"/>
          </w:tcPr>
          <w:p w14:paraId="658C63DB" w14:textId="77777777" w:rsidR="007F6CC9" w:rsidRDefault="007F6CC9" w:rsidP="008B2124">
            <w:pPr>
              <w:jc w:val="left"/>
            </w:pPr>
          </w:p>
        </w:tc>
      </w:tr>
      <w:tr w:rsidR="00D905C7" w14:paraId="21B45BA7" w14:textId="77777777" w:rsidTr="008B2124">
        <w:trPr>
          <w:trHeight w:val="454"/>
        </w:trPr>
        <w:tc>
          <w:tcPr>
            <w:tcW w:w="1093" w:type="dxa"/>
            <w:vAlign w:val="bottom"/>
          </w:tcPr>
          <w:p w14:paraId="020C5636" w14:textId="77777777" w:rsidR="007F6CC9" w:rsidRDefault="007F6CC9" w:rsidP="008B2124">
            <w:pPr>
              <w:jc w:val="right"/>
            </w:pPr>
            <w:r>
              <w:t>Opdracht:</w:t>
            </w:r>
          </w:p>
        </w:tc>
        <w:tc>
          <w:tcPr>
            <w:tcW w:w="4719" w:type="dxa"/>
            <w:tcBorders>
              <w:top w:val="dotted" w:sz="4" w:space="0" w:color="808080" w:themeColor="background1" w:themeShade="80"/>
              <w:bottom w:val="dotted" w:sz="4" w:space="0" w:color="808080" w:themeColor="background1" w:themeShade="80"/>
            </w:tcBorders>
            <w:vAlign w:val="bottom"/>
          </w:tcPr>
          <w:p w14:paraId="2E53FB28" w14:textId="1BB89585" w:rsidR="007F6CC9" w:rsidRDefault="007F6CC9" w:rsidP="008B2124">
            <w:pPr>
              <w:jc w:val="left"/>
            </w:pPr>
            <w:r>
              <w:t xml:space="preserve">1. Aan de slag – </w:t>
            </w:r>
            <w:r w:rsidR="00D905C7">
              <w:t>5</w:t>
            </w:r>
            <w:r>
              <w:t xml:space="preserve">. </w:t>
            </w:r>
            <w:r w:rsidR="00D905C7">
              <w:t>Milo, de wetenschapsrover</w:t>
            </w:r>
          </w:p>
        </w:tc>
        <w:tc>
          <w:tcPr>
            <w:tcW w:w="1276" w:type="dxa"/>
            <w:vAlign w:val="bottom"/>
          </w:tcPr>
          <w:p w14:paraId="66D70772" w14:textId="77777777" w:rsidR="007F6CC9" w:rsidRDefault="007F6CC9" w:rsidP="008B2124">
            <w:pPr>
              <w:jc w:val="right"/>
            </w:pPr>
            <w:r>
              <w:t>Datum:</w:t>
            </w:r>
          </w:p>
        </w:tc>
        <w:tc>
          <w:tcPr>
            <w:tcW w:w="1979" w:type="dxa"/>
            <w:tcBorders>
              <w:top w:val="dotted" w:sz="4" w:space="0" w:color="808080" w:themeColor="background1" w:themeShade="80"/>
              <w:bottom w:val="dotted" w:sz="4" w:space="0" w:color="808080" w:themeColor="background1" w:themeShade="80"/>
            </w:tcBorders>
            <w:vAlign w:val="bottom"/>
          </w:tcPr>
          <w:p w14:paraId="6245900E" w14:textId="77777777" w:rsidR="007F6CC9" w:rsidRDefault="007F6CC9" w:rsidP="008B2124">
            <w:pPr>
              <w:jc w:val="left"/>
            </w:pPr>
          </w:p>
        </w:tc>
      </w:tr>
    </w:tbl>
    <w:p w14:paraId="1F2CE518" w14:textId="70FB4401" w:rsidR="007F6CC9" w:rsidRDefault="00D905C7" w:rsidP="007F6CC9">
      <w:pPr>
        <w:pStyle w:val="Kop1"/>
      </w:pPr>
      <w:bookmarkStart w:id="5" w:name="_Toc136887430"/>
      <w:r>
        <w:t>Milo, de wetenschapsrover</w:t>
      </w:r>
      <w:bookmarkEnd w:id="5"/>
    </w:p>
    <w:p w14:paraId="185D91E1" w14:textId="77777777" w:rsidR="007F6CC9" w:rsidRDefault="007F6CC9" w:rsidP="00D905C7">
      <w:pPr>
        <w:pStyle w:val="Lijstalinea"/>
        <w:numPr>
          <w:ilvl w:val="0"/>
          <w:numId w:val="40"/>
        </w:numPr>
      </w:pPr>
      <w:r>
        <w:t>Start in de software het juiste project</w:t>
      </w:r>
    </w:p>
    <w:tbl>
      <w:tblPr>
        <w:tblStyle w:val="Tabelraster"/>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1079"/>
        <w:gridCol w:w="2818"/>
        <w:gridCol w:w="996"/>
        <w:gridCol w:w="2551"/>
      </w:tblGrid>
      <w:tr w:rsidR="007F6CC9" w14:paraId="1808ECA2" w14:textId="77777777" w:rsidTr="008B2124">
        <w:tc>
          <w:tcPr>
            <w:tcW w:w="1066" w:type="dxa"/>
            <w:vAlign w:val="center"/>
          </w:tcPr>
          <w:p w14:paraId="58B21524" w14:textId="77777777" w:rsidR="007F6CC9" w:rsidRDefault="007F6CC9" w:rsidP="008B2124">
            <w:pPr>
              <w:jc w:val="center"/>
            </w:pPr>
            <w:r w:rsidRPr="000F5815">
              <w:rPr>
                <w:noProof/>
              </w:rPr>
              <w:drawing>
                <wp:inline distT="0" distB="0" distL="0" distR="0" wp14:anchorId="296AB953" wp14:editId="7E548103">
                  <wp:extent cx="482600" cy="476511"/>
                  <wp:effectExtent l="0" t="0" r="0" b="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7221" cy="481073"/>
                          </a:xfrm>
                          <a:prstGeom prst="rect">
                            <a:avLst/>
                          </a:prstGeom>
                        </pic:spPr>
                      </pic:pic>
                    </a:graphicData>
                  </a:graphic>
                </wp:inline>
              </w:drawing>
            </w:r>
          </w:p>
        </w:tc>
        <w:tc>
          <w:tcPr>
            <w:tcW w:w="1079" w:type="dxa"/>
            <w:vAlign w:val="center"/>
          </w:tcPr>
          <w:p w14:paraId="42E1ECF4" w14:textId="77777777" w:rsidR="007F6CC9" w:rsidRDefault="007F6CC9" w:rsidP="008B2124">
            <w:pPr>
              <w:jc w:val="center"/>
            </w:pPr>
            <w:r>
              <w:rPr>
                <w:noProof/>
              </w:rPr>
              <mc:AlternateContent>
                <mc:Choice Requires="wps">
                  <w:drawing>
                    <wp:inline distT="0" distB="0" distL="0" distR="0" wp14:anchorId="0AE64475" wp14:editId="3EDCF36D">
                      <wp:extent cx="488950" cy="266700"/>
                      <wp:effectExtent l="0" t="0" r="6350" b="0"/>
                      <wp:docPr id="52" name="Pijl: gestreept rechts 52"/>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91964DB" id="Pijl: gestreept rechts 52"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818" w:type="dxa"/>
            <w:vAlign w:val="center"/>
          </w:tcPr>
          <w:p w14:paraId="704C358A" w14:textId="77777777" w:rsidR="007F6CC9" w:rsidRDefault="007F6CC9" w:rsidP="008B2124">
            <w:pPr>
              <w:jc w:val="center"/>
            </w:pPr>
            <w:r w:rsidRPr="000F5815">
              <w:rPr>
                <w:noProof/>
              </w:rPr>
              <w:drawing>
                <wp:inline distT="0" distB="0" distL="0" distR="0" wp14:anchorId="3D737BE8" wp14:editId="12654EEC">
                  <wp:extent cx="1440000" cy="537460"/>
                  <wp:effectExtent l="0" t="0" r="8255" b="0"/>
                  <wp:docPr id="55" name="Afbeelding 55" descr="Afbeelding met tekst, microscoop, apparaat, projecto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Afbeelding met tekst, microscoop, apparaat, projector&#10;&#10;Automatisch gegenereerde beschrijvi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40000" cy="537460"/>
                          </a:xfrm>
                          <a:prstGeom prst="rect">
                            <a:avLst/>
                          </a:prstGeom>
                        </pic:spPr>
                      </pic:pic>
                    </a:graphicData>
                  </a:graphic>
                </wp:inline>
              </w:drawing>
            </w:r>
          </w:p>
        </w:tc>
        <w:tc>
          <w:tcPr>
            <w:tcW w:w="996" w:type="dxa"/>
            <w:vAlign w:val="center"/>
          </w:tcPr>
          <w:p w14:paraId="36AED45D" w14:textId="77777777" w:rsidR="007F6CC9" w:rsidRDefault="007F6CC9" w:rsidP="008B2124">
            <w:pPr>
              <w:jc w:val="center"/>
            </w:pPr>
            <w:r>
              <w:rPr>
                <w:noProof/>
              </w:rPr>
              <mc:AlternateContent>
                <mc:Choice Requires="wps">
                  <w:drawing>
                    <wp:inline distT="0" distB="0" distL="0" distR="0" wp14:anchorId="53916CD4" wp14:editId="0D08EA98">
                      <wp:extent cx="488950" cy="266700"/>
                      <wp:effectExtent l="0" t="0" r="6350" b="0"/>
                      <wp:docPr id="53" name="Pijl: gestreept rechts 53"/>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71322D2" id="Pijl: gestreept rechts 53"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551" w:type="dxa"/>
            <w:vAlign w:val="center"/>
          </w:tcPr>
          <w:p w14:paraId="6C15B68B" w14:textId="5008487E" w:rsidR="007F6CC9" w:rsidRDefault="00415C60" w:rsidP="008B2124">
            <w:pPr>
              <w:jc w:val="center"/>
            </w:pPr>
            <w:r w:rsidRPr="00415C60">
              <w:rPr>
                <w:noProof/>
              </w:rPr>
              <w:drawing>
                <wp:inline distT="0" distB="0" distL="0" distR="0" wp14:anchorId="68D1E136" wp14:editId="4C486111">
                  <wp:extent cx="1440000" cy="969358"/>
                  <wp:effectExtent l="0" t="0" r="8255" b="2540"/>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40000" cy="969358"/>
                          </a:xfrm>
                          <a:prstGeom prst="rect">
                            <a:avLst/>
                          </a:prstGeom>
                        </pic:spPr>
                      </pic:pic>
                    </a:graphicData>
                  </a:graphic>
                </wp:inline>
              </w:drawing>
            </w:r>
          </w:p>
        </w:tc>
      </w:tr>
    </w:tbl>
    <w:p w14:paraId="30998EE0" w14:textId="7336A020" w:rsidR="00415C60" w:rsidRDefault="00415C60" w:rsidP="00415C60">
      <w:pPr>
        <w:pStyle w:val="Kop2-Tussentitel"/>
      </w:pPr>
      <w:r>
        <w:t>Onderzoeken</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3"/>
        <w:gridCol w:w="1979"/>
      </w:tblGrid>
      <w:tr w:rsidR="00415C60" w14:paraId="084A4F3A" w14:textId="77777777" w:rsidTr="008B2124">
        <w:tc>
          <w:tcPr>
            <w:tcW w:w="7083" w:type="dxa"/>
          </w:tcPr>
          <w:p w14:paraId="15EF1067" w14:textId="150B3D31" w:rsidR="00415C60" w:rsidRDefault="00415C60" w:rsidP="00FC4442">
            <w:pPr>
              <w:pStyle w:val="Lijstalinea"/>
              <w:numPr>
                <w:ilvl w:val="0"/>
                <w:numId w:val="40"/>
              </w:numPr>
              <w:spacing w:after="200" w:line="276" w:lineRule="auto"/>
              <w:jc w:val="left"/>
            </w:pPr>
            <w:r>
              <w:t>Bekijk het filmpje.</w:t>
            </w:r>
          </w:p>
          <w:p w14:paraId="7DB1E566" w14:textId="77777777" w:rsidR="00415C60" w:rsidRDefault="00415C60" w:rsidP="008B2124"/>
        </w:tc>
        <w:tc>
          <w:tcPr>
            <w:tcW w:w="1979" w:type="dxa"/>
          </w:tcPr>
          <w:p w14:paraId="2CBA75EA" w14:textId="161C4C4C" w:rsidR="00415C60" w:rsidRDefault="00415C60" w:rsidP="008B2124">
            <w:r w:rsidRPr="00415C60">
              <w:rPr>
                <w:noProof/>
              </w:rPr>
              <w:drawing>
                <wp:inline distT="0" distB="0" distL="0" distR="0" wp14:anchorId="56A7BC00" wp14:editId="7BE43545">
                  <wp:extent cx="1080000" cy="605133"/>
                  <wp:effectExtent l="0" t="0" r="6350" b="5080"/>
                  <wp:docPr id="58" name="Afbeelding 58" descr="Afbeelding met muur, binnen, wit, speelgoe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fbeelding 58" descr="Afbeelding met muur, binnen, wit, speelgoed&#10;&#10;Automatisch gegenereerde beschrijvi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080000" cy="605133"/>
                          </a:xfrm>
                          <a:prstGeom prst="rect">
                            <a:avLst/>
                          </a:prstGeom>
                        </pic:spPr>
                      </pic:pic>
                    </a:graphicData>
                  </a:graphic>
                </wp:inline>
              </w:drawing>
            </w:r>
          </w:p>
        </w:tc>
      </w:tr>
    </w:tbl>
    <w:p w14:paraId="43034534" w14:textId="02BF4CEB" w:rsidR="00415C60" w:rsidRDefault="00415C60" w:rsidP="00415C60">
      <w:pPr>
        <w:pStyle w:val="Lijstalinea"/>
        <w:numPr>
          <w:ilvl w:val="0"/>
          <w:numId w:val="40"/>
        </w:numPr>
      </w:pPr>
      <w:r>
        <w:t>Wat doen wetenschappers en ingenieurs als ze de plaatsen die ze willen verkennen niet kunnen bereiken?</w:t>
      </w:r>
    </w:p>
    <w:tbl>
      <w:tblPr>
        <w:tblStyle w:val="Tabelraster"/>
        <w:tblW w:w="0" w:type="auto"/>
        <w:tblInd w:w="426"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8216"/>
        <w:gridCol w:w="420"/>
      </w:tblGrid>
      <w:tr w:rsidR="00415C60" w14:paraId="644C84A1" w14:textId="77777777" w:rsidTr="008B2124">
        <w:trPr>
          <w:hidden/>
        </w:trPr>
        <w:tc>
          <w:tcPr>
            <w:tcW w:w="8216" w:type="dxa"/>
          </w:tcPr>
          <w:p w14:paraId="16EBA2D3" w14:textId="6BF1ECF9" w:rsidR="00415C60" w:rsidRDefault="00415C60" w:rsidP="008B2124">
            <w:pPr>
              <w:pStyle w:val="oplossing"/>
            </w:pPr>
            <w:r>
              <w:t>Ze bouwen robots die naar deze plaatsen kunnen gaan.</w:t>
            </w:r>
          </w:p>
        </w:tc>
        <w:tc>
          <w:tcPr>
            <w:tcW w:w="420" w:type="dxa"/>
          </w:tcPr>
          <w:p w14:paraId="68D23BC9" w14:textId="77777777" w:rsidR="00415C60" w:rsidRDefault="00415C60" w:rsidP="008B2124"/>
        </w:tc>
      </w:tr>
      <w:tr w:rsidR="00415C60" w14:paraId="599B70C2" w14:textId="77777777" w:rsidTr="008B2124">
        <w:trPr>
          <w:hidden/>
        </w:trPr>
        <w:tc>
          <w:tcPr>
            <w:tcW w:w="8216" w:type="dxa"/>
          </w:tcPr>
          <w:p w14:paraId="668902EE" w14:textId="77777777" w:rsidR="00415C60" w:rsidRDefault="00415C60" w:rsidP="008B2124">
            <w:pPr>
              <w:pStyle w:val="oplossing"/>
            </w:pPr>
          </w:p>
        </w:tc>
        <w:tc>
          <w:tcPr>
            <w:tcW w:w="420" w:type="dxa"/>
          </w:tcPr>
          <w:p w14:paraId="31425AA0" w14:textId="77777777" w:rsidR="00415C60" w:rsidRDefault="00415C60" w:rsidP="008B2124"/>
        </w:tc>
      </w:tr>
    </w:tbl>
    <w:p w14:paraId="471BD97D" w14:textId="77777777" w:rsidR="00415C60" w:rsidRDefault="00415C60" w:rsidP="00415C60"/>
    <w:p w14:paraId="0AD29F80" w14:textId="7F67AB19" w:rsidR="00415C60" w:rsidRDefault="00415C60" w:rsidP="00415C60">
      <w:pPr>
        <w:pStyle w:val="Kop2-Tussentitel"/>
      </w:pPr>
      <w:r>
        <w:t>Creëren</w:t>
      </w:r>
    </w:p>
    <w:p w14:paraId="3440C4DC" w14:textId="199F2EC9" w:rsidR="00415C60" w:rsidRDefault="00415C60" w:rsidP="00C6730B">
      <w:pPr>
        <w:pStyle w:val="Lijstalinea"/>
        <w:numPr>
          <w:ilvl w:val="0"/>
          <w:numId w:val="40"/>
        </w:numPr>
      </w:pPr>
      <w:r>
        <w:t>Bekijk het filmpje, bouw de opstelling, maak verbinding en maak het programma.</w:t>
      </w:r>
    </w:p>
    <w:tbl>
      <w:tblPr>
        <w:tblStyle w:val="Tabelraster"/>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6"/>
        <w:gridCol w:w="945"/>
        <w:gridCol w:w="2346"/>
        <w:gridCol w:w="945"/>
        <w:gridCol w:w="2346"/>
      </w:tblGrid>
      <w:tr w:rsidR="00415C60" w14:paraId="5FB85F6F" w14:textId="77777777" w:rsidTr="008B2124">
        <w:tc>
          <w:tcPr>
            <w:tcW w:w="2656" w:type="dxa"/>
            <w:vAlign w:val="center"/>
          </w:tcPr>
          <w:p w14:paraId="33CCEC36" w14:textId="01869C09" w:rsidR="00415C60" w:rsidRDefault="00415C60" w:rsidP="008B2124">
            <w:pPr>
              <w:jc w:val="center"/>
            </w:pPr>
            <w:r w:rsidRPr="00415C60">
              <w:rPr>
                <w:noProof/>
              </w:rPr>
              <w:drawing>
                <wp:inline distT="0" distB="0" distL="0" distR="0" wp14:anchorId="241CA497" wp14:editId="12E9FE18">
                  <wp:extent cx="1440000" cy="805892"/>
                  <wp:effectExtent l="0" t="0" r="8255" b="0"/>
                  <wp:docPr id="130"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440000" cy="805892"/>
                          </a:xfrm>
                          <a:prstGeom prst="rect">
                            <a:avLst/>
                          </a:prstGeom>
                        </pic:spPr>
                      </pic:pic>
                    </a:graphicData>
                  </a:graphic>
                </wp:inline>
              </w:drawing>
            </w:r>
          </w:p>
        </w:tc>
        <w:tc>
          <w:tcPr>
            <w:tcW w:w="907" w:type="dxa"/>
            <w:vAlign w:val="center"/>
          </w:tcPr>
          <w:p w14:paraId="578EA79C" w14:textId="77777777" w:rsidR="00415C60" w:rsidRDefault="00415C60" w:rsidP="008B2124">
            <w:pPr>
              <w:jc w:val="center"/>
            </w:pPr>
            <w:r>
              <w:rPr>
                <w:noProof/>
              </w:rPr>
              <mc:AlternateContent>
                <mc:Choice Requires="wps">
                  <w:drawing>
                    <wp:inline distT="0" distB="0" distL="0" distR="0" wp14:anchorId="172B3CE5" wp14:editId="70CBDF0D">
                      <wp:extent cx="488950" cy="266700"/>
                      <wp:effectExtent l="0" t="0" r="6350" b="0"/>
                      <wp:docPr id="60" name="Pijl: gestreept rechts 60"/>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D057F96" id="Pijl: gestreept rechts 60"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236" w:type="dxa"/>
            <w:vAlign w:val="center"/>
          </w:tcPr>
          <w:p w14:paraId="16C0FD44" w14:textId="77777777" w:rsidR="00415C60" w:rsidRDefault="00415C60" w:rsidP="008B2124">
            <w:pPr>
              <w:jc w:val="center"/>
            </w:pPr>
            <w:r w:rsidRPr="007F6A91">
              <w:rPr>
                <w:noProof/>
              </w:rPr>
              <w:drawing>
                <wp:inline distT="0" distB="0" distL="0" distR="0" wp14:anchorId="5838E8F6" wp14:editId="1A4E0D4C">
                  <wp:extent cx="1440000" cy="1043492"/>
                  <wp:effectExtent l="0" t="0" r="8255" b="4445"/>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40000" cy="1043492"/>
                          </a:xfrm>
                          <a:prstGeom prst="rect">
                            <a:avLst/>
                          </a:prstGeom>
                        </pic:spPr>
                      </pic:pic>
                    </a:graphicData>
                  </a:graphic>
                </wp:inline>
              </w:drawing>
            </w:r>
          </w:p>
        </w:tc>
        <w:tc>
          <w:tcPr>
            <w:tcW w:w="907" w:type="dxa"/>
            <w:vAlign w:val="center"/>
          </w:tcPr>
          <w:p w14:paraId="04C0DB45" w14:textId="77777777" w:rsidR="00415C60" w:rsidRDefault="00415C60" w:rsidP="008B2124">
            <w:pPr>
              <w:jc w:val="center"/>
            </w:pPr>
            <w:r>
              <w:rPr>
                <w:noProof/>
              </w:rPr>
              <mc:AlternateContent>
                <mc:Choice Requires="wps">
                  <w:drawing>
                    <wp:inline distT="0" distB="0" distL="0" distR="0" wp14:anchorId="3F60CD9D" wp14:editId="7FBCD1EE">
                      <wp:extent cx="488950" cy="266700"/>
                      <wp:effectExtent l="0" t="0" r="6350" b="0"/>
                      <wp:docPr id="61" name="Pijl: gestreept rechts 61"/>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9D8BD14" id="Pijl: gestreept rechts 61"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224" w:type="dxa"/>
            <w:vAlign w:val="center"/>
          </w:tcPr>
          <w:p w14:paraId="75A89711" w14:textId="51C53CE0" w:rsidR="00415C60" w:rsidRDefault="00CF4D97" w:rsidP="008B2124">
            <w:pPr>
              <w:jc w:val="center"/>
            </w:pPr>
            <w:r w:rsidRPr="00CF4D97">
              <w:rPr>
                <w:noProof/>
              </w:rPr>
              <w:drawing>
                <wp:inline distT="0" distB="0" distL="0" distR="0" wp14:anchorId="16BD3B57" wp14:editId="78B544E4">
                  <wp:extent cx="1440000" cy="446765"/>
                  <wp:effectExtent l="0" t="0" r="8255" b="0"/>
                  <wp:docPr id="131" name="Afbeelding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440000" cy="446765"/>
                          </a:xfrm>
                          <a:prstGeom prst="rect">
                            <a:avLst/>
                          </a:prstGeom>
                        </pic:spPr>
                      </pic:pic>
                    </a:graphicData>
                  </a:graphic>
                </wp:inline>
              </w:drawing>
            </w:r>
          </w:p>
        </w:tc>
      </w:tr>
    </w:tbl>
    <w:p w14:paraId="344DAFD0" w14:textId="072E1411" w:rsidR="00C6730B" w:rsidRDefault="00C6730B" w:rsidP="00C6730B"/>
    <w:p w14:paraId="11A9E59D" w14:textId="27E1AFEE" w:rsidR="00CF4D97" w:rsidRDefault="00C6730B" w:rsidP="00C6730B">
      <w:pPr>
        <w:pStyle w:val="Kop2-Tussentitel"/>
      </w:pPr>
      <w:r>
        <w:t>Delen</w:t>
      </w:r>
    </w:p>
    <w:p w14:paraId="74732317" w14:textId="77777777" w:rsidR="00C6730B" w:rsidRDefault="00C6730B" w:rsidP="00C6730B">
      <w:pPr>
        <w:pStyle w:val="Lijstalinea"/>
        <w:numPr>
          <w:ilvl w:val="0"/>
          <w:numId w:val="40"/>
        </w:numPr>
      </w:pPr>
      <w:r>
        <w:t>Hoe kan Milo jou helpen bij wetenschapsprojecten? Deel met elkaar.</w:t>
      </w:r>
    </w:p>
    <w:p w14:paraId="5BA5B290" w14:textId="6B49BEEA" w:rsidR="00CF4D97" w:rsidRDefault="00C6730B" w:rsidP="00C6730B">
      <w:pPr>
        <w:spacing w:before="0" w:after="200" w:line="276" w:lineRule="auto"/>
        <w:jc w:val="left"/>
      </w:pPr>
      <w:r>
        <w:br w:type="page"/>
      </w:r>
    </w:p>
    <w:p w14:paraId="5027F355" w14:textId="01A5103C" w:rsidR="006E115F" w:rsidRDefault="006E115F" w:rsidP="006E115F">
      <w:pPr>
        <w:pStyle w:val="Kop2-Tussentitel"/>
      </w:pPr>
      <w:r>
        <w:lastRenderedPageBreak/>
        <w:t>Enkele vraagjes</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9"/>
        <w:gridCol w:w="4241"/>
      </w:tblGrid>
      <w:tr w:rsidR="006E115F" w14:paraId="79600F12" w14:textId="77777777" w:rsidTr="008B2124">
        <w:tc>
          <w:tcPr>
            <w:tcW w:w="7083" w:type="dxa"/>
          </w:tcPr>
          <w:p w14:paraId="163672E7" w14:textId="77777777" w:rsidR="006E115F" w:rsidRDefault="006E115F" w:rsidP="006E115F">
            <w:pPr>
              <w:pStyle w:val="Lijstalinea"/>
              <w:numPr>
                <w:ilvl w:val="0"/>
                <w:numId w:val="42"/>
              </w:numPr>
            </w:pPr>
            <w:r>
              <w:t>Hoever rijdt de robot in centimeter met dit programma?</w:t>
            </w:r>
          </w:p>
          <w:p w14:paraId="3B72F750" w14:textId="77777777" w:rsidR="006E115F" w:rsidRDefault="006E115F" w:rsidP="008B2124"/>
        </w:tc>
        <w:tc>
          <w:tcPr>
            <w:tcW w:w="1979" w:type="dxa"/>
          </w:tcPr>
          <w:p w14:paraId="44869071" w14:textId="1889AA62" w:rsidR="006E115F" w:rsidRDefault="006E115F" w:rsidP="008B2124">
            <w:r w:rsidRPr="006E115F">
              <w:rPr>
                <w:noProof/>
              </w:rPr>
              <w:drawing>
                <wp:inline distT="0" distB="0" distL="0" distR="0" wp14:anchorId="745A3A81" wp14:editId="44835CF3">
                  <wp:extent cx="2556000" cy="763200"/>
                  <wp:effectExtent l="0" t="0" r="0" b="0"/>
                  <wp:docPr id="140" name="Afbeelding 140" descr="Afbeelding met tekst, illustratie,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Afbeelding 140" descr="Afbeelding met tekst, illustratie, schermafbeelding&#10;&#10;Automatisch gegenereerde beschrijvi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556000" cy="763200"/>
                          </a:xfrm>
                          <a:prstGeom prst="rect">
                            <a:avLst/>
                          </a:prstGeom>
                        </pic:spPr>
                      </pic:pic>
                    </a:graphicData>
                  </a:graphic>
                </wp:inline>
              </w:drawing>
            </w:r>
          </w:p>
        </w:tc>
      </w:tr>
    </w:tbl>
    <w:p w14:paraId="55EA50DA" w14:textId="48668EA7" w:rsidR="006E115F" w:rsidRPr="006E115F" w:rsidRDefault="006E115F" w:rsidP="006E115F">
      <w:pPr>
        <w:pStyle w:val="Geenafstand"/>
        <w:rPr>
          <w:sz w:val="2"/>
          <w:szCs w:val="2"/>
        </w:rPr>
      </w:pPr>
    </w:p>
    <w:tbl>
      <w:tblPr>
        <w:tblStyle w:val="Tabelraster"/>
        <w:tblW w:w="0" w:type="auto"/>
        <w:tblInd w:w="426"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8216"/>
        <w:gridCol w:w="420"/>
      </w:tblGrid>
      <w:tr w:rsidR="00CF4D97" w14:paraId="1379E404" w14:textId="77777777" w:rsidTr="006E115F">
        <w:trPr>
          <w:hidden/>
        </w:trPr>
        <w:tc>
          <w:tcPr>
            <w:tcW w:w="8216" w:type="dxa"/>
          </w:tcPr>
          <w:p w14:paraId="6808216C" w14:textId="3DB21F16" w:rsidR="00CF4D97" w:rsidRDefault="00CF4D97" w:rsidP="008B2124">
            <w:pPr>
              <w:pStyle w:val="oplossing"/>
            </w:pPr>
            <w:r>
              <w:t xml:space="preserve">Ongeveer een </w:t>
            </w:r>
            <w:r w:rsidR="006E115F">
              <w:t>29</w:t>
            </w:r>
            <w:r>
              <w:t xml:space="preserve"> cm</w:t>
            </w:r>
          </w:p>
        </w:tc>
        <w:tc>
          <w:tcPr>
            <w:tcW w:w="420" w:type="dxa"/>
          </w:tcPr>
          <w:p w14:paraId="1AF711FD" w14:textId="77777777" w:rsidR="00CF4D97" w:rsidRDefault="00CF4D97" w:rsidP="008B2124"/>
        </w:tc>
      </w:tr>
    </w:tbl>
    <w:p w14:paraId="6EC15A0E" w14:textId="054C93A6" w:rsidR="00CF4D97" w:rsidRDefault="00CF4D97" w:rsidP="006E115F">
      <w:pPr>
        <w:pStyle w:val="Geenafstand"/>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4"/>
        <w:gridCol w:w="4236"/>
      </w:tblGrid>
      <w:tr w:rsidR="006E115F" w14:paraId="3DE70F03" w14:textId="77777777" w:rsidTr="008B2124">
        <w:tc>
          <w:tcPr>
            <w:tcW w:w="7083" w:type="dxa"/>
          </w:tcPr>
          <w:p w14:paraId="16FF47CE" w14:textId="7D26C717" w:rsidR="006E115F" w:rsidRDefault="006E115F" w:rsidP="006E115F">
            <w:pPr>
              <w:pStyle w:val="Lijstalinea"/>
              <w:numPr>
                <w:ilvl w:val="0"/>
                <w:numId w:val="42"/>
              </w:numPr>
            </w:pPr>
            <w:r>
              <w:t xml:space="preserve">Pas je programma aan, hoe ver rijdt de robot? </w:t>
            </w:r>
          </w:p>
          <w:p w14:paraId="3247B7D9" w14:textId="3E567CD2" w:rsidR="006E115F" w:rsidRDefault="006E115F" w:rsidP="006E115F">
            <w:pPr>
              <w:pStyle w:val="Lijstalinea"/>
              <w:ind w:left="360"/>
            </w:pPr>
            <w:r>
              <w:t>Wat merk je nog aan de robot?</w:t>
            </w:r>
          </w:p>
          <w:p w14:paraId="3AE1B037" w14:textId="77777777" w:rsidR="006E115F" w:rsidRDefault="006E115F" w:rsidP="008B2124"/>
        </w:tc>
        <w:tc>
          <w:tcPr>
            <w:tcW w:w="1979" w:type="dxa"/>
          </w:tcPr>
          <w:p w14:paraId="7F320B43" w14:textId="2584931B" w:rsidR="006E115F" w:rsidRDefault="006E115F" w:rsidP="008B2124">
            <w:r w:rsidRPr="006E115F">
              <w:rPr>
                <w:noProof/>
              </w:rPr>
              <w:drawing>
                <wp:inline distT="0" distB="0" distL="0" distR="0" wp14:anchorId="6A0C295B" wp14:editId="22DA60B9">
                  <wp:extent cx="2545200" cy="752400"/>
                  <wp:effectExtent l="0" t="0" r="7620" b="0"/>
                  <wp:docPr id="139" name="Afbeelding 139" descr="Afbeelding met tekst, illustratie,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Afbeelding 139" descr="Afbeelding met tekst, illustratie, schermafbeelding&#10;&#10;Automatisch gegenereerde beschrijvi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545200" cy="752400"/>
                          </a:xfrm>
                          <a:prstGeom prst="rect">
                            <a:avLst/>
                          </a:prstGeom>
                        </pic:spPr>
                      </pic:pic>
                    </a:graphicData>
                  </a:graphic>
                </wp:inline>
              </w:drawing>
            </w:r>
          </w:p>
        </w:tc>
      </w:tr>
    </w:tbl>
    <w:p w14:paraId="65C90904" w14:textId="27DC741B" w:rsidR="006E115F" w:rsidRPr="006E115F" w:rsidRDefault="006E115F" w:rsidP="006E115F">
      <w:pPr>
        <w:pStyle w:val="Geenafstand"/>
        <w:rPr>
          <w:sz w:val="2"/>
          <w:szCs w:val="2"/>
        </w:rPr>
      </w:pPr>
    </w:p>
    <w:tbl>
      <w:tblPr>
        <w:tblStyle w:val="Tabelraster"/>
        <w:tblW w:w="0" w:type="auto"/>
        <w:tblInd w:w="426"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8216"/>
        <w:gridCol w:w="420"/>
      </w:tblGrid>
      <w:tr w:rsidR="006E115F" w14:paraId="020E3439" w14:textId="77777777" w:rsidTr="006E115F">
        <w:trPr>
          <w:hidden/>
        </w:trPr>
        <w:tc>
          <w:tcPr>
            <w:tcW w:w="8216" w:type="dxa"/>
          </w:tcPr>
          <w:p w14:paraId="12E702C0" w14:textId="0B83831B" w:rsidR="006E115F" w:rsidRDefault="006E115F" w:rsidP="008B2124">
            <w:pPr>
              <w:pStyle w:val="oplossing"/>
            </w:pPr>
            <w:r>
              <w:t>Ongeveer een 14 cm</w:t>
            </w:r>
          </w:p>
        </w:tc>
        <w:tc>
          <w:tcPr>
            <w:tcW w:w="420" w:type="dxa"/>
          </w:tcPr>
          <w:p w14:paraId="43612D28" w14:textId="77777777" w:rsidR="006E115F" w:rsidRDefault="006E115F" w:rsidP="008B2124"/>
        </w:tc>
      </w:tr>
      <w:tr w:rsidR="006E115F" w14:paraId="19A7692B" w14:textId="77777777" w:rsidTr="006E115F">
        <w:trPr>
          <w:hidden/>
        </w:trPr>
        <w:tc>
          <w:tcPr>
            <w:tcW w:w="8216" w:type="dxa"/>
          </w:tcPr>
          <w:p w14:paraId="75F61644" w14:textId="591F6A9D" w:rsidR="006E115F" w:rsidRDefault="006E115F" w:rsidP="008B2124">
            <w:pPr>
              <w:pStyle w:val="oplossing"/>
            </w:pPr>
            <w:r>
              <w:t>De robot rijdt trager.</w:t>
            </w:r>
          </w:p>
        </w:tc>
        <w:tc>
          <w:tcPr>
            <w:tcW w:w="420" w:type="dxa"/>
          </w:tcPr>
          <w:p w14:paraId="7CC12B4F" w14:textId="77777777" w:rsidR="006E115F" w:rsidRDefault="006E115F" w:rsidP="008B2124"/>
        </w:tc>
      </w:tr>
    </w:tbl>
    <w:p w14:paraId="69D4F1A8" w14:textId="0CD04CE7" w:rsidR="006E115F" w:rsidRDefault="006E115F" w:rsidP="006E115F">
      <w:pPr>
        <w:pStyle w:val="Geenafstand"/>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4"/>
        <w:gridCol w:w="4296"/>
      </w:tblGrid>
      <w:tr w:rsidR="006E115F" w14:paraId="05A432F7" w14:textId="77777777" w:rsidTr="008B2124">
        <w:tc>
          <w:tcPr>
            <w:tcW w:w="7083" w:type="dxa"/>
          </w:tcPr>
          <w:p w14:paraId="0DC34450" w14:textId="77777777" w:rsidR="006E115F" w:rsidRDefault="006E115F" w:rsidP="006E115F">
            <w:pPr>
              <w:pStyle w:val="Lijstalinea"/>
              <w:numPr>
                <w:ilvl w:val="0"/>
                <w:numId w:val="42"/>
              </w:numPr>
            </w:pPr>
            <w:r>
              <w:t xml:space="preserve">Pas je programma aan, hoe ver rijdt de robot? </w:t>
            </w:r>
          </w:p>
          <w:p w14:paraId="17207686" w14:textId="77777777" w:rsidR="006E115F" w:rsidRDefault="006E115F" w:rsidP="008B2124">
            <w:pPr>
              <w:pStyle w:val="Lijstalinea"/>
              <w:ind w:left="360"/>
            </w:pPr>
            <w:r>
              <w:t>Wat merk je nog aan de robot?</w:t>
            </w:r>
          </w:p>
          <w:p w14:paraId="536FB4C4" w14:textId="77777777" w:rsidR="006E115F" w:rsidRDefault="006E115F" w:rsidP="008B2124"/>
        </w:tc>
        <w:tc>
          <w:tcPr>
            <w:tcW w:w="1979" w:type="dxa"/>
          </w:tcPr>
          <w:p w14:paraId="7F76A4FB" w14:textId="06BE3845" w:rsidR="006E115F" w:rsidRDefault="007C0AD3" w:rsidP="008B2124">
            <w:r w:rsidRPr="007C0AD3">
              <w:rPr>
                <w:noProof/>
              </w:rPr>
              <w:drawing>
                <wp:inline distT="0" distB="0" distL="0" distR="0" wp14:anchorId="4A8162B1" wp14:editId="746D5ECA">
                  <wp:extent cx="2584800" cy="770400"/>
                  <wp:effectExtent l="0" t="0" r="6350" b="0"/>
                  <wp:docPr id="148" name="Afbeelding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584800" cy="770400"/>
                          </a:xfrm>
                          <a:prstGeom prst="rect">
                            <a:avLst/>
                          </a:prstGeom>
                        </pic:spPr>
                      </pic:pic>
                    </a:graphicData>
                  </a:graphic>
                </wp:inline>
              </w:drawing>
            </w:r>
          </w:p>
        </w:tc>
      </w:tr>
    </w:tbl>
    <w:p w14:paraId="0743D1ED" w14:textId="77777777" w:rsidR="006E115F" w:rsidRPr="006E115F" w:rsidRDefault="006E115F" w:rsidP="006E115F">
      <w:pPr>
        <w:pStyle w:val="Geenafstand"/>
        <w:rPr>
          <w:sz w:val="2"/>
          <w:szCs w:val="2"/>
        </w:rPr>
      </w:pPr>
    </w:p>
    <w:tbl>
      <w:tblPr>
        <w:tblStyle w:val="Tabelraster"/>
        <w:tblW w:w="0" w:type="auto"/>
        <w:tblInd w:w="426"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8216"/>
        <w:gridCol w:w="420"/>
      </w:tblGrid>
      <w:tr w:rsidR="006E115F" w14:paraId="7C512045" w14:textId="77777777" w:rsidTr="008B2124">
        <w:trPr>
          <w:hidden/>
        </w:trPr>
        <w:tc>
          <w:tcPr>
            <w:tcW w:w="8216" w:type="dxa"/>
          </w:tcPr>
          <w:p w14:paraId="4FD91A4F" w14:textId="51F23CBD" w:rsidR="006E115F" w:rsidRDefault="006E115F" w:rsidP="008B2124">
            <w:pPr>
              <w:pStyle w:val="oplossing"/>
            </w:pPr>
            <w:r>
              <w:t>Ongeveer een 25 cm</w:t>
            </w:r>
          </w:p>
        </w:tc>
        <w:tc>
          <w:tcPr>
            <w:tcW w:w="420" w:type="dxa"/>
          </w:tcPr>
          <w:p w14:paraId="56D31ECA" w14:textId="77777777" w:rsidR="006E115F" w:rsidRDefault="006E115F" w:rsidP="008B2124"/>
        </w:tc>
      </w:tr>
      <w:tr w:rsidR="006E115F" w14:paraId="3071D6C9" w14:textId="77777777" w:rsidTr="008B2124">
        <w:trPr>
          <w:hidden/>
        </w:trPr>
        <w:tc>
          <w:tcPr>
            <w:tcW w:w="8216" w:type="dxa"/>
          </w:tcPr>
          <w:p w14:paraId="4F4FDEB1" w14:textId="1D864C41" w:rsidR="006E115F" w:rsidRDefault="006E115F" w:rsidP="008B2124">
            <w:pPr>
              <w:pStyle w:val="oplossing"/>
            </w:pPr>
            <w:r>
              <w:t>De robot rijdt langer.</w:t>
            </w:r>
          </w:p>
        </w:tc>
        <w:tc>
          <w:tcPr>
            <w:tcW w:w="420" w:type="dxa"/>
          </w:tcPr>
          <w:p w14:paraId="461F0E3B" w14:textId="77777777" w:rsidR="006E115F" w:rsidRDefault="006E115F" w:rsidP="008B2124"/>
        </w:tc>
      </w:tr>
    </w:tbl>
    <w:p w14:paraId="328D633A" w14:textId="62BCDE9B" w:rsidR="006E115F" w:rsidRDefault="006E115F" w:rsidP="006E115F"/>
    <w:p w14:paraId="0971A927" w14:textId="463A81EA" w:rsidR="007C0AD3" w:rsidRDefault="007C0AD3" w:rsidP="007C0AD3">
      <w:pPr>
        <w:pStyle w:val="Lijstalinea"/>
        <w:numPr>
          <w:ilvl w:val="0"/>
          <w:numId w:val="42"/>
        </w:numPr>
      </w:pPr>
      <w:r>
        <w:t>Welke horen bij elkaar? Trek een lijn.</w:t>
      </w:r>
    </w:p>
    <w:p w14:paraId="4D96CA05" w14:textId="2CD0FDC1" w:rsidR="00C6730B" w:rsidRDefault="00C6730B" w:rsidP="00C6730B">
      <w:pPr>
        <w:pStyle w:val="Lijstalinea"/>
        <w:ind w:left="360"/>
      </w:pPr>
      <w:r>
        <w:t>Dit moet ik aanpassen om:</w:t>
      </w:r>
    </w:p>
    <w:tbl>
      <w:tblPr>
        <w:tblStyle w:val="Tabelraster"/>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0"/>
        <w:gridCol w:w="2835"/>
        <w:gridCol w:w="2114"/>
      </w:tblGrid>
      <w:tr w:rsidR="007C0AD3" w14:paraId="36B0CAAD" w14:textId="77777777" w:rsidTr="00C6730B">
        <w:tc>
          <w:tcPr>
            <w:tcW w:w="3690" w:type="dxa"/>
            <w:vAlign w:val="center"/>
          </w:tcPr>
          <w:p w14:paraId="43FB44E0" w14:textId="59F962E0" w:rsidR="007C0AD3" w:rsidRDefault="00C6730B" w:rsidP="007C0AD3">
            <w:pPr>
              <w:jc w:val="right"/>
            </w:pPr>
            <w:r>
              <w:t>de robot sneller te laten rijden</w:t>
            </w:r>
            <w:r w:rsidR="007C0AD3">
              <w:t xml:space="preserve">. </w:t>
            </w:r>
            <w:r>
              <w:sym w:font="Wingdings" w:char="F06C"/>
            </w:r>
          </w:p>
        </w:tc>
        <w:tc>
          <w:tcPr>
            <w:tcW w:w="2835" w:type="dxa"/>
            <w:vAlign w:val="center"/>
          </w:tcPr>
          <w:p w14:paraId="198E13D4" w14:textId="3B50B4B7" w:rsidR="007C0AD3" w:rsidRDefault="00C6730B" w:rsidP="007C0AD3">
            <w:pPr>
              <w:jc w:val="right"/>
            </w:pPr>
            <w:r>
              <w:sym w:font="Wingdings" w:char="F06C"/>
            </w:r>
          </w:p>
        </w:tc>
        <w:tc>
          <w:tcPr>
            <w:tcW w:w="2114" w:type="dxa"/>
            <w:vAlign w:val="center"/>
          </w:tcPr>
          <w:p w14:paraId="7A9B664E" w14:textId="28A3F93B" w:rsidR="007C0AD3" w:rsidRDefault="00C6730B" w:rsidP="007C0AD3">
            <w:pPr>
              <w:jc w:val="left"/>
            </w:pPr>
            <w:r w:rsidRPr="00C6730B">
              <w:rPr>
                <w:noProof/>
              </w:rPr>
              <w:drawing>
                <wp:inline distT="0" distB="0" distL="0" distR="0" wp14:anchorId="359D0AED" wp14:editId="64B8EC4E">
                  <wp:extent cx="514800" cy="748800"/>
                  <wp:effectExtent l="0" t="0" r="0" b="0"/>
                  <wp:docPr id="150" name="Afbeelding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14800" cy="748800"/>
                          </a:xfrm>
                          <a:prstGeom prst="rect">
                            <a:avLst/>
                          </a:prstGeom>
                        </pic:spPr>
                      </pic:pic>
                    </a:graphicData>
                  </a:graphic>
                </wp:inline>
              </w:drawing>
            </w:r>
          </w:p>
        </w:tc>
      </w:tr>
      <w:tr w:rsidR="007C0AD3" w14:paraId="1DCA2163" w14:textId="77777777" w:rsidTr="00C6730B">
        <w:tc>
          <w:tcPr>
            <w:tcW w:w="3690" w:type="dxa"/>
            <w:vAlign w:val="center"/>
          </w:tcPr>
          <w:p w14:paraId="2E0CE0FA" w14:textId="5B635DD6" w:rsidR="007C0AD3" w:rsidRDefault="00C6730B" w:rsidP="007C0AD3">
            <w:pPr>
              <w:jc w:val="right"/>
            </w:pPr>
            <w:r>
              <w:t xml:space="preserve">de robot langer te laten rijden. </w:t>
            </w:r>
            <w:r>
              <w:sym w:font="Wingdings" w:char="F06C"/>
            </w:r>
          </w:p>
        </w:tc>
        <w:tc>
          <w:tcPr>
            <w:tcW w:w="2835" w:type="dxa"/>
            <w:vAlign w:val="center"/>
          </w:tcPr>
          <w:p w14:paraId="3F1F9FA7" w14:textId="1B29C0DA" w:rsidR="007C0AD3" w:rsidRDefault="00C6730B" w:rsidP="007C0AD3">
            <w:pPr>
              <w:jc w:val="right"/>
            </w:pPr>
            <w:r>
              <w:sym w:font="Wingdings" w:char="F06C"/>
            </w:r>
          </w:p>
        </w:tc>
        <w:tc>
          <w:tcPr>
            <w:tcW w:w="2114" w:type="dxa"/>
            <w:vAlign w:val="center"/>
          </w:tcPr>
          <w:p w14:paraId="3B3C926D" w14:textId="50AD6FB9" w:rsidR="007C0AD3" w:rsidRDefault="00C6730B" w:rsidP="007C0AD3">
            <w:pPr>
              <w:jc w:val="left"/>
            </w:pPr>
            <w:r w:rsidRPr="00C6730B">
              <w:t xml:space="preserve"> </w:t>
            </w:r>
            <w:r w:rsidRPr="00C6730B">
              <w:rPr>
                <w:noProof/>
              </w:rPr>
              <w:drawing>
                <wp:inline distT="0" distB="0" distL="0" distR="0" wp14:anchorId="50067CA0" wp14:editId="23E7F519">
                  <wp:extent cx="522000" cy="748800"/>
                  <wp:effectExtent l="0" t="0" r="0" b="0"/>
                  <wp:docPr id="149" name="Afbeelding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22000" cy="748800"/>
                          </a:xfrm>
                          <a:prstGeom prst="rect">
                            <a:avLst/>
                          </a:prstGeom>
                        </pic:spPr>
                      </pic:pic>
                    </a:graphicData>
                  </a:graphic>
                </wp:inline>
              </w:drawing>
            </w:r>
          </w:p>
        </w:tc>
      </w:tr>
    </w:tbl>
    <w:p w14:paraId="2AA82726" w14:textId="77777777" w:rsidR="00C6730B" w:rsidRDefault="00C6730B">
      <w:pPr>
        <w:spacing w:before="0" w:after="200" w:line="276" w:lineRule="auto"/>
        <w:jc w:val="left"/>
      </w:pPr>
    </w:p>
    <w:p w14:paraId="6AB22801" w14:textId="77777777" w:rsidR="00C6730B" w:rsidRDefault="00C6730B">
      <w:pPr>
        <w:spacing w:before="0" w:after="200" w:line="276" w:lineRule="auto"/>
        <w:jc w:val="left"/>
      </w:pPr>
      <w:r>
        <w:br w:type="page"/>
      </w:r>
    </w:p>
    <w:tbl>
      <w:tblPr>
        <w:tblStyle w:val="Tabelraster"/>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87"/>
        <w:gridCol w:w="4670"/>
        <w:gridCol w:w="1270"/>
        <w:gridCol w:w="1948"/>
      </w:tblGrid>
      <w:tr w:rsidR="002976C3" w14:paraId="66C2243A" w14:textId="77777777" w:rsidTr="00560EDF">
        <w:trPr>
          <w:trHeight w:val="454"/>
        </w:trPr>
        <w:tc>
          <w:tcPr>
            <w:tcW w:w="1093" w:type="dxa"/>
            <w:vAlign w:val="bottom"/>
          </w:tcPr>
          <w:p w14:paraId="71BC0A94" w14:textId="77777777" w:rsidR="002976C3" w:rsidRDefault="002976C3" w:rsidP="00560EDF">
            <w:pPr>
              <w:jc w:val="right"/>
            </w:pPr>
            <w:r>
              <w:lastRenderedPageBreak/>
              <w:t>Naam:</w:t>
            </w:r>
          </w:p>
        </w:tc>
        <w:tc>
          <w:tcPr>
            <w:tcW w:w="4719" w:type="dxa"/>
            <w:tcBorders>
              <w:bottom w:val="dotted" w:sz="4" w:space="0" w:color="808080" w:themeColor="background1" w:themeShade="80"/>
            </w:tcBorders>
            <w:vAlign w:val="bottom"/>
          </w:tcPr>
          <w:p w14:paraId="55EEB1FF" w14:textId="77777777" w:rsidR="002976C3" w:rsidRDefault="002976C3" w:rsidP="00560EDF">
            <w:pPr>
              <w:jc w:val="left"/>
            </w:pPr>
          </w:p>
        </w:tc>
        <w:tc>
          <w:tcPr>
            <w:tcW w:w="1276" w:type="dxa"/>
            <w:vAlign w:val="bottom"/>
          </w:tcPr>
          <w:p w14:paraId="412F6292" w14:textId="77777777" w:rsidR="002976C3" w:rsidRDefault="002976C3" w:rsidP="00560EDF">
            <w:pPr>
              <w:jc w:val="right"/>
            </w:pPr>
            <w:r>
              <w:t>Klas:</w:t>
            </w:r>
          </w:p>
        </w:tc>
        <w:tc>
          <w:tcPr>
            <w:tcW w:w="1979" w:type="dxa"/>
            <w:tcBorders>
              <w:bottom w:val="dotted" w:sz="4" w:space="0" w:color="808080" w:themeColor="background1" w:themeShade="80"/>
            </w:tcBorders>
            <w:vAlign w:val="bottom"/>
          </w:tcPr>
          <w:p w14:paraId="51E55A32" w14:textId="77777777" w:rsidR="002976C3" w:rsidRDefault="002976C3" w:rsidP="00560EDF">
            <w:pPr>
              <w:jc w:val="left"/>
            </w:pPr>
          </w:p>
        </w:tc>
      </w:tr>
      <w:tr w:rsidR="002976C3" w14:paraId="07D56D30" w14:textId="77777777" w:rsidTr="00560EDF">
        <w:trPr>
          <w:trHeight w:val="454"/>
        </w:trPr>
        <w:tc>
          <w:tcPr>
            <w:tcW w:w="1093" w:type="dxa"/>
            <w:vAlign w:val="bottom"/>
          </w:tcPr>
          <w:p w14:paraId="40F4ACC5" w14:textId="77777777" w:rsidR="002976C3" w:rsidRDefault="002976C3" w:rsidP="00560EDF">
            <w:pPr>
              <w:jc w:val="right"/>
            </w:pPr>
            <w:r>
              <w:t>Opdracht:</w:t>
            </w:r>
          </w:p>
        </w:tc>
        <w:tc>
          <w:tcPr>
            <w:tcW w:w="4719" w:type="dxa"/>
            <w:tcBorders>
              <w:top w:val="dotted" w:sz="4" w:space="0" w:color="808080" w:themeColor="background1" w:themeShade="80"/>
              <w:bottom w:val="dotted" w:sz="4" w:space="0" w:color="808080" w:themeColor="background1" w:themeShade="80"/>
            </w:tcBorders>
            <w:vAlign w:val="bottom"/>
          </w:tcPr>
          <w:p w14:paraId="0594EA65" w14:textId="0A9E34EB" w:rsidR="002976C3" w:rsidRDefault="002976C3" w:rsidP="00560EDF">
            <w:pPr>
              <w:jc w:val="left"/>
            </w:pPr>
            <w:r>
              <w:t xml:space="preserve">1. Aan de slag – </w:t>
            </w:r>
            <w:r w:rsidR="0070725D">
              <w:t>6</w:t>
            </w:r>
            <w:r>
              <w:t>. Bewegingssensor van Milo</w:t>
            </w:r>
          </w:p>
        </w:tc>
        <w:tc>
          <w:tcPr>
            <w:tcW w:w="1276" w:type="dxa"/>
            <w:vAlign w:val="bottom"/>
          </w:tcPr>
          <w:p w14:paraId="3CF0DC97" w14:textId="77777777" w:rsidR="002976C3" w:rsidRDefault="002976C3" w:rsidP="00560EDF">
            <w:pPr>
              <w:jc w:val="right"/>
            </w:pPr>
            <w:r>
              <w:t>Datum:</w:t>
            </w:r>
          </w:p>
        </w:tc>
        <w:tc>
          <w:tcPr>
            <w:tcW w:w="1979" w:type="dxa"/>
            <w:tcBorders>
              <w:top w:val="dotted" w:sz="4" w:space="0" w:color="808080" w:themeColor="background1" w:themeShade="80"/>
              <w:bottom w:val="dotted" w:sz="4" w:space="0" w:color="808080" w:themeColor="background1" w:themeShade="80"/>
            </w:tcBorders>
            <w:vAlign w:val="bottom"/>
          </w:tcPr>
          <w:p w14:paraId="7F4B53A9" w14:textId="77777777" w:rsidR="002976C3" w:rsidRDefault="002976C3" w:rsidP="00560EDF">
            <w:pPr>
              <w:jc w:val="left"/>
            </w:pPr>
          </w:p>
        </w:tc>
      </w:tr>
    </w:tbl>
    <w:p w14:paraId="0C636D6A" w14:textId="5FAEF56B" w:rsidR="00C6730B" w:rsidRDefault="00C6730B" w:rsidP="00C6730B">
      <w:pPr>
        <w:pStyle w:val="Kop1"/>
      </w:pPr>
      <w:bookmarkStart w:id="6" w:name="_Toc136887431"/>
      <w:r>
        <w:t>Bewegingssensor van Milo</w:t>
      </w:r>
      <w:bookmarkEnd w:id="6"/>
    </w:p>
    <w:p w14:paraId="15FF4452" w14:textId="77777777" w:rsidR="002976C3" w:rsidRDefault="002976C3" w:rsidP="002976C3">
      <w:pPr>
        <w:pStyle w:val="Lijstalinea"/>
        <w:numPr>
          <w:ilvl w:val="0"/>
          <w:numId w:val="63"/>
        </w:numPr>
      </w:pPr>
      <w:r>
        <w:t>Start in de software het juiste project</w:t>
      </w:r>
    </w:p>
    <w:tbl>
      <w:tblPr>
        <w:tblStyle w:val="Tabelraster"/>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1079"/>
        <w:gridCol w:w="2818"/>
        <w:gridCol w:w="996"/>
        <w:gridCol w:w="2551"/>
      </w:tblGrid>
      <w:tr w:rsidR="002976C3" w14:paraId="51238612" w14:textId="77777777" w:rsidTr="00560EDF">
        <w:tc>
          <w:tcPr>
            <w:tcW w:w="1066" w:type="dxa"/>
            <w:vAlign w:val="center"/>
          </w:tcPr>
          <w:p w14:paraId="7CECC531" w14:textId="77777777" w:rsidR="002976C3" w:rsidRDefault="002976C3" w:rsidP="00560EDF">
            <w:pPr>
              <w:jc w:val="center"/>
            </w:pPr>
            <w:r w:rsidRPr="000F5815">
              <w:rPr>
                <w:noProof/>
              </w:rPr>
              <w:drawing>
                <wp:inline distT="0" distB="0" distL="0" distR="0" wp14:anchorId="04EA8EDD" wp14:editId="35777240">
                  <wp:extent cx="482600" cy="476511"/>
                  <wp:effectExtent l="0" t="0" r="0" b="0"/>
                  <wp:docPr id="693836731" name="Afbeelding 693836731" descr="Afbeelding met tekst, schermopname, logo,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836731" name="Afbeelding 693836731" descr="Afbeelding met tekst, schermopname, logo, Graphics&#10;&#10;Automatisch gegenereerde beschrijvi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7221" cy="481073"/>
                          </a:xfrm>
                          <a:prstGeom prst="rect">
                            <a:avLst/>
                          </a:prstGeom>
                        </pic:spPr>
                      </pic:pic>
                    </a:graphicData>
                  </a:graphic>
                </wp:inline>
              </w:drawing>
            </w:r>
          </w:p>
        </w:tc>
        <w:tc>
          <w:tcPr>
            <w:tcW w:w="1079" w:type="dxa"/>
            <w:vAlign w:val="center"/>
          </w:tcPr>
          <w:p w14:paraId="2255ECFA" w14:textId="77777777" w:rsidR="002976C3" w:rsidRDefault="002976C3" w:rsidP="00560EDF">
            <w:pPr>
              <w:jc w:val="center"/>
            </w:pPr>
            <w:r>
              <w:rPr>
                <w:noProof/>
              </w:rPr>
              <mc:AlternateContent>
                <mc:Choice Requires="wps">
                  <w:drawing>
                    <wp:inline distT="0" distB="0" distL="0" distR="0" wp14:anchorId="4266E368" wp14:editId="002EE4AD">
                      <wp:extent cx="488950" cy="266700"/>
                      <wp:effectExtent l="0" t="0" r="6350" b="0"/>
                      <wp:docPr id="1663169424" name="Pijl: gestreept rechts 1663169424"/>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043B70F" id="Pijl: gestreept rechts 1663169424"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818" w:type="dxa"/>
            <w:vAlign w:val="center"/>
          </w:tcPr>
          <w:p w14:paraId="5570F62E" w14:textId="77777777" w:rsidR="002976C3" w:rsidRDefault="002976C3" w:rsidP="00560EDF">
            <w:pPr>
              <w:jc w:val="center"/>
            </w:pPr>
            <w:r w:rsidRPr="000F5815">
              <w:rPr>
                <w:noProof/>
              </w:rPr>
              <w:drawing>
                <wp:inline distT="0" distB="0" distL="0" distR="0" wp14:anchorId="220776CC" wp14:editId="13654190">
                  <wp:extent cx="1440000" cy="537460"/>
                  <wp:effectExtent l="0" t="0" r="8255" b="0"/>
                  <wp:docPr id="1252556987" name="Afbeelding 1252556987" descr="Afbeelding met tekst, microscoop, apparaat, projecto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Afbeelding met tekst, microscoop, apparaat, projector&#10;&#10;Automatisch gegenereerde beschrijvi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40000" cy="537460"/>
                          </a:xfrm>
                          <a:prstGeom prst="rect">
                            <a:avLst/>
                          </a:prstGeom>
                        </pic:spPr>
                      </pic:pic>
                    </a:graphicData>
                  </a:graphic>
                </wp:inline>
              </w:drawing>
            </w:r>
          </w:p>
        </w:tc>
        <w:tc>
          <w:tcPr>
            <w:tcW w:w="996" w:type="dxa"/>
            <w:vAlign w:val="center"/>
          </w:tcPr>
          <w:p w14:paraId="69A127DD" w14:textId="77777777" w:rsidR="002976C3" w:rsidRDefault="002976C3" w:rsidP="00560EDF">
            <w:pPr>
              <w:jc w:val="center"/>
            </w:pPr>
            <w:r>
              <w:rPr>
                <w:noProof/>
              </w:rPr>
              <mc:AlternateContent>
                <mc:Choice Requires="wps">
                  <w:drawing>
                    <wp:inline distT="0" distB="0" distL="0" distR="0" wp14:anchorId="2E90DDD2" wp14:editId="069A9716">
                      <wp:extent cx="488950" cy="266700"/>
                      <wp:effectExtent l="0" t="0" r="6350" b="0"/>
                      <wp:docPr id="1035305674" name="Pijl: gestreept rechts 1035305674"/>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1F368D5" id="Pijl: gestreept rechts 1035305674"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551" w:type="dxa"/>
            <w:vAlign w:val="center"/>
          </w:tcPr>
          <w:p w14:paraId="66832B5D" w14:textId="5EC34E8A" w:rsidR="002976C3" w:rsidRDefault="002976C3" w:rsidP="00560EDF">
            <w:pPr>
              <w:jc w:val="center"/>
            </w:pPr>
            <w:r w:rsidRPr="002976C3">
              <w:rPr>
                <w:noProof/>
              </w:rPr>
              <w:drawing>
                <wp:inline distT="0" distB="0" distL="0" distR="0" wp14:anchorId="05A8F175" wp14:editId="2D1B2DDF">
                  <wp:extent cx="1440000" cy="579332"/>
                  <wp:effectExtent l="0" t="0" r="8255" b="0"/>
                  <wp:docPr id="106315493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15493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440000" cy="579332"/>
                          </a:xfrm>
                          <a:prstGeom prst="rect">
                            <a:avLst/>
                          </a:prstGeom>
                        </pic:spPr>
                      </pic:pic>
                    </a:graphicData>
                  </a:graphic>
                </wp:inline>
              </w:drawing>
            </w:r>
          </w:p>
        </w:tc>
      </w:tr>
    </w:tbl>
    <w:p w14:paraId="5ADB40F8" w14:textId="77777777" w:rsidR="002976C3" w:rsidRDefault="002976C3" w:rsidP="002976C3">
      <w:pPr>
        <w:pStyle w:val="Kop2-Tussentitel"/>
      </w:pPr>
      <w:r>
        <w:t>Onderzoeken</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3"/>
        <w:gridCol w:w="1979"/>
      </w:tblGrid>
      <w:tr w:rsidR="002976C3" w14:paraId="5DB6075C" w14:textId="77777777" w:rsidTr="00560EDF">
        <w:tc>
          <w:tcPr>
            <w:tcW w:w="7083" w:type="dxa"/>
          </w:tcPr>
          <w:p w14:paraId="28586188" w14:textId="7D3F6842" w:rsidR="002976C3" w:rsidRDefault="002976C3" w:rsidP="002976C3">
            <w:pPr>
              <w:pStyle w:val="Lijstalinea"/>
              <w:numPr>
                <w:ilvl w:val="0"/>
                <w:numId w:val="63"/>
              </w:numPr>
              <w:spacing w:after="200" w:line="276" w:lineRule="auto"/>
              <w:jc w:val="left"/>
            </w:pPr>
            <w:r>
              <w:t>Max en Mia willen dat Milo een sensor heeft om objecten te detecteren. Wil jij ze helpen?</w:t>
            </w:r>
          </w:p>
          <w:p w14:paraId="61A26669" w14:textId="77777777" w:rsidR="002976C3" w:rsidRDefault="002976C3" w:rsidP="00560EDF"/>
        </w:tc>
        <w:tc>
          <w:tcPr>
            <w:tcW w:w="1979" w:type="dxa"/>
          </w:tcPr>
          <w:p w14:paraId="2E3FB957" w14:textId="1133A0E2" w:rsidR="002976C3" w:rsidRDefault="006B5354" w:rsidP="00560EDF">
            <w:r w:rsidRPr="006B5354">
              <w:rPr>
                <w:noProof/>
              </w:rPr>
              <w:drawing>
                <wp:inline distT="0" distB="0" distL="0" distR="0" wp14:anchorId="04AFCB22" wp14:editId="67108056">
                  <wp:extent cx="1080000" cy="806964"/>
                  <wp:effectExtent l="0" t="0" r="6350" b="0"/>
                  <wp:docPr id="430998577" name="Afbeelding 430998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089928"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080000" cy="806964"/>
                          </a:xfrm>
                          <a:prstGeom prst="rect">
                            <a:avLst/>
                          </a:prstGeom>
                        </pic:spPr>
                      </pic:pic>
                    </a:graphicData>
                  </a:graphic>
                </wp:inline>
              </w:drawing>
            </w:r>
          </w:p>
        </w:tc>
      </w:tr>
    </w:tbl>
    <w:p w14:paraId="2B453C93" w14:textId="6A36FFFE" w:rsidR="002976C3" w:rsidRDefault="002976C3" w:rsidP="002976C3">
      <w:pPr>
        <w:pStyle w:val="Lijstalinea"/>
        <w:numPr>
          <w:ilvl w:val="0"/>
          <w:numId w:val="63"/>
        </w:numPr>
      </w:pPr>
      <w:r>
        <w:t>Waarvoor zouden wetenschappers een sensor kunnen gebruiken die object</w:t>
      </w:r>
      <w:r w:rsidR="00FC4442">
        <w:t>en</w:t>
      </w:r>
      <w:r>
        <w:t xml:space="preserve"> kan detecteren? </w:t>
      </w:r>
    </w:p>
    <w:tbl>
      <w:tblPr>
        <w:tblStyle w:val="Tabelraster"/>
        <w:tblW w:w="0" w:type="auto"/>
        <w:tblInd w:w="426"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8216"/>
        <w:gridCol w:w="420"/>
      </w:tblGrid>
      <w:tr w:rsidR="002976C3" w14:paraId="75D451A2" w14:textId="77777777" w:rsidTr="00560EDF">
        <w:trPr>
          <w:hidden/>
        </w:trPr>
        <w:tc>
          <w:tcPr>
            <w:tcW w:w="8216" w:type="dxa"/>
          </w:tcPr>
          <w:p w14:paraId="1A319950" w14:textId="13A6C7C6" w:rsidR="002976C3" w:rsidRDefault="002976C3" w:rsidP="00560EDF">
            <w:pPr>
              <w:pStyle w:val="oplossing"/>
            </w:pPr>
            <w:r>
              <w:t>Kijken hoe dichtbij iets staat</w:t>
            </w:r>
          </w:p>
        </w:tc>
        <w:tc>
          <w:tcPr>
            <w:tcW w:w="420" w:type="dxa"/>
          </w:tcPr>
          <w:p w14:paraId="7BD35798" w14:textId="77777777" w:rsidR="002976C3" w:rsidRDefault="002976C3" w:rsidP="00560EDF"/>
        </w:tc>
      </w:tr>
      <w:tr w:rsidR="002976C3" w14:paraId="4ABEA420" w14:textId="77777777" w:rsidTr="00560EDF">
        <w:trPr>
          <w:hidden/>
        </w:trPr>
        <w:tc>
          <w:tcPr>
            <w:tcW w:w="8216" w:type="dxa"/>
          </w:tcPr>
          <w:p w14:paraId="6D4CB7F3" w14:textId="2DD6023B" w:rsidR="002976C3" w:rsidRDefault="002976C3" w:rsidP="00560EDF">
            <w:pPr>
              <w:pStyle w:val="oplossing"/>
            </w:pPr>
            <w:r>
              <w:t>Of er een object aanwezig is</w:t>
            </w:r>
          </w:p>
        </w:tc>
        <w:tc>
          <w:tcPr>
            <w:tcW w:w="420" w:type="dxa"/>
          </w:tcPr>
          <w:p w14:paraId="3339C81C" w14:textId="77777777" w:rsidR="002976C3" w:rsidRDefault="002976C3" w:rsidP="00560EDF"/>
        </w:tc>
      </w:tr>
      <w:tr w:rsidR="002976C3" w14:paraId="46AF8106" w14:textId="77777777" w:rsidTr="00560EDF">
        <w:trPr>
          <w:hidden/>
        </w:trPr>
        <w:tc>
          <w:tcPr>
            <w:tcW w:w="8216" w:type="dxa"/>
          </w:tcPr>
          <w:p w14:paraId="68CFA94D" w14:textId="5FD53978" w:rsidR="002976C3" w:rsidRDefault="002976C3" w:rsidP="00560EDF">
            <w:pPr>
              <w:pStyle w:val="oplossing"/>
            </w:pPr>
            <w:r>
              <w:t>Of er beweging is (objecten veranderen van plaats)</w:t>
            </w:r>
          </w:p>
        </w:tc>
        <w:tc>
          <w:tcPr>
            <w:tcW w:w="420" w:type="dxa"/>
          </w:tcPr>
          <w:p w14:paraId="019EDDCC" w14:textId="77777777" w:rsidR="002976C3" w:rsidRDefault="002976C3" w:rsidP="00560EDF"/>
        </w:tc>
      </w:tr>
      <w:tr w:rsidR="002976C3" w14:paraId="02DBBED5" w14:textId="77777777" w:rsidTr="00560EDF">
        <w:trPr>
          <w:hidden/>
        </w:trPr>
        <w:tc>
          <w:tcPr>
            <w:tcW w:w="8216" w:type="dxa"/>
          </w:tcPr>
          <w:p w14:paraId="19654C0C" w14:textId="77777777" w:rsidR="002976C3" w:rsidRDefault="002976C3" w:rsidP="00560EDF">
            <w:pPr>
              <w:pStyle w:val="oplossing"/>
            </w:pPr>
          </w:p>
        </w:tc>
        <w:tc>
          <w:tcPr>
            <w:tcW w:w="420" w:type="dxa"/>
          </w:tcPr>
          <w:p w14:paraId="5E2314A4" w14:textId="77777777" w:rsidR="002976C3" w:rsidRDefault="002976C3" w:rsidP="00560EDF"/>
        </w:tc>
      </w:tr>
    </w:tbl>
    <w:p w14:paraId="0EAB442F" w14:textId="77777777" w:rsidR="002976C3" w:rsidRDefault="002976C3" w:rsidP="002976C3"/>
    <w:p w14:paraId="5B636968" w14:textId="77777777" w:rsidR="002976C3" w:rsidRDefault="002976C3" w:rsidP="002976C3">
      <w:pPr>
        <w:pStyle w:val="Kop2-Tussentitel"/>
      </w:pPr>
      <w:r>
        <w:t>Creëren</w:t>
      </w:r>
    </w:p>
    <w:p w14:paraId="0FCFACAD" w14:textId="77777777" w:rsidR="002976C3" w:rsidRDefault="002976C3" w:rsidP="002976C3">
      <w:pPr>
        <w:pStyle w:val="Lijstalinea"/>
        <w:numPr>
          <w:ilvl w:val="0"/>
          <w:numId w:val="63"/>
        </w:numPr>
      </w:pPr>
      <w:r>
        <w:t>Bekijk het filmpje, bouw de opstelling, maak verbinding en maak het programma.</w:t>
      </w:r>
    </w:p>
    <w:tbl>
      <w:tblPr>
        <w:tblStyle w:val="Tabelraster"/>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6"/>
        <w:gridCol w:w="945"/>
        <w:gridCol w:w="2346"/>
        <w:gridCol w:w="945"/>
        <w:gridCol w:w="2346"/>
      </w:tblGrid>
      <w:tr w:rsidR="002976C3" w14:paraId="1F79AD5B" w14:textId="77777777" w:rsidTr="00560EDF">
        <w:tc>
          <w:tcPr>
            <w:tcW w:w="2656" w:type="dxa"/>
            <w:vAlign w:val="center"/>
          </w:tcPr>
          <w:p w14:paraId="2D201FEC" w14:textId="3654B03C" w:rsidR="002976C3" w:rsidRDefault="0070725D" w:rsidP="00560EDF">
            <w:pPr>
              <w:jc w:val="center"/>
            </w:pPr>
            <w:r w:rsidRPr="0070725D">
              <w:rPr>
                <w:noProof/>
              </w:rPr>
              <w:drawing>
                <wp:inline distT="0" distB="0" distL="0" distR="0" wp14:anchorId="69F9C4DC" wp14:editId="491B3173">
                  <wp:extent cx="1440000" cy="801764"/>
                  <wp:effectExtent l="0" t="0" r="8255" b="0"/>
                  <wp:docPr id="145006214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062149"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440000" cy="801764"/>
                          </a:xfrm>
                          <a:prstGeom prst="rect">
                            <a:avLst/>
                          </a:prstGeom>
                        </pic:spPr>
                      </pic:pic>
                    </a:graphicData>
                  </a:graphic>
                </wp:inline>
              </w:drawing>
            </w:r>
          </w:p>
        </w:tc>
        <w:tc>
          <w:tcPr>
            <w:tcW w:w="907" w:type="dxa"/>
            <w:vAlign w:val="center"/>
          </w:tcPr>
          <w:p w14:paraId="4475679E" w14:textId="77777777" w:rsidR="002976C3" w:rsidRDefault="002976C3" w:rsidP="00560EDF">
            <w:pPr>
              <w:jc w:val="center"/>
            </w:pPr>
            <w:r>
              <w:rPr>
                <w:noProof/>
              </w:rPr>
              <mc:AlternateContent>
                <mc:Choice Requires="wps">
                  <w:drawing>
                    <wp:inline distT="0" distB="0" distL="0" distR="0" wp14:anchorId="01DD4792" wp14:editId="210F5627">
                      <wp:extent cx="488950" cy="266700"/>
                      <wp:effectExtent l="0" t="0" r="6350" b="0"/>
                      <wp:docPr id="701984036" name="Pijl: gestreept rechts 701984036"/>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3B78D02" id="Pijl: gestreept rechts 701984036"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236" w:type="dxa"/>
            <w:vAlign w:val="center"/>
          </w:tcPr>
          <w:p w14:paraId="6714EBCB" w14:textId="77777777" w:rsidR="002976C3" w:rsidRDefault="002976C3" w:rsidP="00560EDF">
            <w:pPr>
              <w:jc w:val="center"/>
            </w:pPr>
            <w:r w:rsidRPr="007F6A91">
              <w:rPr>
                <w:noProof/>
              </w:rPr>
              <w:drawing>
                <wp:inline distT="0" distB="0" distL="0" distR="0" wp14:anchorId="6468CCCB" wp14:editId="23856230">
                  <wp:extent cx="1440000" cy="1043492"/>
                  <wp:effectExtent l="0" t="0" r="8255" b="4445"/>
                  <wp:docPr id="1108044846" name="Afbeelding 1108044846" descr="Afbeelding met speelgoe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044846" name="Afbeelding 1108044846" descr="Afbeelding met speelgoed&#10;&#10;Automatisch gegenereerde beschrijvi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40000" cy="1043492"/>
                          </a:xfrm>
                          <a:prstGeom prst="rect">
                            <a:avLst/>
                          </a:prstGeom>
                        </pic:spPr>
                      </pic:pic>
                    </a:graphicData>
                  </a:graphic>
                </wp:inline>
              </w:drawing>
            </w:r>
          </w:p>
        </w:tc>
        <w:tc>
          <w:tcPr>
            <w:tcW w:w="907" w:type="dxa"/>
            <w:vAlign w:val="center"/>
          </w:tcPr>
          <w:p w14:paraId="28A6AAF5" w14:textId="77777777" w:rsidR="002976C3" w:rsidRDefault="002976C3" w:rsidP="00560EDF">
            <w:pPr>
              <w:jc w:val="center"/>
            </w:pPr>
            <w:r>
              <w:rPr>
                <w:noProof/>
              </w:rPr>
              <mc:AlternateContent>
                <mc:Choice Requires="wps">
                  <w:drawing>
                    <wp:inline distT="0" distB="0" distL="0" distR="0" wp14:anchorId="4F148821" wp14:editId="61B738C5">
                      <wp:extent cx="488950" cy="266700"/>
                      <wp:effectExtent l="0" t="0" r="6350" b="0"/>
                      <wp:docPr id="1994497694" name="Pijl: gestreept rechts 1994497694"/>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BF845AC" id="Pijl: gestreept rechts 1994497694"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224" w:type="dxa"/>
            <w:vAlign w:val="center"/>
          </w:tcPr>
          <w:p w14:paraId="1CF9352C" w14:textId="44FDA5F2" w:rsidR="002976C3" w:rsidRDefault="0070725D" w:rsidP="00560EDF">
            <w:pPr>
              <w:jc w:val="center"/>
            </w:pPr>
            <w:r w:rsidRPr="0070725D">
              <w:rPr>
                <w:noProof/>
              </w:rPr>
              <w:drawing>
                <wp:inline distT="0" distB="0" distL="0" distR="0" wp14:anchorId="51D41412" wp14:editId="679FBC76">
                  <wp:extent cx="1440000" cy="360238"/>
                  <wp:effectExtent l="0" t="0" r="8255" b="1905"/>
                  <wp:docPr id="113168849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688499"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440000" cy="360238"/>
                          </a:xfrm>
                          <a:prstGeom prst="rect">
                            <a:avLst/>
                          </a:prstGeom>
                        </pic:spPr>
                      </pic:pic>
                    </a:graphicData>
                  </a:graphic>
                </wp:inline>
              </w:drawing>
            </w:r>
          </w:p>
        </w:tc>
      </w:tr>
    </w:tbl>
    <w:p w14:paraId="19FC43C5" w14:textId="77777777" w:rsidR="002976C3" w:rsidRDefault="002976C3" w:rsidP="002976C3"/>
    <w:p w14:paraId="7DC08985" w14:textId="77777777" w:rsidR="002976C3" w:rsidRDefault="002976C3" w:rsidP="002976C3">
      <w:pPr>
        <w:pStyle w:val="Kop2-Tussentitel"/>
      </w:pPr>
      <w:r>
        <w:t>Delen</w:t>
      </w:r>
    </w:p>
    <w:p w14:paraId="2357887F" w14:textId="79449674" w:rsidR="0070725D" w:rsidRDefault="0070725D" w:rsidP="00A43321">
      <w:pPr>
        <w:pStyle w:val="Lijstalinea"/>
        <w:numPr>
          <w:ilvl w:val="0"/>
          <w:numId w:val="63"/>
        </w:numPr>
        <w:spacing w:before="0" w:after="200" w:line="276" w:lineRule="auto"/>
        <w:jc w:val="left"/>
      </w:pPr>
      <w:r>
        <w:t>Maak een filmpje waarin te zien is dat Milo de plant bereikt.</w:t>
      </w:r>
    </w:p>
    <w:p w14:paraId="466B0FCB" w14:textId="549329B8" w:rsidR="0070725D" w:rsidRDefault="0070725D" w:rsidP="0070725D">
      <w:pPr>
        <w:pStyle w:val="Lijstalinea"/>
        <w:spacing w:before="0" w:after="200" w:line="276" w:lineRule="auto"/>
        <w:ind w:left="360"/>
        <w:jc w:val="left"/>
        <w:rPr>
          <w:i/>
          <w:iCs/>
        </w:rPr>
      </w:pPr>
      <w:r>
        <w:rPr>
          <w:i/>
          <w:iCs/>
        </w:rPr>
        <w:t>Je kan dit doen met de iPad.</w:t>
      </w:r>
    </w:p>
    <w:p w14:paraId="1DA2CD41" w14:textId="5E0D184C" w:rsidR="0070725D" w:rsidRPr="0070725D" w:rsidRDefault="0070725D" w:rsidP="0070725D">
      <w:pPr>
        <w:pStyle w:val="Lijstalinea"/>
        <w:spacing w:before="0" w:after="200" w:line="276" w:lineRule="auto"/>
        <w:ind w:left="360"/>
        <w:jc w:val="center"/>
      </w:pPr>
      <w:r w:rsidRPr="0070725D">
        <w:rPr>
          <w:noProof/>
        </w:rPr>
        <w:drawing>
          <wp:inline distT="0" distB="0" distL="0" distR="0" wp14:anchorId="376A0389" wp14:editId="755A5328">
            <wp:extent cx="1749516" cy="1168450"/>
            <wp:effectExtent l="0" t="0" r="3175" b="0"/>
            <wp:docPr id="630271169" name="Afbeelding 1" descr="Afbeelding met schermopname, multimedia&#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271169" name="Afbeelding 1" descr="Afbeelding met schermopname, multimedia&#10;&#10;Automatisch gegenereerde beschrijvi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754506" cy="1171783"/>
                    </a:xfrm>
                    <a:prstGeom prst="rect">
                      <a:avLst/>
                    </a:prstGeom>
                  </pic:spPr>
                </pic:pic>
              </a:graphicData>
            </a:graphic>
          </wp:inline>
        </w:drawing>
      </w:r>
    </w:p>
    <w:p w14:paraId="71A4C818" w14:textId="1389AA50" w:rsidR="002976C3" w:rsidRDefault="002976C3" w:rsidP="0070725D">
      <w:pPr>
        <w:spacing w:before="0" w:after="200" w:line="276" w:lineRule="auto"/>
        <w:jc w:val="left"/>
      </w:pPr>
      <w:r>
        <w:br w:type="page"/>
      </w:r>
    </w:p>
    <w:p w14:paraId="599D420B" w14:textId="77777777" w:rsidR="002976C3" w:rsidRDefault="002976C3" w:rsidP="002976C3">
      <w:pPr>
        <w:pStyle w:val="Kop2-Tussentitel"/>
      </w:pPr>
      <w:r>
        <w:lastRenderedPageBreak/>
        <w:t>Enkele vraagjes</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68"/>
        <w:gridCol w:w="3702"/>
      </w:tblGrid>
      <w:tr w:rsidR="002976C3" w14:paraId="2C5A8DC7" w14:textId="77777777" w:rsidTr="00560EDF">
        <w:tc>
          <w:tcPr>
            <w:tcW w:w="7083" w:type="dxa"/>
          </w:tcPr>
          <w:p w14:paraId="00FB8D9F" w14:textId="0D319B97" w:rsidR="002976C3" w:rsidRDefault="0070725D" w:rsidP="0070725D">
            <w:pPr>
              <w:pStyle w:val="Lijstalinea"/>
              <w:numPr>
                <w:ilvl w:val="0"/>
                <w:numId w:val="63"/>
              </w:numPr>
            </w:pPr>
            <w:r>
              <w:t xml:space="preserve">Vanaf welke afstand </w:t>
            </w:r>
            <w:r w:rsidR="00FC4442">
              <w:t>detecteert</w:t>
            </w:r>
            <w:r>
              <w:t xml:space="preserve"> Milo ongeveer een object?</w:t>
            </w:r>
          </w:p>
          <w:p w14:paraId="5C1FAD4C" w14:textId="345C5DCF" w:rsidR="0070725D" w:rsidRPr="0070725D" w:rsidRDefault="0070725D" w:rsidP="0070725D">
            <w:pPr>
              <w:pStyle w:val="Lijstalinea"/>
              <w:ind w:left="360"/>
              <w:rPr>
                <w:i/>
                <w:iCs/>
              </w:rPr>
            </w:pPr>
            <w:r>
              <w:rPr>
                <w:i/>
                <w:iCs/>
              </w:rPr>
              <w:t>Tip: Begin met een grote afstand te testen.</w:t>
            </w:r>
          </w:p>
          <w:p w14:paraId="4D74B646" w14:textId="77777777" w:rsidR="002976C3" w:rsidRDefault="002976C3" w:rsidP="00560EDF"/>
        </w:tc>
        <w:tc>
          <w:tcPr>
            <w:tcW w:w="1979" w:type="dxa"/>
          </w:tcPr>
          <w:p w14:paraId="11816709" w14:textId="51C081C5" w:rsidR="002976C3" w:rsidRDefault="0070725D" w:rsidP="00560EDF">
            <w:r w:rsidRPr="0070725D">
              <w:rPr>
                <w:noProof/>
              </w:rPr>
              <w:drawing>
                <wp:inline distT="0" distB="0" distL="0" distR="0" wp14:anchorId="613F50B6" wp14:editId="7B867499">
                  <wp:extent cx="2214000" cy="565200"/>
                  <wp:effectExtent l="0" t="0" r="0" b="6350"/>
                  <wp:docPr id="23360575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605753"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214000" cy="565200"/>
                          </a:xfrm>
                          <a:prstGeom prst="rect">
                            <a:avLst/>
                          </a:prstGeom>
                        </pic:spPr>
                      </pic:pic>
                    </a:graphicData>
                  </a:graphic>
                </wp:inline>
              </w:drawing>
            </w:r>
          </w:p>
        </w:tc>
      </w:tr>
    </w:tbl>
    <w:p w14:paraId="28FDC60A" w14:textId="77777777" w:rsidR="002976C3" w:rsidRPr="006E115F" w:rsidRDefault="002976C3" w:rsidP="002976C3">
      <w:pPr>
        <w:pStyle w:val="Geenafstand"/>
        <w:rPr>
          <w:sz w:val="2"/>
          <w:szCs w:val="2"/>
        </w:rPr>
      </w:pPr>
    </w:p>
    <w:tbl>
      <w:tblPr>
        <w:tblStyle w:val="Tabelraster"/>
        <w:tblW w:w="0" w:type="auto"/>
        <w:tblInd w:w="426"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8216"/>
        <w:gridCol w:w="420"/>
      </w:tblGrid>
      <w:tr w:rsidR="002976C3" w14:paraId="1875411E" w14:textId="77777777" w:rsidTr="00560EDF">
        <w:trPr>
          <w:hidden/>
        </w:trPr>
        <w:tc>
          <w:tcPr>
            <w:tcW w:w="8216" w:type="dxa"/>
          </w:tcPr>
          <w:p w14:paraId="2AA330B2" w14:textId="1913D856" w:rsidR="002976C3" w:rsidRDefault="002976C3" w:rsidP="00560EDF">
            <w:pPr>
              <w:pStyle w:val="oplossing"/>
            </w:pPr>
            <w:r>
              <w:t>Ongeveer een 2</w:t>
            </w:r>
            <w:r w:rsidR="0070725D">
              <w:t>0</w:t>
            </w:r>
            <w:r>
              <w:t xml:space="preserve"> cm</w:t>
            </w:r>
          </w:p>
        </w:tc>
        <w:tc>
          <w:tcPr>
            <w:tcW w:w="420" w:type="dxa"/>
          </w:tcPr>
          <w:p w14:paraId="518FE5F1" w14:textId="77777777" w:rsidR="002976C3" w:rsidRDefault="002976C3" w:rsidP="00560EDF"/>
        </w:tc>
      </w:tr>
    </w:tbl>
    <w:p w14:paraId="654FEB52" w14:textId="77777777" w:rsidR="002976C3" w:rsidRDefault="002976C3" w:rsidP="002976C3">
      <w:pPr>
        <w:pStyle w:val="Geenafstand"/>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1"/>
        <w:gridCol w:w="3699"/>
      </w:tblGrid>
      <w:tr w:rsidR="0070725D" w14:paraId="14C8ECFC" w14:textId="77777777" w:rsidTr="00560EDF">
        <w:tc>
          <w:tcPr>
            <w:tcW w:w="7083" w:type="dxa"/>
          </w:tcPr>
          <w:p w14:paraId="4603974F" w14:textId="77777777" w:rsidR="002976C3" w:rsidRDefault="002976C3" w:rsidP="0070725D">
            <w:pPr>
              <w:pStyle w:val="Lijstalinea"/>
              <w:numPr>
                <w:ilvl w:val="0"/>
                <w:numId w:val="63"/>
              </w:numPr>
            </w:pPr>
            <w:r>
              <w:t xml:space="preserve">Pas je programma aan, hoe ver rijdt de robot? </w:t>
            </w:r>
          </w:p>
          <w:p w14:paraId="12D08878" w14:textId="77777777" w:rsidR="002976C3" w:rsidRDefault="002976C3" w:rsidP="00560EDF">
            <w:pPr>
              <w:pStyle w:val="Lijstalinea"/>
              <w:ind w:left="360"/>
            </w:pPr>
            <w:r>
              <w:t>Wat merk je nog aan de robot?</w:t>
            </w:r>
          </w:p>
          <w:p w14:paraId="6510241B" w14:textId="77777777" w:rsidR="002976C3" w:rsidRDefault="002976C3" w:rsidP="00560EDF"/>
        </w:tc>
        <w:tc>
          <w:tcPr>
            <w:tcW w:w="1979" w:type="dxa"/>
          </w:tcPr>
          <w:p w14:paraId="374608B6" w14:textId="4C473EF2" w:rsidR="002976C3" w:rsidRDefault="0070725D" w:rsidP="00560EDF">
            <w:r w:rsidRPr="0070725D">
              <w:rPr>
                <w:noProof/>
              </w:rPr>
              <w:drawing>
                <wp:inline distT="0" distB="0" distL="0" distR="0" wp14:anchorId="6446ACD1" wp14:editId="422E0D8E">
                  <wp:extent cx="2212337" cy="571500"/>
                  <wp:effectExtent l="0" t="0" r="0" b="0"/>
                  <wp:docPr id="162248012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480129"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231213" cy="576376"/>
                          </a:xfrm>
                          <a:prstGeom prst="rect">
                            <a:avLst/>
                          </a:prstGeom>
                        </pic:spPr>
                      </pic:pic>
                    </a:graphicData>
                  </a:graphic>
                </wp:inline>
              </w:drawing>
            </w:r>
          </w:p>
        </w:tc>
      </w:tr>
    </w:tbl>
    <w:p w14:paraId="7B38423B" w14:textId="77777777" w:rsidR="002976C3" w:rsidRPr="006E115F" w:rsidRDefault="002976C3" w:rsidP="002976C3">
      <w:pPr>
        <w:pStyle w:val="Geenafstand"/>
        <w:rPr>
          <w:sz w:val="2"/>
          <w:szCs w:val="2"/>
        </w:rPr>
      </w:pPr>
    </w:p>
    <w:tbl>
      <w:tblPr>
        <w:tblStyle w:val="Tabelraster"/>
        <w:tblW w:w="0" w:type="auto"/>
        <w:tblInd w:w="426"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8216"/>
        <w:gridCol w:w="420"/>
      </w:tblGrid>
      <w:tr w:rsidR="002976C3" w14:paraId="199B63C1" w14:textId="77777777" w:rsidTr="00560EDF">
        <w:trPr>
          <w:hidden/>
        </w:trPr>
        <w:tc>
          <w:tcPr>
            <w:tcW w:w="8216" w:type="dxa"/>
          </w:tcPr>
          <w:p w14:paraId="3851C499" w14:textId="2A1FB9E2" w:rsidR="002976C3" w:rsidRDefault="0070725D" w:rsidP="0070725D">
            <w:pPr>
              <w:pStyle w:val="oplossing"/>
              <w:tabs>
                <w:tab w:val="left" w:pos="1790"/>
              </w:tabs>
            </w:pPr>
            <w:r>
              <w:t>Hij maakt op het einde een ander geluidje</w:t>
            </w:r>
          </w:p>
        </w:tc>
        <w:tc>
          <w:tcPr>
            <w:tcW w:w="420" w:type="dxa"/>
          </w:tcPr>
          <w:p w14:paraId="33F00277" w14:textId="77777777" w:rsidR="002976C3" w:rsidRDefault="002976C3" w:rsidP="00560EDF"/>
        </w:tc>
      </w:tr>
      <w:tr w:rsidR="002976C3" w14:paraId="47F81AB4" w14:textId="77777777" w:rsidTr="00560EDF">
        <w:trPr>
          <w:hidden/>
        </w:trPr>
        <w:tc>
          <w:tcPr>
            <w:tcW w:w="8216" w:type="dxa"/>
          </w:tcPr>
          <w:p w14:paraId="794E9264" w14:textId="77777777" w:rsidR="002976C3" w:rsidRDefault="002976C3" w:rsidP="00560EDF">
            <w:pPr>
              <w:pStyle w:val="oplossing"/>
            </w:pPr>
            <w:r>
              <w:t>De robot rijdt trager.</w:t>
            </w:r>
          </w:p>
        </w:tc>
        <w:tc>
          <w:tcPr>
            <w:tcW w:w="420" w:type="dxa"/>
          </w:tcPr>
          <w:p w14:paraId="5652F7C5" w14:textId="77777777" w:rsidR="002976C3" w:rsidRDefault="002976C3" w:rsidP="00560EDF"/>
        </w:tc>
      </w:tr>
    </w:tbl>
    <w:p w14:paraId="142558F0" w14:textId="77777777" w:rsidR="002976C3" w:rsidRDefault="002976C3" w:rsidP="002976C3">
      <w:pPr>
        <w:pStyle w:val="Geenafstand"/>
      </w:pPr>
    </w:p>
    <w:p w14:paraId="3B8CFB74" w14:textId="77777777" w:rsidR="002976C3" w:rsidRDefault="002976C3" w:rsidP="0070725D">
      <w:pPr>
        <w:pStyle w:val="Lijstalinea"/>
        <w:numPr>
          <w:ilvl w:val="0"/>
          <w:numId w:val="63"/>
        </w:numPr>
      </w:pPr>
      <w:r>
        <w:t>Welke horen bij elkaar? Trek een lijn.</w:t>
      </w:r>
    </w:p>
    <w:p w14:paraId="2A9762E4" w14:textId="77777777" w:rsidR="002976C3" w:rsidRDefault="002976C3" w:rsidP="002976C3">
      <w:pPr>
        <w:pStyle w:val="Lijstalinea"/>
        <w:ind w:left="360"/>
      </w:pPr>
      <w:r>
        <w:t>Dit moet ik aanpassen om:</w:t>
      </w:r>
    </w:p>
    <w:tbl>
      <w:tblPr>
        <w:tblStyle w:val="Tabelraster"/>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0"/>
        <w:gridCol w:w="2835"/>
        <w:gridCol w:w="2114"/>
      </w:tblGrid>
      <w:tr w:rsidR="002976C3" w14:paraId="6B02C6C3" w14:textId="77777777" w:rsidTr="00560EDF">
        <w:tc>
          <w:tcPr>
            <w:tcW w:w="3690" w:type="dxa"/>
            <w:vAlign w:val="center"/>
          </w:tcPr>
          <w:p w14:paraId="0CB97ED3" w14:textId="77777777" w:rsidR="002976C3" w:rsidRDefault="002976C3" w:rsidP="00560EDF">
            <w:pPr>
              <w:jc w:val="right"/>
            </w:pPr>
            <w:r>
              <w:t xml:space="preserve">de robot sneller te laten rijden. </w:t>
            </w:r>
            <w:r>
              <w:sym w:font="Wingdings" w:char="F06C"/>
            </w:r>
          </w:p>
        </w:tc>
        <w:tc>
          <w:tcPr>
            <w:tcW w:w="2835" w:type="dxa"/>
            <w:vAlign w:val="center"/>
          </w:tcPr>
          <w:p w14:paraId="43432EC2" w14:textId="77777777" w:rsidR="002976C3" w:rsidRDefault="002976C3" w:rsidP="00560EDF">
            <w:pPr>
              <w:jc w:val="right"/>
            </w:pPr>
            <w:r>
              <w:sym w:font="Wingdings" w:char="F06C"/>
            </w:r>
          </w:p>
        </w:tc>
        <w:tc>
          <w:tcPr>
            <w:tcW w:w="2114" w:type="dxa"/>
            <w:vAlign w:val="center"/>
          </w:tcPr>
          <w:p w14:paraId="0365949C" w14:textId="587CAA64" w:rsidR="002976C3" w:rsidRDefault="0070725D" w:rsidP="00560EDF">
            <w:pPr>
              <w:jc w:val="left"/>
            </w:pPr>
            <w:r w:rsidRPr="00C6730B">
              <w:rPr>
                <w:noProof/>
              </w:rPr>
              <w:drawing>
                <wp:inline distT="0" distB="0" distL="0" distR="0" wp14:anchorId="12E77BC9" wp14:editId="41A1B218">
                  <wp:extent cx="522000" cy="748800"/>
                  <wp:effectExtent l="0" t="0" r="0" b="0"/>
                  <wp:docPr id="592105051" name="Afbeelding 592105051" descr="Afbeelding met Gamecontroller, tekenfil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105051" name="Afbeelding 592105051" descr="Afbeelding met Gamecontroller, tekenfilm&#10;&#10;Automatisch gegenereerde beschrijvi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22000" cy="748800"/>
                          </a:xfrm>
                          <a:prstGeom prst="rect">
                            <a:avLst/>
                          </a:prstGeom>
                        </pic:spPr>
                      </pic:pic>
                    </a:graphicData>
                  </a:graphic>
                </wp:inline>
              </w:drawing>
            </w:r>
          </w:p>
        </w:tc>
      </w:tr>
      <w:tr w:rsidR="002976C3" w14:paraId="2527B5E6" w14:textId="77777777" w:rsidTr="00560EDF">
        <w:tc>
          <w:tcPr>
            <w:tcW w:w="3690" w:type="dxa"/>
            <w:vAlign w:val="center"/>
          </w:tcPr>
          <w:p w14:paraId="6490197A" w14:textId="5B6E767B" w:rsidR="002976C3" w:rsidRDefault="002976C3" w:rsidP="00560EDF">
            <w:pPr>
              <w:jc w:val="right"/>
            </w:pPr>
            <w:r>
              <w:t xml:space="preserve">de robot </w:t>
            </w:r>
            <w:r w:rsidR="0070725D">
              <w:t>te laten stoppen</w:t>
            </w:r>
            <w:r>
              <w:t xml:space="preserve">. </w:t>
            </w:r>
            <w:r>
              <w:sym w:font="Wingdings" w:char="F06C"/>
            </w:r>
          </w:p>
        </w:tc>
        <w:tc>
          <w:tcPr>
            <w:tcW w:w="2835" w:type="dxa"/>
            <w:vAlign w:val="center"/>
          </w:tcPr>
          <w:p w14:paraId="072E5A3B" w14:textId="77777777" w:rsidR="002976C3" w:rsidRDefault="002976C3" w:rsidP="00560EDF">
            <w:pPr>
              <w:jc w:val="right"/>
            </w:pPr>
            <w:r>
              <w:sym w:font="Wingdings" w:char="F06C"/>
            </w:r>
          </w:p>
        </w:tc>
        <w:tc>
          <w:tcPr>
            <w:tcW w:w="2114" w:type="dxa"/>
            <w:vAlign w:val="center"/>
          </w:tcPr>
          <w:p w14:paraId="1848350B" w14:textId="5EF7986C" w:rsidR="002976C3" w:rsidRDefault="002976C3" w:rsidP="00560EDF">
            <w:pPr>
              <w:jc w:val="left"/>
            </w:pPr>
            <w:r w:rsidRPr="00C6730B">
              <w:t xml:space="preserve"> </w:t>
            </w:r>
            <w:r w:rsidR="0070725D" w:rsidRPr="0070725D">
              <w:rPr>
                <w:noProof/>
              </w:rPr>
              <w:drawing>
                <wp:inline distT="0" distB="0" distL="0" distR="0" wp14:anchorId="5B9F4651" wp14:editId="27A3390B">
                  <wp:extent cx="515620" cy="552366"/>
                  <wp:effectExtent l="0" t="0" r="0" b="635"/>
                  <wp:docPr id="205307094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070949" name=""/>
                          <pic:cNvPicPr/>
                        </pic:nvPicPr>
                        <pic:blipFill rotWithShape="1">
                          <a:blip r:embed="rId62" cstate="print">
                            <a:extLst>
                              <a:ext uri="{28A0092B-C50C-407E-A947-70E740481C1C}">
                                <a14:useLocalDpi xmlns:a14="http://schemas.microsoft.com/office/drawing/2010/main" val="0"/>
                              </a:ext>
                            </a:extLst>
                          </a:blip>
                          <a:srcRect/>
                          <a:stretch/>
                        </pic:blipFill>
                        <pic:spPr bwMode="auto">
                          <a:xfrm>
                            <a:off x="0" y="0"/>
                            <a:ext cx="517620" cy="554508"/>
                          </a:xfrm>
                          <a:prstGeom prst="rect">
                            <a:avLst/>
                          </a:prstGeom>
                          <a:ln>
                            <a:noFill/>
                          </a:ln>
                          <a:extLst>
                            <a:ext uri="{53640926-AAD7-44D8-BBD7-CCE9431645EC}">
                              <a14:shadowObscured xmlns:a14="http://schemas.microsoft.com/office/drawing/2010/main"/>
                            </a:ext>
                          </a:extLst>
                        </pic:spPr>
                      </pic:pic>
                    </a:graphicData>
                  </a:graphic>
                </wp:inline>
              </w:drawing>
            </w:r>
          </w:p>
        </w:tc>
      </w:tr>
    </w:tbl>
    <w:p w14:paraId="7F79F64B" w14:textId="13EFD97B" w:rsidR="0070725D" w:rsidRDefault="0070725D" w:rsidP="002976C3">
      <w:pPr>
        <w:spacing w:before="0" w:after="200" w:line="276" w:lineRule="auto"/>
        <w:jc w:val="left"/>
      </w:pPr>
    </w:p>
    <w:p w14:paraId="73771008" w14:textId="77777777" w:rsidR="0070725D" w:rsidRDefault="0070725D">
      <w:pPr>
        <w:spacing w:before="0" w:after="200" w:line="276" w:lineRule="auto"/>
        <w:jc w:val="left"/>
      </w:pPr>
      <w:r>
        <w:br w:type="page"/>
      </w:r>
    </w:p>
    <w:p w14:paraId="7C1D87CE" w14:textId="77777777" w:rsidR="002976C3" w:rsidRDefault="002976C3" w:rsidP="002976C3">
      <w:pPr>
        <w:spacing w:before="0" w:after="200" w:line="276" w:lineRule="auto"/>
        <w:jc w:val="left"/>
      </w:pPr>
    </w:p>
    <w:tbl>
      <w:tblPr>
        <w:tblStyle w:val="Tabelraster"/>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87"/>
        <w:gridCol w:w="4670"/>
        <w:gridCol w:w="1270"/>
        <w:gridCol w:w="1948"/>
      </w:tblGrid>
      <w:tr w:rsidR="0070725D" w14:paraId="5A336551" w14:textId="77777777" w:rsidTr="00560EDF">
        <w:trPr>
          <w:trHeight w:val="454"/>
        </w:trPr>
        <w:tc>
          <w:tcPr>
            <w:tcW w:w="1093" w:type="dxa"/>
            <w:vAlign w:val="bottom"/>
          </w:tcPr>
          <w:p w14:paraId="50CFCC1B" w14:textId="77777777" w:rsidR="0070725D" w:rsidRDefault="0070725D" w:rsidP="00560EDF">
            <w:pPr>
              <w:jc w:val="right"/>
            </w:pPr>
            <w:r>
              <w:t>Naam:</w:t>
            </w:r>
          </w:p>
        </w:tc>
        <w:tc>
          <w:tcPr>
            <w:tcW w:w="4719" w:type="dxa"/>
            <w:tcBorders>
              <w:bottom w:val="dotted" w:sz="4" w:space="0" w:color="808080" w:themeColor="background1" w:themeShade="80"/>
            </w:tcBorders>
            <w:vAlign w:val="bottom"/>
          </w:tcPr>
          <w:p w14:paraId="4ED613EE" w14:textId="77777777" w:rsidR="0070725D" w:rsidRDefault="0070725D" w:rsidP="00560EDF">
            <w:pPr>
              <w:jc w:val="left"/>
            </w:pPr>
          </w:p>
        </w:tc>
        <w:tc>
          <w:tcPr>
            <w:tcW w:w="1276" w:type="dxa"/>
            <w:vAlign w:val="bottom"/>
          </w:tcPr>
          <w:p w14:paraId="05C76F6D" w14:textId="77777777" w:rsidR="0070725D" w:rsidRDefault="0070725D" w:rsidP="00560EDF">
            <w:pPr>
              <w:jc w:val="right"/>
            </w:pPr>
            <w:r>
              <w:t>Klas:</w:t>
            </w:r>
          </w:p>
        </w:tc>
        <w:tc>
          <w:tcPr>
            <w:tcW w:w="1979" w:type="dxa"/>
            <w:tcBorders>
              <w:bottom w:val="dotted" w:sz="4" w:space="0" w:color="808080" w:themeColor="background1" w:themeShade="80"/>
            </w:tcBorders>
            <w:vAlign w:val="bottom"/>
          </w:tcPr>
          <w:p w14:paraId="4F0A5388" w14:textId="77777777" w:rsidR="0070725D" w:rsidRDefault="0070725D" w:rsidP="00560EDF">
            <w:pPr>
              <w:jc w:val="left"/>
            </w:pPr>
          </w:p>
        </w:tc>
      </w:tr>
      <w:tr w:rsidR="0070725D" w14:paraId="7AFEB0B4" w14:textId="77777777" w:rsidTr="00560EDF">
        <w:trPr>
          <w:trHeight w:val="454"/>
        </w:trPr>
        <w:tc>
          <w:tcPr>
            <w:tcW w:w="1093" w:type="dxa"/>
            <w:vAlign w:val="bottom"/>
          </w:tcPr>
          <w:p w14:paraId="00C2B743" w14:textId="77777777" w:rsidR="0070725D" w:rsidRDefault="0070725D" w:rsidP="00560EDF">
            <w:pPr>
              <w:jc w:val="right"/>
            </w:pPr>
            <w:r>
              <w:t>Opdracht:</w:t>
            </w:r>
          </w:p>
        </w:tc>
        <w:tc>
          <w:tcPr>
            <w:tcW w:w="4719" w:type="dxa"/>
            <w:tcBorders>
              <w:top w:val="dotted" w:sz="4" w:space="0" w:color="808080" w:themeColor="background1" w:themeShade="80"/>
              <w:bottom w:val="dotted" w:sz="4" w:space="0" w:color="808080" w:themeColor="background1" w:themeShade="80"/>
            </w:tcBorders>
            <w:vAlign w:val="bottom"/>
          </w:tcPr>
          <w:p w14:paraId="48FD28DB" w14:textId="50174E85" w:rsidR="0070725D" w:rsidRDefault="0070725D" w:rsidP="00560EDF">
            <w:pPr>
              <w:jc w:val="left"/>
            </w:pPr>
            <w:r>
              <w:t>1. Aan de slag – 7. Bewegingssensor van Milo</w:t>
            </w:r>
          </w:p>
        </w:tc>
        <w:tc>
          <w:tcPr>
            <w:tcW w:w="1276" w:type="dxa"/>
            <w:vAlign w:val="bottom"/>
          </w:tcPr>
          <w:p w14:paraId="33153725" w14:textId="77777777" w:rsidR="0070725D" w:rsidRDefault="0070725D" w:rsidP="00560EDF">
            <w:pPr>
              <w:jc w:val="right"/>
            </w:pPr>
            <w:r>
              <w:t>Datum:</w:t>
            </w:r>
          </w:p>
        </w:tc>
        <w:tc>
          <w:tcPr>
            <w:tcW w:w="1979" w:type="dxa"/>
            <w:tcBorders>
              <w:top w:val="dotted" w:sz="4" w:space="0" w:color="808080" w:themeColor="background1" w:themeShade="80"/>
              <w:bottom w:val="dotted" w:sz="4" w:space="0" w:color="808080" w:themeColor="background1" w:themeShade="80"/>
            </w:tcBorders>
            <w:vAlign w:val="bottom"/>
          </w:tcPr>
          <w:p w14:paraId="4FF166B9" w14:textId="77777777" w:rsidR="0070725D" w:rsidRDefault="0070725D" w:rsidP="00560EDF">
            <w:pPr>
              <w:jc w:val="left"/>
            </w:pPr>
          </w:p>
        </w:tc>
      </w:tr>
    </w:tbl>
    <w:p w14:paraId="53C59BA9" w14:textId="30D6040A" w:rsidR="00C6730B" w:rsidRDefault="00C6730B" w:rsidP="00C6730B">
      <w:pPr>
        <w:pStyle w:val="Kop1"/>
      </w:pPr>
      <w:bookmarkStart w:id="7" w:name="_Toc136887432"/>
      <w:r>
        <w:t>Kantelsensor van Milo</w:t>
      </w:r>
      <w:bookmarkEnd w:id="7"/>
    </w:p>
    <w:p w14:paraId="410F4874" w14:textId="77777777" w:rsidR="0070725D" w:rsidRDefault="0070725D" w:rsidP="0070725D">
      <w:pPr>
        <w:pStyle w:val="Lijstalinea"/>
        <w:numPr>
          <w:ilvl w:val="0"/>
          <w:numId w:val="64"/>
        </w:numPr>
      </w:pPr>
      <w:r>
        <w:t>Start in de software het juiste project</w:t>
      </w:r>
    </w:p>
    <w:tbl>
      <w:tblPr>
        <w:tblStyle w:val="Tabelraster"/>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1079"/>
        <w:gridCol w:w="2818"/>
        <w:gridCol w:w="996"/>
        <w:gridCol w:w="2551"/>
      </w:tblGrid>
      <w:tr w:rsidR="0070725D" w14:paraId="2957D98E" w14:textId="77777777" w:rsidTr="00560EDF">
        <w:tc>
          <w:tcPr>
            <w:tcW w:w="1066" w:type="dxa"/>
            <w:vAlign w:val="center"/>
          </w:tcPr>
          <w:p w14:paraId="025B596B" w14:textId="77777777" w:rsidR="0070725D" w:rsidRDefault="0070725D" w:rsidP="00560EDF">
            <w:pPr>
              <w:jc w:val="center"/>
            </w:pPr>
            <w:r w:rsidRPr="000F5815">
              <w:rPr>
                <w:noProof/>
              </w:rPr>
              <w:drawing>
                <wp:inline distT="0" distB="0" distL="0" distR="0" wp14:anchorId="1BFA9BCB" wp14:editId="78378200">
                  <wp:extent cx="482600" cy="476511"/>
                  <wp:effectExtent l="0" t="0" r="0" b="0"/>
                  <wp:docPr id="643060363" name="Afbeelding 643060363" descr="Afbeelding met tekst, schermopname, logo,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836731" name="Afbeelding 693836731" descr="Afbeelding met tekst, schermopname, logo, Graphics&#10;&#10;Automatisch gegenereerde beschrijvi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7221" cy="481073"/>
                          </a:xfrm>
                          <a:prstGeom prst="rect">
                            <a:avLst/>
                          </a:prstGeom>
                        </pic:spPr>
                      </pic:pic>
                    </a:graphicData>
                  </a:graphic>
                </wp:inline>
              </w:drawing>
            </w:r>
          </w:p>
        </w:tc>
        <w:tc>
          <w:tcPr>
            <w:tcW w:w="1079" w:type="dxa"/>
            <w:vAlign w:val="center"/>
          </w:tcPr>
          <w:p w14:paraId="05821818" w14:textId="77777777" w:rsidR="0070725D" w:rsidRDefault="0070725D" w:rsidP="00560EDF">
            <w:pPr>
              <w:jc w:val="center"/>
            </w:pPr>
            <w:r>
              <w:rPr>
                <w:noProof/>
              </w:rPr>
              <mc:AlternateContent>
                <mc:Choice Requires="wps">
                  <w:drawing>
                    <wp:inline distT="0" distB="0" distL="0" distR="0" wp14:anchorId="0483303E" wp14:editId="37DE5FEA">
                      <wp:extent cx="488950" cy="266700"/>
                      <wp:effectExtent l="0" t="0" r="6350" b="0"/>
                      <wp:docPr id="333855235" name="Pijl: gestreept rechts 333855235"/>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0982D3F" id="Pijl: gestreept rechts 333855235"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818" w:type="dxa"/>
            <w:vAlign w:val="center"/>
          </w:tcPr>
          <w:p w14:paraId="6AE3095D" w14:textId="77777777" w:rsidR="0070725D" w:rsidRDefault="0070725D" w:rsidP="00560EDF">
            <w:pPr>
              <w:jc w:val="center"/>
            </w:pPr>
            <w:r w:rsidRPr="000F5815">
              <w:rPr>
                <w:noProof/>
              </w:rPr>
              <w:drawing>
                <wp:inline distT="0" distB="0" distL="0" distR="0" wp14:anchorId="69125FFC" wp14:editId="00F9276F">
                  <wp:extent cx="1440000" cy="537460"/>
                  <wp:effectExtent l="0" t="0" r="8255" b="0"/>
                  <wp:docPr id="1626405198" name="Afbeelding 1626405198" descr="Afbeelding met tekst, microscoop, apparaat, projecto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Afbeelding met tekst, microscoop, apparaat, projector&#10;&#10;Automatisch gegenereerde beschrijvi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40000" cy="537460"/>
                          </a:xfrm>
                          <a:prstGeom prst="rect">
                            <a:avLst/>
                          </a:prstGeom>
                        </pic:spPr>
                      </pic:pic>
                    </a:graphicData>
                  </a:graphic>
                </wp:inline>
              </w:drawing>
            </w:r>
          </w:p>
        </w:tc>
        <w:tc>
          <w:tcPr>
            <w:tcW w:w="996" w:type="dxa"/>
            <w:vAlign w:val="center"/>
          </w:tcPr>
          <w:p w14:paraId="22EB31E8" w14:textId="77777777" w:rsidR="0070725D" w:rsidRDefault="0070725D" w:rsidP="00560EDF">
            <w:pPr>
              <w:jc w:val="center"/>
            </w:pPr>
            <w:r>
              <w:rPr>
                <w:noProof/>
              </w:rPr>
              <mc:AlternateContent>
                <mc:Choice Requires="wps">
                  <w:drawing>
                    <wp:inline distT="0" distB="0" distL="0" distR="0" wp14:anchorId="716A7B7A" wp14:editId="1D0FF355">
                      <wp:extent cx="488950" cy="266700"/>
                      <wp:effectExtent l="0" t="0" r="6350" b="0"/>
                      <wp:docPr id="1401238830" name="Pijl: gestreept rechts 1401238830"/>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1E837B6" id="Pijl: gestreept rechts 1401238830"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551" w:type="dxa"/>
            <w:vAlign w:val="center"/>
          </w:tcPr>
          <w:p w14:paraId="33E66906" w14:textId="4F0DB308" w:rsidR="0070725D" w:rsidRDefault="0070725D" w:rsidP="00560EDF">
            <w:pPr>
              <w:jc w:val="center"/>
            </w:pPr>
            <w:r w:rsidRPr="0070725D">
              <w:rPr>
                <w:noProof/>
              </w:rPr>
              <w:drawing>
                <wp:inline distT="0" distB="0" distL="0" distR="0" wp14:anchorId="5B9A19F7" wp14:editId="2BDF72B8">
                  <wp:extent cx="1440000" cy="535855"/>
                  <wp:effectExtent l="0" t="0" r="8255" b="0"/>
                  <wp:docPr id="181773219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732196"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440000" cy="535855"/>
                          </a:xfrm>
                          <a:prstGeom prst="rect">
                            <a:avLst/>
                          </a:prstGeom>
                        </pic:spPr>
                      </pic:pic>
                    </a:graphicData>
                  </a:graphic>
                </wp:inline>
              </w:drawing>
            </w:r>
          </w:p>
        </w:tc>
      </w:tr>
    </w:tbl>
    <w:p w14:paraId="2A41F647" w14:textId="77777777" w:rsidR="0070725D" w:rsidRDefault="0070725D" w:rsidP="0070725D">
      <w:pPr>
        <w:pStyle w:val="Kop2-Tussentitel"/>
      </w:pPr>
      <w:r>
        <w:t>Onderzoeken</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3"/>
        <w:gridCol w:w="1979"/>
      </w:tblGrid>
      <w:tr w:rsidR="0070725D" w14:paraId="5932A9F2" w14:textId="77777777" w:rsidTr="00560EDF">
        <w:tc>
          <w:tcPr>
            <w:tcW w:w="7083" w:type="dxa"/>
          </w:tcPr>
          <w:p w14:paraId="3F91C587" w14:textId="48D55BB5" w:rsidR="0070725D" w:rsidRDefault="0070725D" w:rsidP="0070725D">
            <w:pPr>
              <w:pStyle w:val="Lijstalinea"/>
              <w:numPr>
                <w:ilvl w:val="0"/>
                <w:numId w:val="64"/>
              </w:numPr>
              <w:spacing w:after="200" w:line="276" w:lineRule="auto"/>
              <w:jc w:val="left"/>
            </w:pPr>
            <w:r>
              <w:t xml:space="preserve">Max en Mia </w:t>
            </w:r>
            <w:r w:rsidR="006B5354">
              <w:t>wachten op een bericht van Milo over zijn ontdekking</w:t>
            </w:r>
            <w:r w:rsidR="004B0B5E">
              <w:t>.</w:t>
            </w:r>
          </w:p>
          <w:p w14:paraId="5653ADAC" w14:textId="77777777" w:rsidR="0070725D" w:rsidRDefault="0070725D" w:rsidP="00560EDF"/>
        </w:tc>
        <w:tc>
          <w:tcPr>
            <w:tcW w:w="1979" w:type="dxa"/>
          </w:tcPr>
          <w:p w14:paraId="633A9352" w14:textId="4DF423E2" w:rsidR="0070725D" w:rsidRDefault="006B5354" w:rsidP="00560EDF">
            <w:r w:rsidRPr="006B5354">
              <w:rPr>
                <w:noProof/>
              </w:rPr>
              <w:drawing>
                <wp:inline distT="0" distB="0" distL="0" distR="0" wp14:anchorId="2A116580" wp14:editId="27ABB7E8">
                  <wp:extent cx="1080000" cy="806964"/>
                  <wp:effectExtent l="0" t="0" r="6350" b="0"/>
                  <wp:docPr id="116908992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089928"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080000" cy="806964"/>
                          </a:xfrm>
                          <a:prstGeom prst="rect">
                            <a:avLst/>
                          </a:prstGeom>
                        </pic:spPr>
                      </pic:pic>
                    </a:graphicData>
                  </a:graphic>
                </wp:inline>
              </w:drawing>
            </w:r>
          </w:p>
        </w:tc>
      </w:tr>
    </w:tbl>
    <w:p w14:paraId="274ABDE5" w14:textId="26F51ECF" w:rsidR="006B5354" w:rsidRDefault="006B5354" w:rsidP="006B5354">
      <w:pPr>
        <w:pStyle w:val="Lijstalinea"/>
        <w:numPr>
          <w:ilvl w:val="0"/>
          <w:numId w:val="64"/>
        </w:numPr>
      </w:pPr>
      <w:r>
        <w:t>Heb je een idee hoe er momenteel wordt gecommuniceerd met ruimterobots?</w:t>
      </w:r>
    </w:p>
    <w:tbl>
      <w:tblPr>
        <w:tblStyle w:val="Tabelraster"/>
        <w:tblW w:w="0" w:type="auto"/>
        <w:tblInd w:w="426"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8216"/>
        <w:gridCol w:w="420"/>
      </w:tblGrid>
      <w:tr w:rsidR="006B5354" w14:paraId="1D1173D0" w14:textId="77777777" w:rsidTr="00560EDF">
        <w:trPr>
          <w:hidden/>
        </w:trPr>
        <w:tc>
          <w:tcPr>
            <w:tcW w:w="8216" w:type="dxa"/>
          </w:tcPr>
          <w:p w14:paraId="7963D394" w14:textId="193D5D6A" w:rsidR="006B5354" w:rsidRDefault="006B5354" w:rsidP="00560EDF">
            <w:pPr>
              <w:pStyle w:val="oplossing"/>
            </w:pPr>
            <w:r>
              <w:t>Met radiosignalen (zoals de radio, GSM, … maar dan voor grotere afstanden.-</w:t>
            </w:r>
          </w:p>
        </w:tc>
        <w:tc>
          <w:tcPr>
            <w:tcW w:w="420" w:type="dxa"/>
          </w:tcPr>
          <w:p w14:paraId="05B8C95C" w14:textId="77777777" w:rsidR="006B5354" w:rsidRDefault="006B5354" w:rsidP="00560EDF"/>
        </w:tc>
      </w:tr>
      <w:tr w:rsidR="006B5354" w14:paraId="16CD1B46" w14:textId="77777777" w:rsidTr="00560EDF">
        <w:trPr>
          <w:hidden/>
        </w:trPr>
        <w:tc>
          <w:tcPr>
            <w:tcW w:w="8216" w:type="dxa"/>
          </w:tcPr>
          <w:p w14:paraId="35E5155F" w14:textId="77777777" w:rsidR="006B5354" w:rsidRDefault="006B5354" w:rsidP="00560EDF">
            <w:pPr>
              <w:pStyle w:val="oplossing"/>
            </w:pPr>
          </w:p>
        </w:tc>
        <w:tc>
          <w:tcPr>
            <w:tcW w:w="420" w:type="dxa"/>
          </w:tcPr>
          <w:p w14:paraId="3071BF85" w14:textId="77777777" w:rsidR="006B5354" w:rsidRDefault="006B5354" w:rsidP="00560EDF"/>
        </w:tc>
      </w:tr>
    </w:tbl>
    <w:p w14:paraId="3EE5E287" w14:textId="3373C2D2" w:rsidR="004B0B5E" w:rsidRDefault="004B0B5E" w:rsidP="004B0B5E">
      <w:pPr>
        <w:pStyle w:val="Lijstalinea"/>
        <w:numPr>
          <w:ilvl w:val="0"/>
          <w:numId w:val="64"/>
        </w:numPr>
      </w:pPr>
      <w:r>
        <w:t xml:space="preserve">Weet je hoe </w:t>
      </w:r>
      <w:r w:rsidR="00FC4442">
        <w:t>één</w:t>
      </w:r>
      <w:r>
        <w:t xml:space="preserve"> van de allereerste signalen noemde om te communiceren via elektriciteit?</w:t>
      </w:r>
    </w:p>
    <w:p w14:paraId="7B1122BB" w14:textId="64D794D8" w:rsidR="004B0B5E" w:rsidRPr="004B0B5E" w:rsidRDefault="004B0B5E" w:rsidP="004B0B5E">
      <w:pPr>
        <w:pStyle w:val="Lijstalinea"/>
        <w:ind w:left="360"/>
        <w:rPr>
          <w:i/>
          <w:iCs/>
        </w:rPr>
      </w:pPr>
      <w:r>
        <w:rPr>
          <w:i/>
          <w:iCs/>
        </w:rPr>
        <w:t>Denk aan piep-piep-piep      pieeeeeep-</w:t>
      </w:r>
      <w:r w:rsidRPr="004B0B5E">
        <w:rPr>
          <w:i/>
          <w:iCs/>
        </w:rPr>
        <w:t xml:space="preserve"> </w:t>
      </w:r>
      <w:r>
        <w:rPr>
          <w:i/>
          <w:iCs/>
        </w:rPr>
        <w:t>pieeeeeep-</w:t>
      </w:r>
      <w:r w:rsidRPr="004B0B5E">
        <w:rPr>
          <w:i/>
          <w:iCs/>
        </w:rPr>
        <w:t xml:space="preserve"> </w:t>
      </w:r>
      <w:r>
        <w:rPr>
          <w:i/>
          <w:iCs/>
        </w:rPr>
        <w:t>pieeeeeep      piep-piep-piep (SOS)</w:t>
      </w:r>
    </w:p>
    <w:tbl>
      <w:tblPr>
        <w:tblStyle w:val="Tabelraster"/>
        <w:tblW w:w="0" w:type="auto"/>
        <w:tblInd w:w="426"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8216"/>
        <w:gridCol w:w="420"/>
      </w:tblGrid>
      <w:tr w:rsidR="004B0B5E" w14:paraId="7826CED2" w14:textId="77777777" w:rsidTr="00560EDF">
        <w:trPr>
          <w:hidden/>
        </w:trPr>
        <w:tc>
          <w:tcPr>
            <w:tcW w:w="8216" w:type="dxa"/>
          </w:tcPr>
          <w:p w14:paraId="143019FB" w14:textId="611F61C6" w:rsidR="004B0B5E" w:rsidRDefault="004B0B5E" w:rsidP="00560EDF">
            <w:pPr>
              <w:pStyle w:val="oplossing"/>
            </w:pPr>
            <w:r>
              <w:t>Morse code.</w:t>
            </w:r>
          </w:p>
        </w:tc>
        <w:tc>
          <w:tcPr>
            <w:tcW w:w="420" w:type="dxa"/>
          </w:tcPr>
          <w:p w14:paraId="146169DC" w14:textId="77777777" w:rsidR="004B0B5E" w:rsidRDefault="004B0B5E" w:rsidP="00560EDF"/>
        </w:tc>
      </w:tr>
      <w:tr w:rsidR="004B0B5E" w14:paraId="38929E9A" w14:textId="77777777" w:rsidTr="00560EDF">
        <w:trPr>
          <w:hidden/>
        </w:trPr>
        <w:tc>
          <w:tcPr>
            <w:tcW w:w="8216" w:type="dxa"/>
          </w:tcPr>
          <w:p w14:paraId="48914934" w14:textId="77777777" w:rsidR="004B0B5E" w:rsidRDefault="004B0B5E" w:rsidP="00560EDF">
            <w:pPr>
              <w:pStyle w:val="oplossing"/>
            </w:pPr>
          </w:p>
        </w:tc>
        <w:tc>
          <w:tcPr>
            <w:tcW w:w="420" w:type="dxa"/>
          </w:tcPr>
          <w:p w14:paraId="08B23B1E" w14:textId="77777777" w:rsidR="004B0B5E" w:rsidRDefault="004B0B5E" w:rsidP="00560EDF"/>
        </w:tc>
      </w:tr>
    </w:tbl>
    <w:p w14:paraId="7339263F" w14:textId="77777777" w:rsidR="0070725D" w:rsidRDefault="0070725D" w:rsidP="0070725D"/>
    <w:p w14:paraId="727D3A97" w14:textId="77777777" w:rsidR="0070725D" w:rsidRDefault="0070725D" w:rsidP="0070725D">
      <w:pPr>
        <w:pStyle w:val="Kop2-Tussentitel"/>
      </w:pPr>
      <w:r>
        <w:t>Creëren</w:t>
      </w:r>
    </w:p>
    <w:p w14:paraId="493DAEDD" w14:textId="77777777" w:rsidR="0070725D" w:rsidRDefault="0070725D" w:rsidP="0070725D">
      <w:pPr>
        <w:pStyle w:val="Lijstalinea"/>
        <w:numPr>
          <w:ilvl w:val="0"/>
          <w:numId w:val="64"/>
        </w:numPr>
      </w:pPr>
      <w:r>
        <w:t>Bekijk het filmpje, bouw de opstelling, maak verbinding en maak het programma.</w:t>
      </w:r>
    </w:p>
    <w:tbl>
      <w:tblPr>
        <w:tblStyle w:val="Tabelraster"/>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44"/>
        <w:gridCol w:w="996"/>
        <w:gridCol w:w="2496"/>
        <w:gridCol w:w="996"/>
        <w:gridCol w:w="2496"/>
      </w:tblGrid>
      <w:tr w:rsidR="006B5354" w14:paraId="4AFCEEF8" w14:textId="77777777" w:rsidTr="006B5354">
        <w:tc>
          <w:tcPr>
            <w:tcW w:w="1944" w:type="dxa"/>
            <w:vAlign w:val="center"/>
          </w:tcPr>
          <w:p w14:paraId="5E6A1F70" w14:textId="0D765B72" w:rsidR="0070725D" w:rsidRDefault="006B5354" w:rsidP="00560EDF">
            <w:pPr>
              <w:jc w:val="center"/>
            </w:pPr>
            <w:r w:rsidRPr="006B5354">
              <w:rPr>
                <w:noProof/>
              </w:rPr>
              <w:drawing>
                <wp:inline distT="0" distB="0" distL="0" distR="0" wp14:anchorId="109ED26C" wp14:editId="1B4E51FB">
                  <wp:extent cx="1080000" cy="612516"/>
                  <wp:effectExtent l="0" t="0" r="6350" b="0"/>
                  <wp:docPr id="58881898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818985"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080000" cy="612516"/>
                          </a:xfrm>
                          <a:prstGeom prst="rect">
                            <a:avLst/>
                          </a:prstGeom>
                        </pic:spPr>
                      </pic:pic>
                    </a:graphicData>
                  </a:graphic>
                </wp:inline>
              </w:drawing>
            </w:r>
          </w:p>
        </w:tc>
        <w:tc>
          <w:tcPr>
            <w:tcW w:w="996" w:type="dxa"/>
            <w:vAlign w:val="center"/>
          </w:tcPr>
          <w:p w14:paraId="2844ECA5" w14:textId="77777777" w:rsidR="0070725D" w:rsidRDefault="0070725D" w:rsidP="00560EDF">
            <w:pPr>
              <w:jc w:val="center"/>
            </w:pPr>
            <w:r>
              <w:rPr>
                <w:noProof/>
              </w:rPr>
              <mc:AlternateContent>
                <mc:Choice Requires="wps">
                  <w:drawing>
                    <wp:inline distT="0" distB="0" distL="0" distR="0" wp14:anchorId="7CC459A4" wp14:editId="13AFEE1A">
                      <wp:extent cx="488950" cy="266700"/>
                      <wp:effectExtent l="0" t="0" r="6350" b="0"/>
                      <wp:docPr id="576727169" name="Pijl: gestreept rechts 576727169"/>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4623374" id="Pijl: gestreept rechts 576727169"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496" w:type="dxa"/>
            <w:vAlign w:val="center"/>
          </w:tcPr>
          <w:p w14:paraId="7737516D" w14:textId="77777777" w:rsidR="0070725D" w:rsidRDefault="0070725D" w:rsidP="00560EDF">
            <w:pPr>
              <w:jc w:val="center"/>
            </w:pPr>
            <w:r w:rsidRPr="007F6A91">
              <w:rPr>
                <w:noProof/>
              </w:rPr>
              <w:drawing>
                <wp:inline distT="0" distB="0" distL="0" distR="0" wp14:anchorId="5F4E294B" wp14:editId="549317E2">
                  <wp:extent cx="1440000" cy="1043492"/>
                  <wp:effectExtent l="0" t="0" r="8255" b="4445"/>
                  <wp:docPr id="926812535" name="Afbeelding 926812535" descr="Afbeelding met speelgoe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044846" name="Afbeelding 1108044846" descr="Afbeelding met speelgoed&#10;&#10;Automatisch gegenereerde beschrijvi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40000" cy="1043492"/>
                          </a:xfrm>
                          <a:prstGeom prst="rect">
                            <a:avLst/>
                          </a:prstGeom>
                        </pic:spPr>
                      </pic:pic>
                    </a:graphicData>
                  </a:graphic>
                </wp:inline>
              </w:drawing>
            </w:r>
          </w:p>
        </w:tc>
        <w:tc>
          <w:tcPr>
            <w:tcW w:w="996" w:type="dxa"/>
            <w:vAlign w:val="center"/>
          </w:tcPr>
          <w:p w14:paraId="203BBA7C" w14:textId="77777777" w:rsidR="0070725D" w:rsidRDefault="0070725D" w:rsidP="00560EDF">
            <w:pPr>
              <w:jc w:val="center"/>
            </w:pPr>
            <w:r>
              <w:rPr>
                <w:noProof/>
              </w:rPr>
              <mc:AlternateContent>
                <mc:Choice Requires="wps">
                  <w:drawing>
                    <wp:inline distT="0" distB="0" distL="0" distR="0" wp14:anchorId="2A0819B0" wp14:editId="49F3043A">
                      <wp:extent cx="488950" cy="266700"/>
                      <wp:effectExtent l="0" t="3175" r="3175" b="3175"/>
                      <wp:docPr id="759549564" name="Pijl: gestreept rechts 759549564"/>
                      <wp:cNvGraphicFramePr/>
                      <a:graphic xmlns:a="http://schemas.openxmlformats.org/drawingml/2006/main">
                        <a:graphicData uri="http://schemas.microsoft.com/office/word/2010/wordprocessingShape">
                          <wps:wsp>
                            <wps:cNvSpPr/>
                            <wps:spPr>
                              <a:xfrm rot="5400000">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6A67A06" id="Pijl: gestreept rechts 759549564" o:spid="_x0000_s1026" type="#_x0000_t93" style="width:38.5pt;height:21pt;rotation:90;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" adj="15709" fillcolor="#00b0f0" stroked="f" strokeweight="2pt">
                      <w10:anchorlock/>
                    </v:shape>
                  </w:pict>
                </mc:Fallback>
              </mc:AlternateContent>
            </w:r>
          </w:p>
        </w:tc>
        <w:tc>
          <w:tcPr>
            <w:tcW w:w="2496" w:type="dxa"/>
            <w:vAlign w:val="center"/>
          </w:tcPr>
          <w:p w14:paraId="2E6DF280" w14:textId="75C79EAB" w:rsidR="0070725D" w:rsidRDefault="0070725D" w:rsidP="00560EDF">
            <w:pPr>
              <w:jc w:val="center"/>
            </w:pPr>
          </w:p>
        </w:tc>
      </w:tr>
    </w:tbl>
    <w:p w14:paraId="64686B18" w14:textId="3A86F309" w:rsidR="0070725D" w:rsidRDefault="0070725D" w:rsidP="0070725D"/>
    <w:p w14:paraId="6E39FBCB" w14:textId="417D9CF9" w:rsidR="006B5354" w:rsidRDefault="006B5354" w:rsidP="0070725D">
      <w:r w:rsidRPr="006B5354">
        <w:rPr>
          <w:noProof/>
        </w:rPr>
        <w:drawing>
          <wp:inline distT="0" distB="0" distL="0" distR="0" wp14:anchorId="0AFBCA9C" wp14:editId="15119E10">
            <wp:extent cx="5411771" cy="1136650"/>
            <wp:effectExtent l="0" t="0" r="0" b="6350"/>
            <wp:docPr id="1471082895" name="Afbeelding 1" descr="Afbeelding met tekenfil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082895" name="Afbeelding 1" descr="Afbeelding met tekenfilm&#10;&#10;Automatisch gegenereerde beschrijving"/>
                    <pic:cNvPicPr/>
                  </pic:nvPicPr>
                  <pic:blipFill>
                    <a:blip r:embed="rId65">
                      <a:extLst>
                        <a:ext uri="{28A0092B-C50C-407E-A947-70E740481C1C}">
                          <a14:useLocalDpi xmlns:a14="http://schemas.microsoft.com/office/drawing/2010/main" val="0"/>
                        </a:ext>
                      </a:extLst>
                    </a:blip>
                    <a:stretch>
                      <a:fillRect/>
                    </a:stretch>
                  </pic:blipFill>
                  <pic:spPr>
                    <a:xfrm>
                      <a:off x="0" y="0"/>
                      <a:ext cx="5610128" cy="1178312"/>
                    </a:xfrm>
                    <a:prstGeom prst="rect">
                      <a:avLst/>
                    </a:prstGeom>
                  </pic:spPr>
                </pic:pic>
              </a:graphicData>
            </a:graphic>
          </wp:inline>
        </w:drawing>
      </w:r>
    </w:p>
    <w:p w14:paraId="1FA870C3" w14:textId="5FE9807C" w:rsidR="0070725D" w:rsidRPr="0070725D" w:rsidRDefault="0070725D" w:rsidP="0070725D">
      <w:pPr>
        <w:pStyle w:val="Lijstalinea"/>
        <w:spacing w:before="0" w:after="200" w:line="276" w:lineRule="auto"/>
        <w:ind w:left="360"/>
        <w:jc w:val="center"/>
      </w:pPr>
    </w:p>
    <w:p w14:paraId="1D65B7D2" w14:textId="7E813FAE" w:rsidR="0070725D" w:rsidRDefault="0070725D">
      <w:pPr>
        <w:spacing w:before="0" w:after="200" w:line="276" w:lineRule="auto"/>
        <w:jc w:val="left"/>
      </w:pPr>
      <w:r>
        <w:br w:type="page"/>
      </w:r>
    </w:p>
    <w:p w14:paraId="0E3C1BF9" w14:textId="77777777" w:rsidR="006B5354" w:rsidRDefault="006B5354" w:rsidP="006B5354">
      <w:pPr>
        <w:pStyle w:val="Kop2-Tussentitel"/>
      </w:pPr>
      <w:r>
        <w:lastRenderedPageBreak/>
        <w:t>Enkele vraagjes</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3"/>
        <w:gridCol w:w="1979"/>
      </w:tblGrid>
      <w:tr w:rsidR="006B5354" w14:paraId="0DAC8D28" w14:textId="77777777" w:rsidTr="00560EDF">
        <w:tc>
          <w:tcPr>
            <w:tcW w:w="7083" w:type="dxa"/>
          </w:tcPr>
          <w:p w14:paraId="51B98C05" w14:textId="0113A09D" w:rsidR="006B5354" w:rsidRDefault="006B5354" w:rsidP="004B0B5E">
            <w:pPr>
              <w:pStyle w:val="Lijstalinea"/>
              <w:numPr>
                <w:ilvl w:val="0"/>
                <w:numId w:val="64"/>
              </w:numPr>
            </w:pPr>
            <w:r>
              <w:t>Zet de stappen van het programma in</w:t>
            </w:r>
            <w:r w:rsidR="00FC4442">
              <w:t xml:space="preserve"> de</w:t>
            </w:r>
            <w:r>
              <w:t xml:space="preserve"> juiste volgorde.</w:t>
            </w:r>
          </w:p>
        </w:tc>
        <w:tc>
          <w:tcPr>
            <w:tcW w:w="1979" w:type="dxa"/>
          </w:tcPr>
          <w:p w14:paraId="563D6DDD" w14:textId="53122952" w:rsidR="006B5354" w:rsidRDefault="006B5354" w:rsidP="00560EDF"/>
        </w:tc>
      </w:tr>
      <w:tr w:rsidR="006B5354" w14:paraId="32924F40" w14:textId="77777777" w:rsidTr="00EB067A">
        <w:tc>
          <w:tcPr>
            <w:tcW w:w="9062" w:type="dxa"/>
            <w:gridSpan w:val="2"/>
          </w:tcPr>
          <w:p w14:paraId="7135A89C" w14:textId="2A31E19E" w:rsidR="006B5354" w:rsidRDefault="006B5354" w:rsidP="00560EDF">
            <w:r w:rsidRPr="006B5354">
              <w:rPr>
                <w:noProof/>
              </w:rPr>
              <w:drawing>
                <wp:inline distT="0" distB="0" distL="0" distR="0" wp14:anchorId="56A93E18" wp14:editId="35BFF470">
                  <wp:extent cx="5411771" cy="1136650"/>
                  <wp:effectExtent l="0" t="0" r="0" b="6350"/>
                  <wp:docPr id="340687756" name="Afbeelding 340687756" descr="Afbeelding met tekenfil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082895" name="Afbeelding 1" descr="Afbeelding met tekenfilm&#10;&#10;Automatisch gegenereerde beschrijving"/>
                          <pic:cNvPicPr/>
                        </pic:nvPicPr>
                        <pic:blipFill>
                          <a:blip r:embed="rId65">
                            <a:extLst>
                              <a:ext uri="{28A0092B-C50C-407E-A947-70E740481C1C}">
                                <a14:useLocalDpi xmlns:a14="http://schemas.microsoft.com/office/drawing/2010/main" val="0"/>
                              </a:ext>
                            </a:extLst>
                          </a:blip>
                          <a:stretch>
                            <a:fillRect/>
                          </a:stretch>
                        </pic:blipFill>
                        <pic:spPr>
                          <a:xfrm>
                            <a:off x="0" y="0"/>
                            <a:ext cx="5610128" cy="1178312"/>
                          </a:xfrm>
                          <a:prstGeom prst="rect">
                            <a:avLst/>
                          </a:prstGeom>
                        </pic:spPr>
                      </pic:pic>
                    </a:graphicData>
                  </a:graphic>
                </wp:inline>
              </w:drawing>
            </w:r>
          </w:p>
        </w:tc>
      </w:tr>
    </w:tbl>
    <w:p w14:paraId="2FAFF127" w14:textId="77777777" w:rsidR="006B5354" w:rsidRPr="006E115F" w:rsidRDefault="006B5354" w:rsidP="006B5354">
      <w:pPr>
        <w:pStyle w:val="Geenafstand"/>
        <w:rPr>
          <w:sz w:val="2"/>
          <w:szCs w:val="2"/>
        </w:rPr>
      </w:pPr>
    </w:p>
    <w:tbl>
      <w:tblPr>
        <w:tblStyle w:val="Tabelraster"/>
        <w:tblW w:w="0" w:type="auto"/>
        <w:tblInd w:w="426"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992"/>
        <w:gridCol w:w="7224"/>
        <w:gridCol w:w="420"/>
      </w:tblGrid>
      <w:tr w:rsidR="006B5354" w14:paraId="210BFDC5" w14:textId="77777777" w:rsidTr="006B5354">
        <w:trPr>
          <w:hidden/>
        </w:trPr>
        <w:tc>
          <w:tcPr>
            <w:tcW w:w="992" w:type="dxa"/>
          </w:tcPr>
          <w:p w14:paraId="0FF9AB25" w14:textId="347E313A" w:rsidR="006B5354" w:rsidRDefault="006B5354" w:rsidP="00560EDF">
            <w:pPr>
              <w:pStyle w:val="oplossing"/>
            </w:pPr>
            <w:r>
              <w:t>2 of 5</w:t>
            </w:r>
          </w:p>
        </w:tc>
        <w:tc>
          <w:tcPr>
            <w:tcW w:w="7224" w:type="dxa"/>
            <w:tcBorders>
              <w:top w:val="nil"/>
              <w:bottom w:val="nil"/>
            </w:tcBorders>
          </w:tcPr>
          <w:p w14:paraId="78276F86" w14:textId="3D1659EB" w:rsidR="006B5354" w:rsidRDefault="006B5354" w:rsidP="006B5354">
            <w:r>
              <w:t>Wacht tot de kantelsensor naar beneden kantelt</w:t>
            </w:r>
            <w:r w:rsidR="00FC4442">
              <w:t>.</w:t>
            </w:r>
          </w:p>
        </w:tc>
        <w:tc>
          <w:tcPr>
            <w:tcW w:w="420" w:type="dxa"/>
            <w:tcBorders>
              <w:top w:val="nil"/>
              <w:bottom w:val="nil"/>
            </w:tcBorders>
          </w:tcPr>
          <w:p w14:paraId="1BEE53A7" w14:textId="77777777" w:rsidR="006B5354" w:rsidRDefault="006B5354" w:rsidP="00560EDF"/>
        </w:tc>
      </w:tr>
      <w:tr w:rsidR="006B5354" w14:paraId="609D68ED" w14:textId="77777777" w:rsidTr="006B5354">
        <w:trPr>
          <w:hidden/>
        </w:trPr>
        <w:tc>
          <w:tcPr>
            <w:tcW w:w="992" w:type="dxa"/>
          </w:tcPr>
          <w:p w14:paraId="04634429" w14:textId="77777777" w:rsidR="006B5354" w:rsidRDefault="006B5354" w:rsidP="00560EDF">
            <w:pPr>
              <w:pStyle w:val="oplossing"/>
            </w:pPr>
            <w:r>
              <w:t>8</w:t>
            </w:r>
          </w:p>
        </w:tc>
        <w:tc>
          <w:tcPr>
            <w:tcW w:w="7224" w:type="dxa"/>
            <w:tcBorders>
              <w:top w:val="nil"/>
              <w:bottom w:val="nil"/>
            </w:tcBorders>
          </w:tcPr>
          <w:p w14:paraId="6F3A9044" w14:textId="77777777" w:rsidR="006B5354" w:rsidRDefault="006B5354" w:rsidP="006B5354">
            <w:r>
              <w:t>Herhaal stap 2 tot en met 7 tot ik op stop druk.</w:t>
            </w:r>
          </w:p>
        </w:tc>
        <w:tc>
          <w:tcPr>
            <w:tcW w:w="420" w:type="dxa"/>
            <w:tcBorders>
              <w:top w:val="nil"/>
              <w:bottom w:val="nil"/>
            </w:tcBorders>
          </w:tcPr>
          <w:p w14:paraId="34BD6376" w14:textId="77777777" w:rsidR="006B5354" w:rsidRDefault="006B5354" w:rsidP="00560EDF"/>
        </w:tc>
      </w:tr>
      <w:tr w:rsidR="006B5354" w14:paraId="5F979FA6" w14:textId="77777777" w:rsidTr="006B5354">
        <w:trPr>
          <w:hidden/>
        </w:trPr>
        <w:tc>
          <w:tcPr>
            <w:tcW w:w="992" w:type="dxa"/>
          </w:tcPr>
          <w:p w14:paraId="3644FEE2" w14:textId="2E6977AE" w:rsidR="006B5354" w:rsidRDefault="006B5354" w:rsidP="00560EDF">
            <w:pPr>
              <w:pStyle w:val="oplossing"/>
            </w:pPr>
            <w:r>
              <w:t>3</w:t>
            </w:r>
          </w:p>
        </w:tc>
        <w:tc>
          <w:tcPr>
            <w:tcW w:w="7224" w:type="dxa"/>
            <w:tcBorders>
              <w:top w:val="nil"/>
              <w:bottom w:val="nil"/>
            </w:tcBorders>
          </w:tcPr>
          <w:p w14:paraId="0FF2EB10" w14:textId="7B05AF5A" w:rsidR="006B5354" w:rsidRDefault="006B5354" w:rsidP="006B5354">
            <w:r>
              <w:t>Stel het ledlampje in op kleur 9 (rood)</w:t>
            </w:r>
            <w:r w:rsidR="00FC4442">
              <w:t>.</w:t>
            </w:r>
          </w:p>
        </w:tc>
        <w:tc>
          <w:tcPr>
            <w:tcW w:w="420" w:type="dxa"/>
            <w:tcBorders>
              <w:top w:val="nil"/>
              <w:bottom w:val="nil"/>
            </w:tcBorders>
          </w:tcPr>
          <w:p w14:paraId="753078CF" w14:textId="77777777" w:rsidR="006B5354" w:rsidRDefault="006B5354" w:rsidP="00560EDF"/>
        </w:tc>
      </w:tr>
      <w:tr w:rsidR="006B5354" w14:paraId="46A098CD" w14:textId="77777777" w:rsidTr="006B5354">
        <w:trPr>
          <w:hidden/>
        </w:trPr>
        <w:tc>
          <w:tcPr>
            <w:tcW w:w="992" w:type="dxa"/>
          </w:tcPr>
          <w:p w14:paraId="101E530F" w14:textId="1F2118FE" w:rsidR="006B5354" w:rsidRDefault="006B5354" w:rsidP="00560EDF">
            <w:pPr>
              <w:pStyle w:val="oplossing"/>
            </w:pPr>
            <w:r>
              <w:t>4</w:t>
            </w:r>
          </w:p>
        </w:tc>
        <w:tc>
          <w:tcPr>
            <w:tcW w:w="7224" w:type="dxa"/>
            <w:tcBorders>
              <w:top w:val="nil"/>
              <w:bottom w:val="nil"/>
            </w:tcBorders>
          </w:tcPr>
          <w:p w14:paraId="76651CC5" w14:textId="24251153" w:rsidR="006B5354" w:rsidRDefault="006B5354" w:rsidP="006B5354">
            <w:r>
              <w:t>Toon de tekst “ “ op het beeldscherm</w:t>
            </w:r>
            <w:r w:rsidR="00FC4442">
              <w:t>.</w:t>
            </w:r>
          </w:p>
        </w:tc>
        <w:tc>
          <w:tcPr>
            <w:tcW w:w="420" w:type="dxa"/>
            <w:tcBorders>
              <w:top w:val="nil"/>
              <w:bottom w:val="nil"/>
            </w:tcBorders>
          </w:tcPr>
          <w:p w14:paraId="200DA5DB" w14:textId="77777777" w:rsidR="006B5354" w:rsidRDefault="006B5354" w:rsidP="00560EDF"/>
        </w:tc>
      </w:tr>
      <w:tr w:rsidR="006B5354" w14:paraId="7774EAB7" w14:textId="77777777" w:rsidTr="006B5354">
        <w:trPr>
          <w:hidden/>
        </w:trPr>
        <w:tc>
          <w:tcPr>
            <w:tcW w:w="992" w:type="dxa"/>
          </w:tcPr>
          <w:p w14:paraId="418AA803" w14:textId="77777777" w:rsidR="006B5354" w:rsidRDefault="006B5354" w:rsidP="00560EDF">
            <w:pPr>
              <w:pStyle w:val="oplossing"/>
            </w:pPr>
            <w:r>
              <w:t>5 of 2</w:t>
            </w:r>
          </w:p>
        </w:tc>
        <w:tc>
          <w:tcPr>
            <w:tcW w:w="7224" w:type="dxa"/>
            <w:tcBorders>
              <w:top w:val="nil"/>
              <w:bottom w:val="nil"/>
            </w:tcBorders>
          </w:tcPr>
          <w:p w14:paraId="7F5C61F6" w14:textId="77777777" w:rsidR="006B5354" w:rsidRDefault="006B5354" w:rsidP="006B5354">
            <w:r>
              <w:t>Wacht tot de kantelsensor omhoog kantelt.</w:t>
            </w:r>
          </w:p>
        </w:tc>
        <w:tc>
          <w:tcPr>
            <w:tcW w:w="420" w:type="dxa"/>
            <w:tcBorders>
              <w:top w:val="nil"/>
              <w:bottom w:val="nil"/>
            </w:tcBorders>
          </w:tcPr>
          <w:p w14:paraId="162729A2" w14:textId="77777777" w:rsidR="006B5354" w:rsidRDefault="006B5354" w:rsidP="00560EDF"/>
        </w:tc>
      </w:tr>
      <w:tr w:rsidR="006B5354" w14:paraId="7B48992D" w14:textId="77777777" w:rsidTr="006B5354">
        <w:trPr>
          <w:hidden/>
        </w:trPr>
        <w:tc>
          <w:tcPr>
            <w:tcW w:w="992" w:type="dxa"/>
          </w:tcPr>
          <w:p w14:paraId="64449BE3" w14:textId="4ED8740F" w:rsidR="006B5354" w:rsidRDefault="006B5354" w:rsidP="00560EDF">
            <w:pPr>
              <w:pStyle w:val="oplossing"/>
            </w:pPr>
            <w:r>
              <w:t>6</w:t>
            </w:r>
          </w:p>
        </w:tc>
        <w:tc>
          <w:tcPr>
            <w:tcW w:w="7224" w:type="dxa"/>
            <w:tcBorders>
              <w:top w:val="nil"/>
              <w:bottom w:val="nil"/>
            </w:tcBorders>
          </w:tcPr>
          <w:p w14:paraId="371D3001" w14:textId="377C9AC9" w:rsidR="006B5354" w:rsidRDefault="006B5354" w:rsidP="006B5354">
            <w:r>
              <w:t>Schakel de led uit door de kleur op 0 (geen kleur) in te stellen.</w:t>
            </w:r>
          </w:p>
        </w:tc>
        <w:tc>
          <w:tcPr>
            <w:tcW w:w="420" w:type="dxa"/>
            <w:tcBorders>
              <w:top w:val="nil"/>
              <w:bottom w:val="nil"/>
            </w:tcBorders>
          </w:tcPr>
          <w:p w14:paraId="75C75659" w14:textId="77777777" w:rsidR="006B5354" w:rsidRDefault="006B5354" w:rsidP="00560EDF"/>
        </w:tc>
      </w:tr>
      <w:tr w:rsidR="006B5354" w14:paraId="707DF2F1" w14:textId="77777777" w:rsidTr="006B5354">
        <w:trPr>
          <w:hidden/>
        </w:trPr>
        <w:tc>
          <w:tcPr>
            <w:tcW w:w="992" w:type="dxa"/>
          </w:tcPr>
          <w:p w14:paraId="78E7DCBD" w14:textId="77777777" w:rsidR="006B5354" w:rsidRDefault="006B5354" w:rsidP="00560EDF">
            <w:pPr>
              <w:pStyle w:val="oplossing"/>
            </w:pPr>
            <w:r>
              <w:t>1</w:t>
            </w:r>
          </w:p>
        </w:tc>
        <w:tc>
          <w:tcPr>
            <w:tcW w:w="7224" w:type="dxa"/>
            <w:tcBorders>
              <w:top w:val="nil"/>
              <w:bottom w:val="nil"/>
            </w:tcBorders>
          </w:tcPr>
          <w:p w14:paraId="720C41C8" w14:textId="1D847220" w:rsidR="006B5354" w:rsidRDefault="006B5354" w:rsidP="006B5354">
            <w:r>
              <w:t>Start het programma</w:t>
            </w:r>
            <w:r w:rsidR="00FC4442">
              <w:t>.</w:t>
            </w:r>
          </w:p>
        </w:tc>
        <w:tc>
          <w:tcPr>
            <w:tcW w:w="420" w:type="dxa"/>
            <w:tcBorders>
              <w:top w:val="nil"/>
              <w:bottom w:val="nil"/>
            </w:tcBorders>
          </w:tcPr>
          <w:p w14:paraId="5B449110" w14:textId="77777777" w:rsidR="006B5354" w:rsidRDefault="006B5354" w:rsidP="00560EDF"/>
        </w:tc>
      </w:tr>
      <w:tr w:rsidR="006B5354" w14:paraId="66CD6F3C" w14:textId="77777777" w:rsidTr="006B5354">
        <w:trPr>
          <w:hidden/>
        </w:trPr>
        <w:tc>
          <w:tcPr>
            <w:tcW w:w="992" w:type="dxa"/>
          </w:tcPr>
          <w:p w14:paraId="570E76BE" w14:textId="60E93319" w:rsidR="006B5354" w:rsidRDefault="006B5354" w:rsidP="00560EDF">
            <w:pPr>
              <w:pStyle w:val="oplossing"/>
            </w:pPr>
            <w:r>
              <w:t>7</w:t>
            </w:r>
          </w:p>
        </w:tc>
        <w:tc>
          <w:tcPr>
            <w:tcW w:w="7224" w:type="dxa"/>
            <w:tcBorders>
              <w:top w:val="nil"/>
              <w:bottom w:val="nil"/>
            </w:tcBorders>
          </w:tcPr>
          <w:p w14:paraId="60EE4B03" w14:textId="42A9D0D7" w:rsidR="006B5354" w:rsidRDefault="006B5354" w:rsidP="006B5354">
            <w:r>
              <w:t>Toon de tekst “Milo” op het beeldscherm.</w:t>
            </w:r>
          </w:p>
        </w:tc>
        <w:tc>
          <w:tcPr>
            <w:tcW w:w="420" w:type="dxa"/>
            <w:tcBorders>
              <w:top w:val="nil"/>
              <w:bottom w:val="nil"/>
            </w:tcBorders>
          </w:tcPr>
          <w:p w14:paraId="30C092D3" w14:textId="77777777" w:rsidR="006B5354" w:rsidRDefault="006B5354" w:rsidP="00560EDF"/>
        </w:tc>
      </w:tr>
    </w:tbl>
    <w:p w14:paraId="0745F598" w14:textId="77777777" w:rsidR="006B5354" w:rsidRDefault="006B5354" w:rsidP="006B5354">
      <w:pPr>
        <w:pStyle w:val="Geenafstand"/>
      </w:pPr>
    </w:p>
    <w:p w14:paraId="197B6BEC" w14:textId="77777777" w:rsidR="006B5354" w:rsidRDefault="006B5354" w:rsidP="004B0B5E">
      <w:pPr>
        <w:pStyle w:val="Lijstalinea"/>
        <w:numPr>
          <w:ilvl w:val="0"/>
          <w:numId w:val="64"/>
        </w:numPr>
      </w:pPr>
      <w:r>
        <w:t>Pas je programma aan zodat de robot nog maar 3 keer Milo kan sturen. Wat heb je aangepast?</w:t>
      </w:r>
    </w:p>
    <w:tbl>
      <w:tblPr>
        <w:tblStyle w:val="Tabelraster"/>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84"/>
        <w:gridCol w:w="2178"/>
        <w:gridCol w:w="2170"/>
        <w:gridCol w:w="2168"/>
      </w:tblGrid>
      <w:tr w:rsidR="006B5354" w14:paraId="76AEB817" w14:textId="77777777" w:rsidTr="006B5354">
        <w:tc>
          <w:tcPr>
            <w:tcW w:w="2186" w:type="dxa"/>
            <w:tcBorders>
              <w:top w:val="single" w:sz="4" w:space="0" w:color="auto"/>
              <w:left w:val="single" w:sz="4" w:space="0" w:color="auto"/>
              <w:right w:val="single" w:sz="4" w:space="0" w:color="auto"/>
            </w:tcBorders>
            <w:vAlign w:val="center"/>
          </w:tcPr>
          <w:p w14:paraId="66B0A698" w14:textId="30F9C6B7" w:rsidR="006B5354" w:rsidRDefault="006B5354" w:rsidP="006B5354">
            <w:pPr>
              <w:pStyle w:val="Lijstalinea"/>
              <w:ind w:left="0"/>
              <w:jc w:val="center"/>
            </w:pPr>
            <w:r w:rsidRPr="006B5354">
              <w:rPr>
                <w:noProof/>
              </w:rPr>
              <w:drawing>
                <wp:inline distT="0" distB="0" distL="0" distR="0" wp14:anchorId="5056E31A" wp14:editId="60DA3D49">
                  <wp:extent cx="723600" cy="745200"/>
                  <wp:effectExtent l="0" t="0" r="635" b="0"/>
                  <wp:docPr id="166563524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35240"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723600" cy="745200"/>
                          </a:xfrm>
                          <a:prstGeom prst="rect">
                            <a:avLst/>
                          </a:prstGeom>
                        </pic:spPr>
                      </pic:pic>
                    </a:graphicData>
                  </a:graphic>
                </wp:inline>
              </w:drawing>
            </w:r>
          </w:p>
        </w:tc>
        <w:tc>
          <w:tcPr>
            <w:tcW w:w="2180" w:type="dxa"/>
            <w:tcBorders>
              <w:top w:val="single" w:sz="4" w:space="0" w:color="auto"/>
              <w:left w:val="single" w:sz="4" w:space="0" w:color="auto"/>
              <w:right w:val="single" w:sz="4" w:space="0" w:color="auto"/>
            </w:tcBorders>
            <w:vAlign w:val="center"/>
          </w:tcPr>
          <w:p w14:paraId="21F40A1C" w14:textId="2BF92596" w:rsidR="006B5354" w:rsidRDefault="006B5354" w:rsidP="006B5354">
            <w:pPr>
              <w:pStyle w:val="Lijstalinea"/>
              <w:ind w:left="0"/>
              <w:jc w:val="center"/>
            </w:pPr>
            <w:r w:rsidRPr="006B5354">
              <w:rPr>
                <w:noProof/>
              </w:rPr>
              <w:drawing>
                <wp:inline distT="0" distB="0" distL="0" distR="0" wp14:anchorId="16488A6A" wp14:editId="2C8A6F24">
                  <wp:extent cx="676800" cy="842400"/>
                  <wp:effectExtent l="0" t="0" r="9525" b="0"/>
                  <wp:docPr id="32208886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088865"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76800" cy="842400"/>
                          </a:xfrm>
                          <a:prstGeom prst="rect">
                            <a:avLst/>
                          </a:prstGeom>
                        </pic:spPr>
                      </pic:pic>
                    </a:graphicData>
                  </a:graphic>
                </wp:inline>
              </w:drawing>
            </w:r>
          </w:p>
        </w:tc>
        <w:tc>
          <w:tcPr>
            <w:tcW w:w="2173" w:type="dxa"/>
            <w:tcBorders>
              <w:top w:val="single" w:sz="4" w:space="0" w:color="auto"/>
              <w:left w:val="single" w:sz="4" w:space="0" w:color="auto"/>
              <w:right w:val="single" w:sz="4" w:space="0" w:color="auto"/>
            </w:tcBorders>
            <w:vAlign w:val="center"/>
          </w:tcPr>
          <w:p w14:paraId="2A349570" w14:textId="1023C542" w:rsidR="006B5354" w:rsidRDefault="006B5354" w:rsidP="006B5354">
            <w:pPr>
              <w:pStyle w:val="Lijstalinea"/>
              <w:ind w:left="0"/>
              <w:jc w:val="center"/>
            </w:pPr>
            <w:r w:rsidRPr="006B5354">
              <w:rPr>
                <w:noProof/>
              </w:rPr>
              <w:drawing>
                <wp:inline distT="0" distB="0" distL="0" distR="0" wp14:anchorId="7DA06EF5" wp14:editId="21BA4C4A">
                  <wp:extent cx="633600" cy="810000"/>
                  <wp:effectExtent l="0" t="0" r="0" b="0"/>
                  <wp:docPr id="101123306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233060"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33600" cy="810000"/>
                          </a:xfrm>
                          <a:prstGeom prst="rect">
                            <a:avLst/>
                          </a:prstGeom>
                        </pic:spPr>
                      </pic:pic>
                    </a:graphicData>
                  </a:graphic>
                </wp:inline>
              </w:drawing>
            </w:r>
          </w:p>
        </w:tc>
        <w:tc>
          <w:tcPr>
            <w:tcW w:w="2171" w:type="dxa"/>
            <w:tcBorders>
              <w:top w:val="single" w:sz="4" w:space="0" w:color="auto"/>
              <w:left w:val="single" w:sz="4" w:space="0" w:color="auto"/>
              <w:right w:val="single" w:sz="4" w:space="0" w:color="auto"/>
            </w:tcBorders>
            <w:vAlign w:val="center"/>
          </w:tcPr>
          <w:p w14:paraId="3E55A52E" w14:textId="36CD2E0F" w:rsidR="006B5354" w:rsidRDefault="006B5354" w:rsidP="006B5354">
            <w:pPr>
              <w:pStyle w:val="Lijstalinea"/>
              <w:ind w:left="0"/>
              <w:jc w:val="center"/>
            </w:pPr>
            <w:r w:rsidRPr="006B5354">
              <w:rPr>
                <w:noProof/>
              </w:rPr>
              <w:drawing>
                <wp:inline distT="0" distB="0" distL="0" distR="0" wp14:anchorId="5AFF6A98" wp14:editId="36C8CA51">
                  <wp:extent cx="576000" cy="820800"/>
                  <wp:effectExtent l="0" t="0" r="0" b="0"/>
                  <wp:docPr id="118081320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813202"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6000" cy="820800"/>
                          </a:xfrm>
                          <a:prstGeom prst="rect">
                            <a:avLst/>
                          </a:prstGeom>
                        </pic:spPr>
                      </pic:pic>
                    </a:graphicData>
                  </a:graphic>
                </wp:inline>
              </w:drawing>
            </w:r>
          </w:p>
        </w:tc>
      </w:tr>
      <w:tr w:rsidR="006B5354" w14:paraId="167D9696" w14:textId="77777777" w:rsidTr="006B5354">
        <w:tc>
          <w:tcPr>
            <w:tcW w:w="2186" w:type="dxa"/>
            <w:tcBorders>
              <w:left w:val="single" w:sz="4" w:space="0" w:color="auto"/>
              <w:right w:val="single" w:sz="4" w:space="0" w:color="auto"/>
            </w:tcBorders>
            <w:vAlign w:val="center"/>
          </w:tcPr>
          <w:p w14:paraId="2A12AE1E" w14:textId="61AC3EF4" w:rsidR="006B5354" w:rsidRPr="006B5354" w:rsidRDefault="006B5354" w:rsidP="006B5354">
            <w:pPr>
              <w:pStyle w:val="Lijstalinea"/>
              <w:ind w:left="0"/>
              <w:jc w:val="center"/>
            </w:pPr>
            <w:r>
              <w:sym w:font="Webdings" w:char="F036"/>
            </w:r>
          </w:p>
        </w:tc>
        <w:tc>
          <w:tcPr>
            <w:tcW w:w="2180" w:type="dxa"/>
            <w:tcBorders>
              <w:left w:val="single" w:sz="4" w:space="0" w:color="auto"/>
              <w:right w:val="single" w:sz="4" w:space="0" w:color="auto"/>
            </w:tcBorders>
            <w:vAlign w:val="center"/>
          </w:tcPr>
          <w:p w14:paraId="29AE8659" w14:textId="6F2780F7" w:rsidR="006B5354" w:rsidRPr="006B5354" w:rsidRDefault="006B5354" w:rsidP="006B5354">
            <w:pPr>
              <w:pStyle w:val="Lijstalinea"/>
              <w:ind w:left="0"/>
              <w:jc w:val="center"/>
            </w:pPr>
            <w:r>
              <w:sym w:font="Webdings" w:char="F036"/>
            </w:r>
          </w:p>
        </w:tc>
        <w:tc>
          <w:tcPr>
            <w:tcW w:w="2173" w:type="dxa"/>
            <w:tcBorders>
              <w:left w:val="single" w:sz="4" w:space="0" w:color="auto"/>
              <w:right w:val="single" w:sz="4" w:space="0" w:color="auto"/>
            </w:tcBorders>
            <w:vAlign w:val="center"/>
          </w:tcPr>
          <w:p w14:paraId="2764C8D1" w14:textId="598B6570" w:rsidR="006B5354" w:rsidRPr="006B5354" w:rsidRDefault="006B5354" w:rsidP="006B5354">
            <w:pPr>
              <w:pStyle w:val="Lijstalinea"/>
              <w:ind w:left="0"/>
              <w:jc w:val="center"/>
            </w:pPr>
            <w:r>
              <w:sym w:font="Webdings" w:char="F036"/>
            </w:r>
          </w:p>
        </w:tc>
        <w:tc>
          <w:tcPr>
            <w:tcW w:w="2171" w:type="dxa"/>
            <w:tcBorders>
              <w:left w:val="single" w:sz="4" w:space="0" w:color="auto"/>
              <w:right w:val="single" w:sz="4" w:space="0" w:color="auto"/>
            </w:tcBorders>
            <w:vAlign w:val="center"/>
          </w:tcPr>
          <w:p w14:paraId="6078D483" w14:textId="53BF4E21" w:rsidR="006B5354" w:rsidRPr="006B5354" w:rsidRDefault="006B5354" w:rsidP="006B5354">
            <w:pPr>
              <w:pStyle w:val="Lijstalinea"/>
              <w:ind w:left="0"/>
              <w:jc w:val="center"/>
            </w:pPr>
            <w:r>
              <w:sym w:font="Webdings" w:char="F036"/>
            </w:r>
          </w:p>
        </w:tc>
      </w:tr>
      <w:tr w:rsidR="006B5354" w14:paraId="541627AD" w14:textId="77777777" w:rsidTr="006B5354">
        <w:tc>
          <w:tcPr>
            <w:tcW w:w="2186" w:type="dxa"/>
            <w:tcBorders>
              <w:left w:val="single" w:sz="4" w:space="0" w:color="auto"/>
              <w:right w:val="single" w:sz="4" w:space="0" w:color="auto"/>
            </w:tcBorders>
            <w:vAlign w:val="center"/>
          </w:tcPr>
          <w:p w14:paraId="725C0739" w14:textId="23E22BA9" w:rsidR="006B5354" w:rsidRDefault="006B5354" w:rsidP="006B5354">
            <w:pPr>
              <w:pStyle w:val="Lijstalinea"/>
              <w:ind w:left="0"/>
              <w:jc w:val="center"/>
            </w:pPr>
            <w:r w:rsidRPr="006B5354">
              <w:rPr>
                <w:noProof/>
              </w:rPr>
              <w:drawing>
                <wp:inline distT="0" distB="0" distL="0" distR="0" wp14:anchorId="36B1B3F5" wp14:editId="5A51955E">
                  <wp:extent cx="655200" cy="964800"/>
                  <wp:effectExtent l="0" t="0" r="0" b="6985"/>
                  <wp:docPr id="188244811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448115"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55200" cy="964800"/>
                          </a:xfrm>
                          <a:prstGeom prst="rect">
                            <a:avLst/>
                          </a:prstGeom>
                        </pic:spPr>
                      </pic:pic>
                    </a:graphicData>
                  </a:graphic>
                </wp:inline>
              </w:drawing>
            </w:r>
          </w:p>
        </w:tc>
        <w:tc>
          <w:tcPr>
            <w:tcW w:w="2180" w:type="dxa"/>
            <w:tcBorders>
              <w:left w:val="single" w:sz="4" w:space="0" w:color="auto"/>
              <w:right w:val="single" w:sz="4" w:space="0" w:color="auto"/>
            </w:tcBorders>
            <w:vAlign w:val="center"/>
          </w:tcPr>
          <w:p w14:paraId="4F8DF95C" w14:textId="6EB59751" w:rsidR="006B5354" w:rsidRDefault="006B5354" w:rsidP="006B5354">
            <w:pPr>
              <w:pStyle w:val="Lijstalinea"/>
              <w:ind w:left="0"/>
              <w:jc w:val="center"/>
            </w:pPr>
            <w:r w:rsidRPr="006B5354">
              <w:rPr>
                <w:noProof/>
              </w:rPr>
              <w:drawing>
                <wp:inline distT="0" distB="0" distL="0" distR="0" wp14:anchorId="477ADF88" wp14:editId="4FDE4DD4">
                  <wp:extent cx="594000" cy="820800"/>
                  <wp:effectExtent l="0" t="0" r="0" b="0"/>
                  <wp:docPr id="41128166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281669"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000" cy="820800"/>
                          </a:xfrm>
                          <a:prstGeom prst="rect">
                            <a:avLst/>
                          </a:prstGeom>
                        </pic:spPr>
                      </pic:pic>
                    </a:graphicData>
                  </a:graphic>
                </wp:inline>
              </w:drawing>
            </w:r>
          </w:p>
        </w:tc>
        <w:tc>
          <w:tcPr>
            <w:tcW w:w="2173" w:type="dxa"/>
            <w:tcBorders>
              <w:left w:val="single" w:sz="4" w:space="0" w:color="auto"/>
              <w:right w:val="single" w:sz="4" w:space="0" w:color="auto"/>
            </w:tcBorders>
            <w:vAlign w:val="center"/>
          </w:tcPr>
          <w:p w14:paraId="14A42EBE" w14:textId="16B44C79" w:rsidR="006B5354" w:rsidRDefault="006B5354" w:rsidP="006B5354">
            <w:pPr>
              <w:pStyle w:val="Lijstalinea"/>
              <w:ind w:left="0"/>
              <w:jc w:val="center"/>
            </w:pPr>
            <w:r w:rsidRPr="006B5354">
              <w:rPr>
                <w:noProof/>
              </w:rPr>
              <w:drawing>
                <wp:inline distT="0" distB="0" distL="0" distR="0" wp14:anchorId="1DE68358" wp14:editId="2F498217">
                  <wp:extent cx="615600" cy="817200"/>
                  <wp:effectExtent l="0" t="0" r="0" b="2540"/>
                  <wp:docPr id="62674638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746383"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15600" cy="817200"/>
                          </a:xfrm>
                          <a:prstGeom prst="rect">
                            <a:avLst/>
                          </a:prstGeom>
                        </pic:spPr>
                      </pic:pic>
                    </a:graphicData>
                  </a:graphic>
                </wp:inline>
              </w:drawing>
            </w:r>
          </w:p>
        </w:tc>
        <w:tc>
          <w:tcPr>
            <w:tcW w:w="2171" w:type="dxa"/>
            <w:tcBorders>
              <w:left w:val="single" w:sz="4" w:space="0" w:color="auto"/>
              <w:right w:val="single" w:sz="4" w:space="0" w:color="auto"/>
            </w:tcBorders>
            <w:vAlign w:val="center"/>
          </w:tcPr>
          <w:p w14:paraId="79A1ED36" w14:textId="7CFB2D21" w:rsidR="006B5354" w:rsidRDefault="006B5354" w:rsidP="006B5354">
            <w:pPr>
              <w:pStyle w:val="Lijstalinea"/>
              <w:ind w:left="0"/>
              <w:jc w:val="center"/>
            </w:pPr>
            <w:r w:rsidRPr="006B5354">
              <w:rPr>
                <w:noProof/>
              </w:rPr>
              <w:drawing>
                <wp:inline distT="0" distB="0" distL="0" distR="0" wp14:anchorId="4AFF4CEA" wp14:editId="3F3685A6">
                  <wp:extent cx="615600" cy="817200"/>
                  <wp:effectExtent l="0" t="0" r="0" b="2540"/>
                  <wp:docPr id="533969701" name="Afbeelding 533969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746383"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15600" cy="817200"/>
                          </a:xfrm>
                          <a:prstGeom prst="rect">
                            <a:avLst/>
                          </a:prstGeom>
                        </pic:spPr>
                      </pic:pic>
                    </a:graphicData>
                  </a:graphic>
                </wp:inline>
              </w:drawing>
            </w:r>
          </w:p>
        </w:tc>
      </w:tr>
      <w:tr w:rsidR="006B5354" w14:paraId="6440BBE5" w14:textId="77777777" w:rsidTr="006B5354">
        <w:tc>
          <w:tcPr>
            <w:tcW w:w="2186" w:type="dxa"/>
            <w:tcBorders>
              <w:left w:val="single" w:sz="4" w:space="0" w:color="auto"/>
              <w:bottom w:val="single" w:sz="4" w:space="0" w:color="auto"/>
              <w:right w:val="single" w:sz="4" w:space="0" w:color="auto"/>
            </w:tcBorders>
          </w:tcPr>
          <w:p w14:paraId="2014FD13" w14:textId="77777777" w:rsidR="006B5354" w:rsidRPr="00302622" w:rsidRDefault="006B5354" w:rsidP="00560EDF">
            <w:pPr>
              <w:pStyle w:val="Lijstalinea"/>
              <w:ind w:left="0"/>
              <w:jc w:val="center"/>
            </w:pPr>
            <w:r>
              <w:t xml:space="preserve">O </w:t>
            </w:r>
            <w:r w:rsidRPr="00302622">
              <w:rPr>
                <w:rStyle w:val="oplossingChar"/>
              </w:rPr>
              <w:t>x</w:t>
            </w:r>
          </w:p>
        </w:tc>
        <w:tc>
          <w:tcPr>
            <w:tcW w:w="2180" w:type="dxa"/>
            <w:tcBorders>
              <w:left w:val="single" w:sz="4" w:space="0" w:color="auto"/>
              <w:bottom w:val="single" w:sz="4" w:space="0" w:color="auto"/>
              <w:right w:val="single" w:sz="4" w:space="0" w:color="auto"/>
            </w:tcBorders>
          </w:tcPr>
          <w:p w14:paraId="603D803E" w14:textId="77777777" w:rsidR="006B5354" w:rsidRPr="00302622" w:rsidRDefault="006B5354" w:rsidP="00560EDF">
            <w:pPr>
              <w:pStyle w:val="Lijstalinea"/>
              <w:ind w:left="0"/>
              <w:jc w:val="center"/>
            </w:pPr>
            <w:r>
              <w:t>O</w:t>
            </w:r>
          </w:p>
        </w:tc>
        <w:tc>
          <w:tcPr>
            <w:tcW w:w="2173" w:type="dxa"/>
            <w:tcBorders>
              <w:left w:val="single" w:sz="4" w:space="0" w:color="auto"/>
              <w:bottom w:val="single" w:sz="4" w:space="0" w:color="auto"/>
              <w:right w:val="single" w:sz="4" w:space="0" w:color="auto"/>
            </w:tcBorders>
          </w:tcPr>
          <w:p w14:paraId="326DA929" w14:textId="77777777" w:rsidR="006B5354" w:rsidRPr="00302622" w:rsidRDefault="006B5354" w:rsidP="00560EDF">
            <w:pPr>
              <w:pStyle w:val="Lijstalinea"/>
              <w:ind w:left="0"/>
              <w:jc w:val="center"/>
            </w:pPr>
            <w:r>
              <w:t>O</w:t>
            </w:r>
          </w:p>
        </w:tc>
        <w:tc>
          <w:tcPr>
            <w:tcW w:w="2171" w:type="dxa"/>
            <w:tcBorders>
              <w:left w:val="single" w:sz="4" w:space="0" w:color="auto"/>
              <w:bottom w:val="single" w:sz="4" w:space="0" w:color="auto"/>
              <w:right w:val="single" w:sz="4" w:space="0" w:color="auto"/>
            </w:tcBorders>
          </w:tcPr>
          <w:p w14:paraId="33FF4D2E" w14:textId="77777777" w:rsidR="006B5354" w:rsidRPr="00302622" w:rsidRDefault="006B5354" w:rsidP="00560EDF">
            <w:pPr>
              <w:pStyle w:val="Lijstalinea"/>
              <w:ind w:left="0"/>
              <w:jc w:val="center"/>
            </w:pPr>
            <w:r>
              <w:t>O</w:t>
            </w:r>
          </w:p>
        </w:tc>
      </w:tr>
    </w:tbl>
    <w:p w14:paraId="0027FF57" w14:textId="77777777" w:rsidR="006B5354" w:rsidRDefault="006B5354" w:rsidP="006B5354">
      <w:pPr>
        <w:pStyle w:val="Geenafstand"/>
      </w:pPr>
    </w:p>
    <w:p w14:paraId="6D82F707" w14:textId="77777777" w:rsidR="006B5354" w:rsidRPr="006E115F" w:rsidRDefault="006B5354" w:rsidP="006B5354">
      <w:pPr>
        <w:pStyle w:val="Geenafstand"/>
        <w:rPr>
          <w:sz w:val="2"/>
          <w:szCs w:val="2"/>
        </w:rPr>
      </w:pPr>
    </w:p>
    <w:p w14:paraId="367A8358" w14:textId="0BFC65D8" w:rsidR="006B5354" w:rsidRDefault="006B5354">
      <w:pPr>
        <w:spacing w:before="0" w:after="200" w:line="276" w:lineRule="auto"/>
        <w:jc w:val="left"/>
      </w:pPr>
      <w:r>
        <w:br w:type="page"/>
      </w:r>
    </w:p>
    <w:tbl>
      <w:tblPr>
        <w:tblStyle w:val="Tabelraster"/>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88"/>
        <w:gridCol w:w="4667"/>
        <w:gridCol w:w="1270"/>
        <w:gridCol w:w="1950"/>
      </w:tblGrid>
      <w:tr w:rsidR="006B5354" w14:paraId="0FE5A808" w14:textId="77777777" w:rsidTr="00560EDF">
        <w:trPr>
          <w:trHeight w:val="454"/>
        </w:trPr>
        <w:tc>
          <w:tcPr>
            <w:tcW w:w="1093" w:type="dxa"/>
            <w:vAlign w:val="bottom"/>
          </w:tcPr>
          <w:p w14:paraId="58E74560" w14:textId="77777777" w:rsidR="006B5354" w:rsidRDefault="006B5354" w:rsidP="00560EDF">
            <w:pPr>
              <w:jc w:val="right"/>
            </w:pPr>
            <w:r>
              <w:lastRenderedPageBreak/>
              <w:t>Naam:</w:t>
            </w:r>
          </w:p>
        </w:tc>
        <w:tc>
          <w:tcPr>
            <w:tcW w:w="4719" w:type="dxa"/>
            <w:tcBorders>
              <w:bottom w:val="dotted" w:sz="4" w:space="0" w:color="808080" w:themeColor="background1" w:themeShade="80"/>
            </w:tcBorders>
            <w:vAlign w:val="bottom"/>
          </w:tcPr>
          <w:p w14:paraId="3B5D5F66" w14:textId="77777777" w:rsidR="006B5354" w:rsidRDefault="006B5354" w:rsidP="00560EDF">
            <w:pPr>
              <w:jc w:val="left"/>
            </w:pPr>
          </w:p>
        </w:tc>
        <w:tc>
          <w:tcPr>
            <w:tcW w:w="1276" w:type="dxa"/>
            <w:vAlign w:val="bottom"/>
          </w:tcPr>
          <w:p w14:paraId="082198A3" w14:textId="77777777" w:rsidR="006B5354" w:rsidRDefault="006B5354" w:rsidP="00560EDF">
            <w:pPr>
              <w:jc w:val="right"/>
            </w:pPr>
            <w:r>
              <w:t>Klas:</w:t>
            </w:r>
          </w:p>
        </w:tc>
        <w:tc>
          <w:tcPr>
            <w:tcW w:w="1979" w:type="dxa"/>
            <w:tcBorders>
              <w:bottom w:val="dotted" w:sz="4" w:space="0" w:color="808080" w:themeColor="background1" w:themeShade="80"/>
            </w:tcBorders>
            <w:vAlign w:val="bottom"/>
          </w:tcPr>
          <w:p w14:paraId="0BE94AC2" w14:textId="77777777" w:rsidR="006B5354" w:rsidRDefault="006B5354" w:rsidP="00560EDF">
            <w:pPr>
              <w:jc w:val="left"/>
            </w:pPr>
          </w:p>
        </w:tc>
      </w:tr>
      <w:tr w:rsidR="006B5354" w14:paraId="7D1AB8BB" w14:textId="77777777" w:rsidTr="00560EDF">
        <w:trPr>
          <w:trHeight w:val="454"/>
        </w:trPr>
        <w:tc>
          <w:tcPr>
            <w:tcW w:w="1093" w:type="dxa"/>
            <w:vAlign w:val="bottom"/>
          </w:tcPr>
          <w:p w14:paraId="786BED2E" w14:textId="77777777" w:rsidR="006B5354" w:rsidRDefault="006B5354" w:rsidP="00560EDF">
            <w:pPr>
              <w:jc w:val="right"/>
            </w:pPr>
            <w:r>
              <w:t>Opdracht:</w:t>
            </w:r>
          </w:p>
        </w:tc>
        <w:tc>
          <w:tcPr>
            <w:tcW w:w="4719" w:type="dxa"/>
            <w:tcBorders>
              <w:top w:val="dotted" w:sz="4" w:space="0" w:color="808080" w:themeColor="background1" w:themeShade="80"/>
              <w:bottom w:val="dotted" w:sz="4" w:space="0" w:color="808080" w:themeColor="background1" w:themeShade="80"/>
            </w:tcBorders>
            <w:vAlign w:val="bottom"/>
          </w:tcPr>
          <w:p w14:paraId="5F76F957" w14:textId="0E2FA915" w:rsidR="006B5354" w:rsidRDefault="006B5354" w:rsidP="00560EDF">
            <w:pPr>
              <w:jc w:val="left"/>
            </w:pPr>
            <w:r>
              <w:t>1. Aan de slag – 8. Samenwerken</w:t>
            </w:r>
          </w:p>
        </w:tc>
        <w:tc>
          <w:tcPr>
            <w:tcW w:w="1276" w:type="dxa"/>
            <w:vAlign w:val="bottom"/>
          </w:tcPr>
          <w:p w14:paraId="724873B7" w14:textId="77777777" w:rsidR="006B5354" w:rsidRDefault="006B5354" w:rsidP="00560EDF">
            <w:pPr>
              <w:jc w:val="right"/>
            </w:pPr>
            <w:r>
              <w:t>Datum:</w:t>
            </w:r>
          </w:p>
        </w:tc>
        <w:tc>
          <w:tcPr>
            <w:tcW w:w="1979" w:type="dxa"/>
            <w:tcBorders>
              <w:top w:val="dotted" w:sz="4" w:space="0" w:color="808080" w:themeColor="background1" w:themeShade="80"/>
              <w:bottom w:val="dotted" w:sz="4" w:space="0" w:color="808080" w:themeColor="background1" w:themeShade="80"/>
            </w:tcBorders>
            <w:vAlign w:val="bottom"/>
          </w:tcPr>
          <w:p w14:paraId="608C3002" w14:textId="77777777" w:rsidR="006B5354" w:rsidRDefault="006B5354" w:rsidP="00560EDF">
            <w:pPr>
              <w:jc w:val="left"/>
            </w:pPr>
          </w:p>
        </w:tc>
      </w:tr>
    </w:tbl>
    <w:p w14:paraId="403EAB7A" w14:textId="68D7D855" w:rsidR="00C6730B" w:rsidRDefault="00C6730B" w:rsidP="00C6730B">
      <w:pPr>
        <w:pStyle w:val="Kop1"/>
      </w:pPr>
      <w:bookmarkStart w:id="8" w:name="_Toc136887433"/>
      <w:r>
        <w:t>Samenwerken</w:t>
      </w:r>
      <w:bookmarkEnd w:id="8"/>
    </w:p>
    <w:p w14:paraId="6D09A52E" w14:textId="77777777" w:rsidR="006B5354" w:rsidRDefault="006B5354" w:rsidP="006B5354">
      <w:pPr>
        <w:pStyle w:val="Lijstalinea"/>
        <w:numPr>
          <w:ilvl w:val="0"/>
          <w:numId w:val="65"/>
        </w:numPr>
      </w:pPr>
      <w:r>
        <w:t>Start in de software het juiste project</w:t>
      </w:r>
    </w:p>
    <w:tbl>
      <w:tblPr>
        <w:tblStyle w:val="Tabelraster"/>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2"/>
        <w:gridCol w:w="1048"/>
        <w:gridCol w:w="2696"/>
        <w:gridCol w:w="996"/>
        <w:gridCol w:w="3156"/>
      </w:tblGrid>
      <w:tr w:rsidR="006B5354" w14:paraId="265E5797" w14:textId="77777777" w:rsidTr="00560EDF">
        <w:tc>
          <w:tcPr>
            <w:tcW w:w="1066" w:type="dxa"/>
            <w:vAlign w:val="center"/>
          </w:tcPr>
          <w:p w14:paraId="2612B76B" w14:textId="77777777" w:rsidR="006B5354" w:rsidRDefault="006B5354" w:rsidP="00560EDF">
            <w:pPr>
              <w:jc w:val="center"/>
            </w:pPr>
            <w:r w:rsidRPr="000F5815">
              <w:rPr>
                <w:noProof/>
              </w:rPr>
              <w:drawing>
                <wp:inline distT="0" distB="0" distL="0" distR="0" wp14:anchorId="1F43824F" wp14:editId="7BEAD75B">
                  <wp:extent cx="482600" cy="476511"/>
                  <wp:effectExtent l="0" t="0" r="0" b="0"/>
                  <wp:docPr id="1681995823" name="Afbeelding 1681995823" descr="Afbeelding met tekst, schermopname, logo,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836731" name="Afbeelding 693836731" descr="Afbeelding met tekst, schermopname, logo, Graphics&#10;&#10;Automatisch gegenereerde beschrijvi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7221" cy="481073"/>
                          </a:xfrm>
                          <a:prstGeom prst="rect">
                            <a:avLst/>
                          </a:prstGeom>
                        </pic:spPr>
                      </pic:pic>
                    </a:graphicData>
                  </a:graphic>
                </wp:inline>
              </w:drawing>
            </w:r>
          </w:p>
        </w:tc>
        <w:tc>
          <w:tcPr>
            <w:tcW w:w="1079" w:type="dxa"/>
            <w:vAlign w:val="center"/>
          </w:tcPr>
          <w:p w14:paraId="37135851" w14:textId="77777777" w:rsidR="006B5354" w:rsidRDefault="006B5354" w:rsidP="00560EDF">
            <w:pPr>
              <w:jc w:val="center"/>
            </w:pPr>
            <w:r>
              <w:rPr>
                <w:noProof/>
              </w:rPr>
              <mc:AlternateContent>
                <mc:Choice Requires="wps">
                  <w:drawing>
                    <wp:inline distT="0" distB="0" distL="0" distR="0" wp14:anchorId="7B54B14C" wp14:editId="7B229888">
                      <wp:extent cx="488950" cy="266700"/>
                      <wp:effectExtent l="0" t="0" r="6350" b="0"/>
                      <wp:docPr id="2100088144" name="Pijl: gestreept rechts 2100088144"/>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0D49DDD" id="Pijl: gestreept rechts 2100088144"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818" w:type="dxa"/>
            <w:vAlign w:val="center"/>
          </w:tcPr>
          <w:p w14:paraId="7C2FEA19" w14:textId="77777777" w:rsidR="006B5354" w:rsidRDefault="006B5354" w:rsidP="00560EDF">
            <w:pPr>
              <w:jc w:val="center"/>
            </w:pPr>
            <w:r w:rsidRPr="000F5815">
              <w:rPr>
                <w:noProof/>
              </w:rPr>
              <w:drawing>
                <wp:inline distT="0" distB="0" distL="0" distR="0" wp14:anchorId="79429735" wp14:editId="0AAFCB90">
                  <wp:extent cx="1440000" cy="537460"/>
                  <wp:effectExtent l="0" t="0" r="8255" b="0"/>
                  <wp:docPr id="2026101857" name="Afbeelding 2026101857" descr="Afbeelding met tekst, microscoop, apparaat, projecto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Afbeelding met tekst, microscoop, apparaat, projector&#10;&#10;Automatisch gegenereerde beschrijvi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40000" cy="537460"/>
                          </a:xfrm>
                          <a:prstGeom prst="rect">
                            <a:avLst/>
                          </a:prstGeom>
                        </pic:spPr>
                      </pic:pic>
                    </a:graphicData>
                  </a:graphic>
                </wp:inline>
              </w:drawing>
            </w:r>
          </w:p>
        </w:tc>
        <w:tc>
          <w:tcPr>
            <w:tcW w:w="996" w:type="dxa"/>
            <w:vAlign w:val="center"/>
          </w:tcPr>
          <w:p w14:paraId="5534B6A5" w14:textId="77777777" w:rsidR="006B5354" w:rsidRDefault="006B5354" w:rsidP="00560EDF">
            <w:pPr>
              <w:jc w:val="center"/>
            </w:pPr>
            <w:r>
              <w:rPr>
                <w:noProof/>
              </w:rPr>
              <mc:AlternateContent>
                <mc:Choice Requires="wps">
                  <w:drawing>
                    <wp:inline distT="0" distB="0" distL="0" distR="0" wp14:anchorId="1520F7CE" wp14:editId="2CCF5EEC">
                      <wp:extent cx="488950" cy="266700"/>
                      <wp:effectExtent l="0" t="0" r="6350" b="0"/>
                      <wp:docPr id="1074072163" name="Pijl: gestreept rechts 1074072163"/>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2D2AFE0" id="Pijl: gestreept rechts 1074072163"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551" w:type="dxa"/>
            <w:vAlign w:val="center"/>
          </w:tcPr>
          <w:p w14:paraId="624FB1A1" w14:textId="2DEC0544" w:rsidR="006B5354" w:rsidRDefault="006B5354" w:rsidP="00560EDF">
            <w:pPr>
              <w:jc w:val="center"/>
            </w:pPr>
            <w:r w:rsidRPr="006B5354">
              <w:rPr>
                <w:noProof/>
              </w:rPr>
              <w:drawing>
                <wp:inline distT="0" distB="0" distL="0" distR="0" wp14:anchorId="5292D420" wp14:editId="34E33F6F">
                  <wp:extent cx="1866900" cy="642011"/>
                  <wp:effectExtent l="0" t="0" r="0" b="5715"/>
                  <wp:docPr id="156061521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615210"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875019" cy="644803"/>
                          </a:xfrm>
                          <a:prstGeom prst="rect">
                            <a:avLst/>
                          </a:prstGeom>
                        </pic:spPr>
                      </pic:pic>
                    </a:graphicData>
                  </a:graphic>
                </wp:inline>
              </w:drawing>
            </w:r>
          </w:p>
        </w:tc>
      </w:tr>
    </w:tbl>
    <w:p w14:paraId="0C52F721" w14:textId="77777777" w:rsidR="006B5354" w:rsidRDefault="006B5354" w:rsidP="006B5354">
      <w:pPr>
        <w:pStyle w:val="Kop2-Tussentitel"/>
      </w:pPr>
      <w:r>
        <w:t>Onderzoeken</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3"/>
        <w:gridCol w:w="1979"/>
      </w:tblGrid>
      <w:tr w:rsidR="006B5354" w14:paraId="4CCC6478" w14:textId="77777777" w:rsidTr="00560EDF">
        <w:tc>
          <w:tcPr>
            <w:tcW w:w="7083" w:type="dxa"/>
          </w:tcPr>
          <w:p w14:paraId="65DF5419" w14:textId="044F0079" w:rsidR="006B5354" w:rsidRDefault="006B5354" w:rsidP="006B5354">
            <w:pPr>
              <w:pStyle w:val="Lijstalinea"/>
              <w:numPr>
                <w:ilvl w:val="0"/>
                <w:numId w:val="65"/>
              </w:numPr>
              <w:spacing w:after="200" w:line="276" w:lineRule="auto"/>
              <w:jc w:val="left"/>
            </w:pPr>
            <w:r>
              <w:t xml:space="preserve">Max en Mia </w:t>
            </w:r>
            <w:r w:rsidR="004B0B5E">
              <w:t>hebben ontdekt dat de voorbeeldplant te zwaar was voor Milo om alleen te verplaatsen.</w:t>
            </w:r>
          </w:p>
          <w:p w14:paraId="43AA3C3E" w14:textId="77777777" w:rsidR="006B5354" w:rsidRDefault="006B5354" w:rsidP="00560EDF"/>
        </w:tc>
        <w:tc>
          <w:tcPr>
            <w:tcW w:w="1979" w:type="dxa"/>
          </w:tcPr>
          <w:p w14:paraId="74D5E558" w14:textId="77777777" w:rsidR="006B5354" w:rsidRDefault="006B5354" w:rsidP="00560EDF">
            <w:r w:rsidRPr="006B5354">
              <w:rPr>
                <w:noProof/>
              </w:rPr>
              <w:drawing>
                <wp:inline distT="0" distB="0" distL="0" distR="0" wp14:anchorId="2A9DDDD0" wp14:editId="055350BA">
                  <wp:extent cx="1080000" cy="806964"/>
                  <wp:effectExtent l="0" t="0" r="6350" b="0"/>
                  <wp:docPr id="838741579" name="Afbeelding 838741579" descr="Afbeelding met tekenfilm, beeldje, speelfiguur, speelgoe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741579" name="Afbeelding 838741579" descr="Afbeelding met tekenfilm, beeldje, speelfiguur, speelgoed&#10;&#10;Automatisch gegenereerde beschrijvi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080000" cy="806964"/>
                          </a:xfrm>
                          <a:prstGeom prst="rect">
                            <a:avLst/>
                          </a:prstGeom>
                        </pic:spPr>
                      </pic:pic>
                    </a:graphicData>
                  </a:graphic>
                </wp:inline>
              </w:drawing>
            </w:r>
          </w:p>
        </w:tc>
      </w:tr>
    </w:tbl>
    <w:p w14:paraId="5837210A" w14:textId="1F740AC2" w:rsidR="006B5354" w:rsidRDefault="004B0B5E" w:rsidP="006B5354">
      <w:pPr>
        <w:pStyle w:val="Lijstalinea"/>
        <w:numPr>
          <w:ilvl w:val="0"/>
          <w:numId w:val="65"/>
        </w:numPr>
      </w:pPr>
      <w:r>
        <w:t xml:space="preserve">Hoe </w:t>
      </w:r>
      <w:r w:rsidR="00FC4442">
        <w:t xml:space="preserve">zou </w:t>
      </w:r>
      <w:r>
        <w:t>je een zwaar voorwerp beter kunnen verplaatsen?</w:t>
      </w:r>
    </w:p>
    <w:tbl>
      <w:tblPr>
        <w:tblStyle w:val="Tabelraster"/>
        <w:tblW w:w="0" w:type="auto"/>
        <w:tblInd w:w="426"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8216"/>
        <w:gridCol w:w="420"/>
      </w:tblGrid>
      <w:tr w:rsidR="006B5354" w14:paraId="10B9AC10" w14:textId="77777777" w:rsidTr="00560EDF">
        <w:trPr>
          <w:hidden/>
        </w:trPr>
        <w:tc>
          <w:tcPr>
            <w:tcW w:w="8216" w:type="dxa"/>
          </w:tcPr>
          <w:p w14:paraId="55FB677B" w14:textId="39D72714" w:rsidR="006B5354" w:rsidRDefault="004B0B5E" w:rsidP="00560EDF">
            <w:pPr>
              <w:pStyle w:val="oplossing"/>
            </w:pPr>
            <w:r>
              <w:t>Door samen te werken</w:t>
            </w:r>
          </w:p>
        </w:tc>
        <w:tc>
          <w:tcPr>
            <w:tcW w:w="420" w:type="dxa"/>
          </w:tcPr>
          <w:p w14:paraId="28BDB446" w14:textId="77777777" w:rsidR="006B5354" w:rsidRDefault="006B5354" w:rsidP="00560EDF"/>
        </w:tc>
      </w:tr>
      <w:tr w:rsidR="006B5354" w14:paraId="3C7732C9" w14:textId="77777777" w:rsidTr="00560EDF">
        <w:trPr>
          <w:hidden/>
        </w:trPr>
        <w:tc>
          <w:tcPr>
            <w:tcW w:w="8216" w:type="dxa"/>
          </w:tcPr>
          <w:p w14:paraId="3E0A91FE" w14:textId="594B247F" w:rsidR="004B0B5E" w:rsidRDefault="004B0B5E" w:rsidP="00560EDF">
            <w:pPr>
              <w:pStyle w:val="oplossing"/>
            </w:pPr>
            <w:r>
              <w:t>Door een sterkere robot te maken, door katrollen te gebruiken, …</w:t>
            </w:r>
          </w:p>
        </w:tc>
        <w:tc>
          <w:tcPr>
            <w:tcW w:w="420" w:type="dxa"/>
          </w:tcPr>
          <w:p w14:paraId="368F8F3F" w14:textId="77777777" w:rsidR="006B5354" w:rsidRDefault="006B5354" w:rsidP="00560EDF"/>
        </w:tc>
      </w:tr>
      <w:tr w:rsidR="004B0B5E" w14:paraId="7AB4034E" w14:textId="77777777" w:rsidTr="00560EDF">
        <w:trPr>
          <w:hidden/>
        </w:trPr>
        <w:tc>
          <w:tcPr>
            <w:tcW w:w="8216" w:type="dxa"/>
          </w:tcPr>
          <w:p w14:paraId="2704F667" w14:textId="0798E2EC" w:rsidR="004B0B5E" w:rsidRDefault="004B0B5E" w:rsidP="00560EDF">
            <w:pPr>
              <w:pStyle w:val="oplossing"/>
            </w:pPr>
            <w:r>
              <w:t>Het voorwerp op wielen te plaatsen.</w:t>
            </w:r>
          </w:p>
        </w:tc>
        <w:tc>
          <w:tcPr>
            <w:tcW w:w="420" w:type="dxa"/>
          </w:tcPr>
          <w:p w14:paraId="046D932E" w14:textId="77777777" w:rsidR="004B0B5E" w:rsidRDefault="004B0B5E" w:rsidP="00560EDF"/>
        </w:tc>
      </w:tr>
    </w:tbl>
    <w:p w14:paraId="43E42D20" w14:textId="77777777" w:rsidR="006B5354" w:rsidRDefault="006B5354" w:rsidP="006B5354"/>
    <w:p w14:paraId="23A3F1E1" w14:textId="77777777" w:rsidR="006B5354" w:rsidRDefault="006B5354" w:rsidP="006B5354">
      <w:pPr>
        <w:pStyle w:val="Kop2-Tussentitel"/>
      </w:pPr>
      <w:r>
        <w:t>Creëren</w:t>
      </w:r>
    </w:p>
    <w:p w14:paraId="638302A1" w14:textId="77777777" w:rsidR="006B5354" w:rsidRDefault="006B5354" w:rsidP="006B5354">
      <w:pPr>
        <w:pStyle w:val="Lijstalinea"/>
        <w:numPr>
          <w:ilvl w:val="0"/>
          <w:numId w:val="65"/>
        </w:numPr>
      </w:pPr>
      <w:r>
        <w:t>Bekijk het filmpje, bouw de opstelling, maak verbinding en maak het programma.</w:t>
      </w:r>
    </w:p>
    <w:tbl>
      <w:tblPr>
        <w:tblStyle w:val="Tabelraster"/>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44"/>
        <w:gridCol w:w="996"/>
        <w:gridCol w:w="2496"/>
        <w:gridCol w:w="996"/>
        <w:gridCol w:w="2496"/>
      </w:tblGrid>
      <w:tr w:rsidR="006B5354" w14:paraId="6A214B29" w14:textId="77777777" w:rsidTr="00560EDF">
        <w:tc>
          <w:tcPr>
            <w:tcW w:w="1944" w:type="dxa"/>
            <w:vAlign w:val="center"/>
          </w:tcPr>
          <w:p w14:paraId="3408B5AD" w14:textId="77777777" w:rsidR="006B5354" w:rsidRDefault="006B5354" w:rsidP="00560EDF">
            <w:pPr>
              <w:jc w:val="center"/>
            </w:pPr>
            <w:r w:rsidRPr="006B5354">
              <w:rPr>
                <w:noProof/>
              </w:rPr>
              <w:drawing>
                <wp:inline distT="0" distB="0" distL="0" distR="0" wp14:anchorId="684CB314" wp14:editId="617EF95B">
                  <wp:extent cx="1080000" cy="612516"/>
                  <wp:effectExtent l="0" t="0" r="6350" b="0"/>
                  <wp:docPr id="1237730848" name="Afbeelding 1237730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818985"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080000" cy="612516"/>
                          </a:xfrm>
                          <a:prstGeom prst="rect">
                            <a:avLst/>
                          </a:prstGeom>
                        </pic:spPr>
                      </pic:pic>
                    </a:graphicData>
                  </a:graphic>
                </wp:inline>
              </w:drawing>
            </w:r>
          </w:p>
        </w:tc>
        <w:tc>
          <w:tcPr>
            <w:tcW w:w="996" w:type="dxa"/>
            <w:vAlign w:val="center"/>
          </w:tcPr>
          <w:p w14:paraId="4D2E89DC" w14:textId="77777777" w:rsidR="006B5354" w:rsidRDefault="006B5354" w:rsidP="00560EDF">
            <w:pPr>
              <w:jc w:val="center"/>
            </w:pPr>
            <w:r>
              <w:rPr>
                <w:noProof/>
              </w:rPr>
              <mc:AlternateContent>
                <mc:Choice Requires="wps">
                  <w:drawing>
                    <wp:inline distT="0" distB="0" distL="0" distR="0" wp14:anchorId="5F30F1E5" wp14:editId="73BCD639">
                      <wp:extent cx="488950" cy="266700"/>
                      <wp:effectExtent l="0" t="0" r="6350" b="0"/>
                      <wp:docPr id="1759224590" name="Pijl: gestreept rechts 1759224590"/>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5DEBD97" id="Pijl: gestreept rechts 1759224590"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496" w:type="dxa"/>
            <w:vAlign w:val="center"/>
          </w:tcPr>
          <w:p w14:paraId="0D6B98DD" w14:textId="77777777" w:rsidR="006B5354" w:rsidRDefault="006B5354" w:rsidP="00560EDF">
            <w:pPr>
              <w:jc w:val="center"/>
            </w:pPr>
            <w:r w:rsidRPr="007F6A91">
              <w:rPr>
                <w:noProof/>
              </w:rPr>
              <w:drawing>
                <wp:inline distT="0" distB="0" distL="0" distR="0" wp14:anchorId="2E734876" wp14:editId="17AFA52C">
                  <wp:extent cx="1440000" cy="1043492"/>
                  <wp:effectExtent l="0" t="0" r="8255" b="4445"/>
                  <wp:docPr id="652652547" name="Afbeelding 652652547" descr="Afbeelding met speelgoe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044846" name="Afbeelding 1108044846" descr="Afbeelding met speelgoed&#10;&#10;Automatisch gegenereerde beschrijvi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40000" cy="1043492"/>
                          </a:xfrm>
                          <a:prstGeom prst="rect">
                            <a:avLst/>
                          </a:prstGeom>
                        </pic:spPr>
                      </pic:pic>
                    </a:graphicData>
                  </a:graphic>
                </wp:inline>
              </w:drawing>
            </w:r>
          </w:p>
        </w:tc>
        <w:tc>
          <w:tcPr>
            <w:tcW w:w="996" w:type="dxa"/>
            <w:vAlign w:val="center"/>
          </w:tcPr>
          <w:p w14:paraId="73D404E3" w14:textId="77777777" w:rsidR="006B5354" w:rsidRDefault="006B5354" w:rsidP="00560EDF">
            <w:pPr>
              <w:jc w:val="center"/>
            </w:pPr>
            <w:r>
              <w:rPr>
                <w:noProof/>
              </w:rPr>
              <mc:AlternateContent>
                <mc:Choice Requires="wps">
                  <w:drawing>
                    <wp:inline distT="0" distB="0" distL="0" distR="0" wp14:anchorId="48603557" wp14:editId="20004F45">
                      <wp:extent cx="488950" cy="266700"/>
                      <wp:effectExtent l="0" t="3175" r="3175" b="3175"/>
                      <wp:docPr id="984056100" name="Pijl: gestreept rechts 984056100"/>
                      <wp:cNvGraphicFramePr/>
                      <a:graphic xmlns:a="http://schemas.openxmlformats.org/drawingml/2006/main">
                        <a:graphicData uri="http://schemas.microsoft.com/office/word/2010/wordprocessingShape">
                          <wps:wsp>
                            <wps:cNvSpPr/>
                            <wps:spPr>
                              <a:xfrm rot="5400000">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525EFC4" id="Pijl: gestreept rechts 984056100" o:spid="_x0000_s1026" type="#_x0000_t93" style="width:38.5pt;height:21pt;rotation:90;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" adj="15709" fillcolor="#00b0f0" stroked="f" strokeweight="2pt">
                      <w10:anchorlock/>
                    </v:shape>
                  </w:pict>
                </mc:Fallback>
              </mc:AlternateContent>
            </w:r>
          </w:p>
        </w:tc>
        <w:tc>
          <w:tcPr>
            <w:tcW w:w="2496" w:type="dxa"/>
            <w:vAlign w:val="center"/>
          </w:tcPr>
          <w:p w14:paraId="27CC77EB" w14:textId="77777777" w:rsidR="006B5354" w:rsidRDefault="006B5354" w:rsidP="00560EDF">
            <w:pPr>
              <w:jc w:val="center"/>
            </w:pPr>
          </w:p>
        </w:tc>
      </w:tr>
    </w:tbl>
    <w:p w14:paraId="1A4D471A" w14:textId="77777777" w:rsidR="006B5354" w:rsidRDefault="006B5354" w:rsidP="006B5354"/>
    <w:p w14:paraId="21AD76CE" w14:textId="40FE759B" w:rsidR="006B5354" w:rsidRDefault="004B0B5E" w:rsidP="006B5354">
      <w:r w:rsidRPr="004B0B5E">
        <w:rPr>
          <w:noProof/>
        </w:rPr>
        <w:drawing>
          <wp:inline distT="0" distB="0" distL="0" distR="0" wp14:anchorId="1D14C29C" wp14:editId="407A9A83">
            <wp:extent cx="5759450" cy="1399540"/>
            <wp:effectExtent l="0" t="0" r="0" b="0"/>
            <wp:docPr id="1833510802" name="Afbeelding 1" descr="Afbeelding met tekenfilm, Graphics, clip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510802" name="Afbeelding 1" descr="Afbeelding met tekenfilm, Graphics, clipart&#10;&#10;Automatisch gegenereerde beschrijving"/>
                    <pic:cNvPicPr/>
                  </pic:nvPicPr>
                  <pic:blipFill>
                    <a:blip r:embed="rId74">
                      <a:extLst>
                        <a:ext uri="{28A0092B-C50C-407E-A947-70E740481C1C}">
                          <a14:useLocalDpi xmlns:a14="http://schemas.microsoft.com/office/drawing/2010/main" val="0"/>
                        </a:ext>
                      </a:extLst>
                    </a:blip>
                    <a:stretch>
                      <a:fillRect/>
                    </a:stretch>
                  </pic:blipFill>
                  <pic:spPr>
                    <a:xfrm>
                      <a:off x="0" y="0"/>
                      <a:ext cx="5759450" cy="1399540"/>
                    </a:xfrm>
                    <a:prstGeom prst="rect">
                      <a:avLst/>
                    </a:prstGeom>
                  </pic:spPr>
                </pic:pic>
              </a:graphicData>
            </a:graphic>
          </wp:inline>
        </w:drawing>
      </w:r>
      <w:r w:rsidRPr="004B0B5E">
        <w:t xml:space="preserve"> </w:t>
      </w:r>
    </w:p>
    <w:p w14:paraId="16B385D2" w14:textId="77777777" w:rsidR="006B5354" w:rsidRPr="0070725D" w:rsidRDefault="006B5354" w:rsidP="006B5354">
      <w:pPr>
        <w:pStyle w:val="Lijstalinea"/>
        <w:spacing w:before="0" w:after="200" w:line="276" w:lineRule="auto"/>
        <w:ind w:left="360"/>
        <w:jc w:val="center"/>
      </w:pPr>
    </w:p>
    <w:p w14:paraId="0021799F" w14:textId="77777777" w:rsidR="006B5354" w:rsidRDefault="006B5354" w:rsidP="006B5354">
      <w:pPr>
        <w:spacing w:before="0" w:after="200" w:line="276" w:lineRule="auto"/>
        <w:jc w:val="left"/>
      </w:pPr>
      <w:r>
        <w:br w:type="page"/>
      </w:r>
    </w:p>
    <w:p w14:paraId="0F3AA929" w14:textId="77777777" w:rsidR="004B0B5E" w:rsidRDefault="004B0B5E" w:rsidP="004B0B5E">
      <w:pPr>
        <w:pStyle w:val="Kop2-Tussentitel"/>
      </w:pPr>
      <w:r>
        <w:lastRenderedPageBreak/>
        <w:t>Enkele vraagjes</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8"/>
        <w:gridCol w:w="1982"/>
      </w:tblGrid>
      <w:tr w:rsidR="0047156B" w14:paraId="62953FDE" w14:textId="77777777" w:rsidTr="0047156B">
        <w:tc>
          <w:tcPr>
            <w:tcW w:w="7088" w:type="dxa"/>
          </w:tcPr>
          <w:p w14:paraId="2A39F16E" w14:textId="4905EA07" w:rsidR="0047156B" w:rsidRPr="004B0B5E" w:rsidRDefault="0047156B" w:rsidP="00FC4442">
            <w:pPr>
              <w:pStyle w:val="Lijstalinea"/>
              <w:numPr>
                <w:ilvl w:val="0"/>
                <w:numId w:val="65"/>
              </w:numPr>
              <w:rPr>
                <w:i/>
                <w:iCs/>
              </w:rPr>
            </w:pPr>
            <w:r>
              <w:t>Wat moet je aanpassen in het programma om Milo iets sterker te maken? Duid aan met een pijl.</w:t>
            </w:r>
          </w:p>
          <w:p w14:paraId="0BEFD1A5" w14:textId="72AB2FEF" w:rsidR="0047156B" w:rsidRPr="004B0B5E" w:rsidRDefault="0047156B" w:rsidP="00560EDF">
            <w:pPr>
              <w:pStyle w:val="Lijstalinea"/>
              <w:ind w:left="360"/>
              <w:rPr>
                <w:i/>
                <w:iCs/>
              </w:rPr>
            </w:pPr>
          </w:p>
        </w:tc>
        <w:tc>
          <w:tcPr>
            <w:tcW w:w="1982" w:type="dxa"/>
          </w:tcPr>
          <w:p w14:paraId="0A4A61C4" w14:textId="77777777" w:rsidR="0047156B" w:rsidRDefault="0047156B" w:rsidP="00560EDF"/>
        </w:tc>
      </w:tr>
      <w:tr w:rsidR="0047156B" w14:paraId="61FF18CA" w14:textId="77777777" w:rsidTr="00B75041">
        <w:tc>
          <w:tcPr>
            <w:tcW w:w="9070" w:type="dxa"/>
            <w:gridSpan w:val="2"/>
          </w:tcPr>
          <w:p w14:paraId="482C2E75" w14:textId="0DBAA138" w:rsidR="0047156B" w:rsidRDefault="0047156B" w:rsidP="00560EDF">
            <w:r w:rsidRPr="004B0B5E">
              <w:rPr>
                <w:noProof/>
              </w:rPr>
              <w:drawing>
                <wp:inline distT="0" distB="0" distL="0" distR="0" wp14:anchorId="22BE622B" wp14:editId="229921D7">
                  <wp:extent cx="5330891" cy="1295400"/>
                  <wp:effectExtent l="0" t="0" r="3175" b="0"/>
                  <wp:docPr id="2034081309" name="Afbeelding 2034081309" descr="Afbeelding met tekenfilm, Graphics, clip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510802" name="Afbeelding 1" descr="Afbeelding met tekenfilm, Graphics, clipart&#10;&#10;Automatisch gegenereerde beschrijving"/>
                          <pic:cNvPicPr/>
                        </pic:nvPicPr>
                        <pic:blipFill>
                          <a:blip r:embed="rId74">
                            <a:extLst>
                              <a:ext uri="{28A0092B-C50C-407E-A947-70E740481C1C}">
                                <a14:useLocalDpi xmlns:a14="http://schemas.microsoft.com/office/drawing/2010/main" val="0"/>
                              </a:ext>
                            </a:extLst>
                          </a:blip>
                          <a:stretch>
                            <a:fillRect/>
                          </a:stretch>
                        </pic:blipFill>
                        <pic:spPr>
                          <a:xfrm>
                            <a:off x="0" y="0"/>
                            <a:ext cx="5343476" cy="1298458"/>
                          </a:xfrm>
                          <a:prstGeom prst="rect">
                            <a:avLst/>
                          </a:prstGeom>
                        </pic:spPr>
                      </pic:pic>
                    </a:graphicData>
                  </a:graphic>
                </wp:inline>
              </w:drawing>
            </w:r>
          </w:p>
        </w:tc>
      </w:tr>
    </w:tbl>
    <w:p w14:paraId="0895B2FD" w14:textId="77777777" w:rsidR="0047156B" w:rsidRDefault="0047156B" w:rsidP="0047156B"/>
    <w:p w14:paraId="621D0F33" w14:textId="77777777" w:rsidR="0047156B" w:rsidRDefault="0047156B" w:rsidP="0047156B"/>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3"/>
        <w:gridCol w:w="1979"/>
      </w:tblGrid>
      <w:tr w:rsidR="004B0B5E" w14:paraId="6B7A84AF" w14:textId="77777777" w:rsidTr="00560EDF">
        <w:tc>
          <w:tcPr>
            <w:tcW w:w="7083" w:type="dxa"/>
          </w:tcPr>
          <w:p w14:paraId="0BA2309B" w14:textId="3C50F109" w:rsidR="004B0B5E" w:rsidRDefault="004B0B5E" w:rsidP="00FC4442">
            <w:pPr>
              <w:pStyle w:val="Lijstalinea"/>
              <w:numPr>
                <w:ilvl w:val="0"/>
                <w:numId w:val="65"/>
              </w:numPr>
            </w:pPr>
            <w:r>
              <w:t xml:space="preserve">Hoe zou je Milo </w:t>
            </w:r>
            <w:r w:rsidR="0047156B">
              <w:t>nog sterker</w:t>
            </w:r>
            <w:r>
              <w:t xml:space="preserve"> kunnen maken? </w:t>
            </w:r>
          </w:p>
          <w:p w14:paraId="58784204" w14:textId="6AD083FD" w:rsidR="004B0B5E" w:rsidRPr="004B0B5E" w:rsidRDefault="004B0B5E" w:rsidP="004B0B5E">
            <w:pPr>
              <w:pStyle w:val="Lijstalinea"/>
              <w:ind w:left="360"/>
              <w:rPr>
                <w:i/>
                <w:iCs/>
              </w:rPr>
            </w:pPr>
            <w:r>
              <w:rPr>
                <w:i/>
                <w:iCs/>
              </w:rPr>
              <w:t>Kijk naar onderstaande figuur.</w:t>
            </w:r>
          </w:p>
        </w:tc>
        <w:tc>
          <w:tcPr>
            <w:tcW w:w="1979" w:type="dxa"/>
          </w:tcPr>
          <w:p w14:paraId="18896F2B" w14:textId="77777777" w:rsidR="004B0B5E" w:rsidRDefault="004B0B5E" w:rsidP="00560EDF"/>
        </w:tc>
      </w:tr>
      <w:tr w:rsidR="004B0B5E" w14:paraId="52700495" w14:textId="77777777" w:rsidTr="00560EDF">
        <w:tc>
          <w:tcPr>
            <w:tcW w:w="7083" w:type="dxa"/>
          </w:tcPr>
          <w:p w14:paraId="2C9B9E35" w14:textId="5214C51F" w:rsidR="004B0B5E" w:rsidRDefault="004B0B5E" w:rsidP="004B0B5E">
            <w:r w:rsidRPr="004B0B5E">
              <w:rPr>
                <w:noProof/>
              </w:rPr>
              <w:drawing>
                <wp:inline distT="0" distB="0" distL="0" distR="0" wp14:anchorId="01DB2AA1" wp14:editId="1E7139AE">
                  <wp:extent cx="3949700" cy="1855532"/>
                  <wp:effectExtent l="0" t="0" r="0" b="0"/>
                  <wp:docPr id="192383348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833485"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955886" cy="1858438"/>
                          </a:xfrm>
                          <a:prstGeom prst="rect">
                            <a:avLst/>
                          </a:prstGeom>
                        </pic:spPr>
                      </pic:pic>
                    </a:graphicData>
                  </a:graphic>
                </wp:inline>
              </w:drawing>
            </w:r>
          </w:p>
        </w:tc>
        <w:tc>
          <w:tcPr>
            <w:tcW w:w="1979" w:type="dxa"/>
          </w:tcPr>
          <w:p w14:paraId="69112973" w14:textId="77777777" w:rsidR="004B0B5E" w:rsidRDefault="004B0B5E" w:rsidP="00560EDF"/>
        </w:tc>
      </w:tr>
    </w:tbl>
    <w:p w14:paraId="701A7DE4" w14:textId="77777777" w:rsidR="004B0B5E" w:rsidRPr="006E115F" w:rsidRDefault="004B0B5E" w:rsidP="004B0B5E">
      <w:pPr>
        <w:pStyle w:val="Geenafstand"/>
        <w:rPr>
          <w:sz w:val="2"/>
          <w:szCs w:val="2"/>
        </w:rPr>
      </w:pPr>
    </w:p>
    <w:tbl>
      <w:tblPr>
        <w:tblStyle w:val="Tabelraster"/>
        <w:tblW w:w="0" w:type="auto"/>
        <w:tblInd w:w="426"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870"/>
        <w:gridCol w:w="1823"/>
        <w:gridCol w:w="2410"/>
        <w:gridCol w:w="3541"/>
      </w:tblGrid>
      <w:tr w:rsidR="0047156B" w14:paraId="44E8293E" w14:textId="77777777" w:rsidTr="0047156B">
        <w:tc>
          <w:tcPr>
            <w:tcW w:w="870" w:type="dxa"/>
            <w:vAlign w:val="center"/>
          </w:tcPr>
          <w:p w14:paraId="435C93E1" w14:textId="53837C35" w:rsidR="0047156B" w:rsidRDefault="0047156B" w:rsidP="0047156B">
            <w:pPr>
              <w:jc w:val="left"/>
            </w:pPr>
            <w:r>
              <w:t>O</w:t>
            </w:r>
          </w:p>
        </w:tc>
        <w:tc>
          <w:tcPr>
            <w:tcW w:w="1823" w:type="dxa"/>
            <w:tcBorders>
              <w:top w:val="nil"/>
              <w:bottom w:val="nil"/>
            </w:tcBorders>
            <w:vAlign w:val="center"/>
          </w:tcPr>
          <w:p w14:paraId="58E8F9D9" w14:textId="2BB82C2D" w:rsidR="0047156B" w:rsidRDefault="0047156B" w:rsidP="0047156B">
            <w:pPr>
              <w:jc w:val="center"/>
            </w:pPr>
            <w:r w:rsidRPr="004B0B5E">
              <w:rPr>
                <w:noProof/>
              </w:rPr>
              <w:drawing>
                <wp:inline distT="0" distB="0" distL="0" distR="0" wp14:anchorId="4A1151FE" wp14:editId="0B5DA536">
                  <wp:extent cx="679450" cy="647929"/>
                  <wp:effectExtent l="0" t="0" r="6350" b="0"/>
                  <wp:docPr id="55311842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118422"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81455" cy="649841"/>
                          </a:xfrm>
                          <a:prstGeom prst="rect">
                            <a:avLst/>
                          </a:prstGeom>
                        </pic:spPr>
                      </pic:pic>
                    </a:graphicData>
                  </a:graphic>
                </wp:inline>
              </w:drawing>
            </w:r>
          </w:p>
        </w:tc>
        <w:tc>
          <w:tcPr>
            <w:tcW w:w="2410" w:type="dxa"/>
            <w:tcBorders>
              <w:top w:val="nil"/>
              <w:bottom w:val="nil"/>
            </w:tcBorders>
            <w:vAlign w:val="center"/>
          </w:tcPr>
          <w:p w14:paraId="51A208E9" w14:textId="7F12DFBE" w:rsidR="0047156B" w:rsidRDefault="0047156B" w:rsidP="0047156B">
            <w:pPr>
              <w:jc w:val="center"/>
            </w:pPr>
            <w:r>
              <w:t>vervangen door</w:t>
            </w:r>
          </w:p>
        </w:tc>
        <w:tc>
          <w:tcPr>
            <w:tcW w:w="3541" w:type="dxa"/>
            <w:tcBorders>
              <w:top w:val="nil"/>
              <w:bottom w:val="nil"/>
            </w:tcBorders>
            <w:vAlign w:val="center"/>
          </w:tcPr>
          <w:p w14:paraId="503CBB3E" w14:textId="2D1438BF" w:rsidR="0047156B" w:rsidRDefault="0047156B" w:rsidP="0047156B">
            <w:pPr>
              <w:jc w:val="center"/>
            </w:pPr>
            <w:r>
              <w:rPr>
                <w:noProof/>
              </w:rPr>
              <w:drawing>
                <wp:inline distT="0" distB="0" distL="0" distR="0" wp14:anchorId="7BD1B187" wp14:editId="789A2572">
                  <wp:extent cx="691831" cy="686118"/>
                  <wp:effectExtent l="2858" t="0" r="0" b="0"/>
                  <wp:docPr id="1131221987"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7" cstate="print">
                            <a:extLst>
                              <a:ext uri="{BEBA8EAE-BF5A-486C-A8C5-ECC9F3942E4B}">
                                <a14:imgProps xmlns:a14="http://schemas.microsoft.com/office/drawing/2010/main">
                                  <a14:imgLayer r:embed="rId78">
                                    <a14:imgEffect>
                                      <a14:brightnessContrast bright="40000" contrast="-40000"/>
                                    </a14:imgEffect>
                                  </a14:imgLayer>
                                </a14:imgProps>
                              </a:ext>
                              <a:ext uri="{28A0092B-C50C-407E-A947-70E740481C1C}">
                                <a14:useLocalDpi xmlns:a14="http://schemas.microsoft.com/office/drawing/2010/main" val="0"/>
                              </a:ext>
                            </a:extLst>
                          </a:blip>
                          <a:srcRect/>
                          <a:stretch/>
                        </pic:blipFill>
                        <pic:spPr bwMode="auto">
                          <a:xfrm rot="5400000">
                            <a:off x="0" y="0"/>
                            <a:ext cx="692180" cy="68646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7156B" w14:paraId="2F0D5E19" w14:textId="77777777" w:rsidTr="0047156B">
        <w:tc>
          <w:tcPr>
            <w:tcW w:w="870" w:type="dxa"/>
            <w:vAlign w:val="center"/>
          </w:tcPr>
          <w:p w14:paraId="583673F1" w14:textId="3456F98D" w:rsidR="0047156B" w:rsidRDefault="0047156B" w:rsidP="0047156B">
            <w:pPr>
              <w:jc w:val="left"/>
            </w:pPr>
            <w:r>
              <w:t>O</w:t>
            </w:r>
            <w:r w:rsidRPr="0047156B">
              <w:rPr>
                <w:rStyle w:val="oplossingChar"/>
              </w:rPr>
              <w:t>x</w:t>
            </w:r>
          </w:p>
        </w:tc>
        <w:tc>
          <w:tcPr>
            <w:tcW w:w="1823" w:type="dxa"/>
            <w:tcBorders>
              <w:top w:val="nil"/>
              <w:bottom w:val="nil"/>
            </w:tcBorders>
            <w:vAlign w:val="center"/>
          </w:tcPr>
          <w:p w14:paraId="3C0AC249" w14:textId="208F170E" w:rsidR="0047156B" w:rsidRPr="004B0B5E" w:rsidRDefault="0047156B" w:rsidP="0047156B">
            <w:pPr>
              <w:jc w:val="center"/>
            </w:pPr>
            <w:r w:rsidRPr="004B0B5E">
              <w:rPr>
                <w:noProof/>
              </w:rPr>
              <w:drawing>
                <wp:inline distT="0" distB="0" distL="0" distR="0" wp14:anchorId="2C7433A0" wp14:editId="00ED5C2B">
                  <wp:extent cx="679450" cy="647929"/>
                  <wp:effectExtent l="0" t="0" r="6350" b="0"/>
                  <wp:docPr id="2128530525" name="Afbeelding 2128530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118422"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81455" cy="649841"/>
                          </a:xfrm>
                          <a:prstGeom prst="rect">
                            <a:avLst/>
                          </a:prstGeom>
                        </pic:spPr>
                      </pic:pic>
                    </a:graphicData>
                  </a:graphic>
                </wp:inline>
              </w:drawing>
            </w:r>
          </w:p>
        </w:tc>
        <w:tc>
          <w:tcPr>
            <w:tcW w:w="2410" w:type="dxa"/>
            <w:tcBorders>
              <w:top w:val="nil"/>
              <w:bottom w:val="nil"/>
            </w:tcBorders>
            <w:vAlign w:val="center"/>
          </w:tcPr>
          <w:p w14:paraId="03CC4D47" w14:textId="7AE48466" w:rsidR="0047156B" w:rsidRDefault="0047156B" w:rsidP="0047156B">
            <w:pPr>
              <w:jc w:val="center"/>
            </w:pPr>
            <w:r>
              <w:t>vervangen door</w:t>
            </w:r>
          </w:p>
        </w:tc>
        <w:tc>
          <w:tcPr>
            <w:tcW w:w="3541" w:type="dxa"/>
            <w:tcBorders>
              <w:top w:val="nil"/>
              <w:bottom w:val="nil"/>
            </w:tcBorders>
            <w:vAlign w:val="center"/>
          </w:tcPr>
          <w:p w14:paraId="4FBD5FB4" w14:textId="1C07D40D" w:rsidR="0047156B" w:rsidRDefault="0047156B" w:rsidP="0047156B">
            <w:pPr>
              <w:jc w:val="center"/>
              <w:rPr>
                <w:noProof/>
              </w:rPr>
            </w:pPr>
            <w:r>
              <w:rPr>
                <w:noProof/>
              </w:rPr>
              <w:drawing>
                <wp:inline distT="0" distB="0" distL="0" distR="0" wp14:anchorId="735EC95E" wp14:editId="65237730">
                  <wp:extent cx="387350" cy="317500"/>
                  <wp:effectExtent l="0" t="0" r="0" b="6350"/>
                  <wp:docPr id="906818130"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79" cstate="print">
                            <a:extLst>
                              <a:ext uri="{BEBA8EAE-BF5A-486C-A8C5-ECC9F3942E4B}">
                                <a14:imgProps xmlns:a14="http://schemas.microsoft.com/office/drawing/2010/main">
                                  <a14:imgLayer r:embed="rId80">
                                    <a14:imgEffect>
                                      <a14:brightnessContrast bright="40000" contrast="-40000"/>
                                    </a14:imgEffect>
                                  </a14:imgLayer>
                                </a14:imgProps>
                              </a:ext>
                              <a:ext uri="{28A0092B-C50C-407E-A947-70E740481C1C}">
                                <a14:useLocalDpi xmlns:a14="http://schemas.microsoft.com/office/drawing/2010/main" val="0"/>
                              </a:ext>
                            </a:extLst>
                          </a:blip>
                          <a:srcRect/>
                          <a:stretch/>
                        </pic:blipFill>
                        <pic:spPr bwMode="auto">
                          <a:xfrm>
                            <a:off x="0" y="0"/>
                            <a:ext cx="387350" cy="3175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C05FD52" w14:textId="4FB5911E" w:rsidR="007F6CC9" w:rsidRDefault="007F6CC9" w:rsidP="00FA3AA5">
      <w:r>
        <w:br w:type="page"/>
      </w:r>
    </w:p>
    <w:tbl>
      <w:tblPr>
        <w:tblStyle w:val="Tabelraster"/>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87"/>
        <w:gridCol w:w="4665"/>
        <w:gridCol w:w="1271"/>
        <w:gridCol w:w="1952"/>
      </w:tblGrid>
      <w:tr w:rsidR="000F5815" w14:paraId="5BF3D65E" w14:textId="77777777" w:rsidTr="00C6730B">
        <w:trPr>
          <w:trHeight w:val="454"/>
        </w:trPr>
        <w:tc>
          <w:tcPr>
            <w:tcW w:w="1187" w:type="dxa"/>
            <w:vAlign w:val="bottom"/>
          </w:tcPr>
          <w:p w14:paraId="2DC00191" w14:textId="6E636BF7" w:rsidR="000F5815" w:rsidRDefault="000F5815" w:rsidP="000F5815">
            <w:pPr>
              <w:jc w:val="right"/>
            </w:pPr>
            <w:r>
              <w:lastRenderedPageBreak/>
              <w:t>Naam:</w:t>
            </w:r>
          </w:p>
        </w:tc>
        <w:tc>
          <w:tcPr>
            <w:tcW w:w="4665" w:type="dxa"/>
            <w:tcBorders>
              <w:bottom w:val="dotted" w:sz="4" w:space="0" w:color="808080" w:themeColor="background1" w:themeShade="80"/>
            </w:tcBorders>
            <w:vAlign w:val="bottom"/>
          </w:tcPr>
          <w:p w14:paraId="3A08E0F5" w14:textId="77777777" w:rsidR="000F5815" w:rsidRDefault="000F5815" w:rsidP="000F5815">
            <w:pPr>
              <w:jc w:val="left"/>
            </w:pPr>
          </w:p>
        </w:tc>
        <w:tc>
          <w:tcPr>
            <w:tcW w:w="1271" w:type="dxa"/>
            <w:vAlign w:val="bottom"/>
          </w:tcPr>
          <w:p w14:paraId="01AAE336" w14:textId="55DD5120" w:rsidR="000F5815" w:rsidRDefault="000F5815" w:rsidP="000F5815">
            <w:pPr>
              <w:jc w:val="right"/>
            </w:pPr>
            <w:r>
              <w:t>Klas:</w:t>
            </w:r>
          </w:p>
        </w:tc>
        <w:tc>
          <w:tcPr>
            <w:tcW w:w="1952" w:type="dxa"/>
            <w:tcBorders>
              <w:bottom w:val="dotted" w:sz="4" w:space="0" w:color="808080" w:themeColor="background1" w:themeShade="80"/>
            </w:tcBorders>
            <w:vAlign w:val="bottom"/>
          </w:tcPr>
          <w:p w14:paraId="13DB37AE" w14:textId="77777777" w:rsidR="000F5815" w:rsidRDefault="000F5815" w:rsidP="000F5815">
            <w:pPr>
              <w:jc w:val="left"/>
            </w:pPr>
          </w:p>
        </w:tc>
      </w:tr>
      <w:tr w:rsidR="000F5815" w14:paraId="5705ED66" w14:textId="77777777" w:rsidTr="00C6730B">
        <w:trPr>
          <w:trHeight w:val="454"/>
        </w:trPr>
        <w:tc>
          <w:tcPr>
            <w:tcW w:w="1187" w:type="dxa"/>
            <w:vAlign w:val="bottom"/>
          </w:tcPr>
          <w:p w14:paraId="3473C1EB" w14:textId="689A1CEF" w:rsidR="000F5815" w:rsidRDefault="000F5815" w:rsidP="000F5815">
            <w:pPr>
              <w:jc w:val="right"/>
            </w:pPr>
            <w:r>
              <w:t>Opdracht:</w:t>
            </w:r>
          </w:p>
        </w:tc>
        <w:tc>
          <w:tcPr>
            <w:tcW w:w="4665" w:type="dxa"/>
            <w:tcBorders>
              <w:top w:val="dotted" w:sz="4" w:space="0" w:color="808080" w:themeColor="background1" w:themeShade="80"/>
              <w:bottom w:val="dotted" w:sz="4" w:space="0" w:color="808080" w:themeColor="background1" w:themeShade="80"/>
            </w:tcBorders>
            <w:vAlign w:val="bottom"/>
          </w:tcPr>
          <w:p w14:paraId="6A47DF67" w14:textId="3F205CAD" w:rsidR="000F5815" w:rsidRDefault="0047156B" w:rsidP="000F5815">
            <w:pPr>
              <w:jc w:val="left"/>
            </w:pPr>
            <w:r>
              <w:t>2</w:t>
            </w:r>
            <w:r w:rsidR="000F5815">
              <w:t>. Geleide Projecten – 1. Trekken</w:t>
            </w:r>
          </w:p>
        </w:tc>
        <w:tc>
          <w:tcPr>
            <w:tcW w:w="1271" w:type="dxa"/>
            <w:vAlign w:val="bottom"/>
          </w:tcPr>
          <w:p w14:paraId="6252680E" w14:textId="79115EF8" w:rsidR="000F5815" w:rsidRDefault="000F5815" w:rsidP="000F5815">
            <w:pPr>
              <w:jc w:val="right"/>
            </w:pPr>
            <w:r>
              <w:t>Datum:</w:t>
            </w:r>
          </w:p>
        </w:tc>
        <w:tc>
          <w:tcPr>
            <w:tcW w:w="1952" w:type="dxa"/>
            <w:tcBorders>
              <w:top w:val="dotted" w:sz="4" w:space="0" w:color="808080" w:themeColor="background1" w:themeShade="80"/>
              <w:bottom w:val="dotted" w:sz="4" w:space="0" w:color="808080" w:themeColor="background1" w:themeShade="80"/>
            </w:tcBorders>
            <w:vAlign w:val="bottom"/>
          </w:tcPr>
          <w:p w14:paraId="6D2F9F7A" w14:textId="497D62E6" w:rsidR="000F5815" w:rsidRDefault="000F5815" w:rsidP="000F5815">
            <w:pPr>
              <w:jc w:val="left"/>
            </w:pPr>
          </w:p>
        </w:tc>
      </w:tr>
    </w:tbl>
    <w:p w14:paraId="077CF11A" w14:textId="2DB7E351" w:rsidR="00087D8C" w:rsidRDefault="000F5815" w:rsidP="0053192B">
      <w:pPr>
        <w:pStyle w:val="Kop1"/>
      </w:pPr>
      <w:bookmarkStart w:id="9" w:name="_Toc136887434"/>
      <w:r>
        <w:t>Trekken</w:t>
      </w:r>
      <w:bookmarkEnd w:id="9"/>
    </w:p>
    <w:p w14:paraId="43D8AA0D" w14:textId="56FF70A9" w:rsidR="000F5815" w:rsidRPr="000F5815" w:rsidRDefault="000F5815" w:rsidP="00C6730B">
      <w:pPr>
        <w:pStyle w:val="Lijstalinea"/>
        <w:numPr>
          <w:ilvl w:val="0"/>
          <w:numId w:val="43"/>
        </w:numPr>
      </w:pPr>
      <w:r>
        <w:t>Start in de software het juiste project</w:t>
      </w:r>
    </w:p>
    <w:tbl>
      <w:tblPr>
        <w:tblStyle w:val="Tabelraster"/>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1079"/>
        <w:gridCol w:w="2818"/>
        <w:gridCol w:w="996"/>
        <w:gridCol w:w="2551"/>
      </w:tblGrid>
      <w:tr w:rsidR="00DC29D9" w14:paraId="4D285866" w14:textId="77777777" w:rsidTr="00193D88">
        <w:tc>
          <w:tcPr>
            <w:tcW w:w="1066" w:type="dxa"/>
            <w:vAlign w:val="center"/>
          </w:tcPr>
          <w:p w14:paraId="6C5BB31D" w14:textId="234E3B84" w:rsidR="00DC29D9" w:rsidRDefault="00DC29D9" w:rsidP="00DC29D9">
            <w:pPr>
              <w:jc w:val="center"/>
            </w:pPr>
            <w:r w:rsidRPr="000F5815">
              <w:rPr>
                <w:noProof/>
              </w:rPr>
              <w:drawing>
                <wp:inline distT="0" distB="0" distL="0" distR="0" wp14:anchorId="1A61CA84" wp14:editId="0B4DF0A7">
                  <wp:extent cx="482600" cy="476511"/>
                  <wp:effectExtent l="0" t="0" r="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7221" cy="481073"/>
                          </a:xfrm>
                          <a:prstGeom prst="rect">
                            <a:avLst/>
                          </a:prstGeom>
                        </pic:spPr>
                      </pic:pic>
                    </a:graphicData>
                  </a:graphic>
                </wp:inline>
              </w:drawing>
            </w:r>
          </w:p>
        </w:tc>
        <w:tc>
          <w:tcPr>
            <w:tcW w:w="1079" w:type="dxa"/>
            <w:vAlign w:val="center"/>
          </w:tcPr>
          <w:p w14:paraId="15BEFD16" w14:textId="7D7BACA3" w:rsidR="00DC29D9" w:rsidRDefault="00DC29D9" w:rsidP="00DC29D9">
            <w:pPr>
              <w:jc w:val="center"/>
            </w:pPr>
            <w:r>
              <w:rPr>
                <w:noProof/>
              </w:rPr>
              <mc:AlternateContent>
                <mc:Choice Requires="wps">
                  <w:drawing>
                    <wp:inline distT="0" distB="0" distL="0" distR="0" wp14:anchorId="0C9AEE71" wp14:editId="25AB5D92">
                      <wp:extent cx="488950" cy="266700"/>
                      <wp:effectExtent l="0" t="0" r="6350" b="0"/>
                      <wp:docPr id="18" name="Pijl: gestreept rechts 18"/>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29A8AA2C"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Pijl: gestreept rechts 18"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818" w:type="dxa"/>
            <w:vAlign w:val="center"/>
          </w:tcPr>
          <w:p w14:paraId="56A55B68" w14:textId="77777777" w:rsidR="00DC29D9" w:rsidRDefault="00DC29D9" w:rsidP="00DC29D9">
            <w:pPr>
              <w:jc w:val="center"/>
            </w:pPr>
            <w:r w:rsidRPr="000F5815">
              <w:rPr>
                <w:noProof/>
              </w:rPr>
              <w:drawing>
                <wp:inline distT="0" distB="0" distL="0" distR="0" wp14:anchorId="10698E90" wp14:editId="1277CE04">
                  <wp:extent cx="1440000" cy="537460"/>
                  <wp:effectExtent l="0" t="0" r="8255"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40000" cy="537460"/>
                          </a:xfrm>
                          <a:prstGeom prst="rect">
                            <a:avLst/>
                          </a:prstGeom>
                        </pic:spPr>
                      </pic:pic>
                    </a:graphicData>
                  </a:graphic>
                </wp:inline>
              </w:drawing>
            </w:r>
          </w:p>
        </w:tc>
        <w:tc>
          <w:tcPr>
            <w:tcW w:w="996" w:type="dxa"/>
            <w:vAlign w:val="center"/>
          </w:tcPr>
          <w:p w14:paraId="5AFFFEDF" w14:textId="20B07A5A" w:rsidR="00DC29D9" w:rsidRDefault="00DC29D9" w:rsidP="00DC29D9">
            <w:pPr>
              <w:jc w:val="center"/>
            </w:pPr>
            <w:r>
              <w:rPr>
                <w:noProof/>
              </w:rPr>
              <mc:AlternateContent>
                <mc:Choice Requires="wps">
                  <w:drawing>
                    <wp:inline distT="0" distB="0" distL="0" distR="0" wp14:anchorId="2D5292CE" wp14:editId="53D6C6F2">
                      <wp:extent cx="488950" cy="266700"/>
                      <wp:effectExtent l="0" t="0" r="6350" b="0"/>
                      <wp:docPr id="21" name="Pijl: gestreept rechts 21"/>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FC8352E" id="Pijl: gestreept rechts 21"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551" w:type="dxa"/>
            <w:vAlign w:val="center"/>
          </w:tcPr>
          <w:p w14:paraId="29E18E99" w14:textId="161FCA40" w:rsidR="00DC29D9" w:rsidRDefault="00DC29D9" w:rsidP="00DC29D9">
            <w:pPr>
              <w:jc w:val="center"/>
            </w:pPr>
            <w:r w:rsidRPr="000F5815">
              <w:rPr>
                <w:noProof/>
              </w:rPr>
              <w:drawing>
                <wp:inline distT="0" distB="0" distL="0" distR="0" wp14:anchorId="650EC650" wp14:editId="5F5029A4">
                  <wp:extent cx="1440000" cy="1104444"/>
                  <wp:effectExtent l="0" t="0" r="8255" b="635"/>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440000" cy="1104444"/>
                          </a:xfrm>
                          <a:prstGeom prst="rect">
                            <a:avLst/>
                          </a:prstGeom>
                        </pic:spPr>
                      </pic:pic>
                    </a:graphicData>
                  </a:graphic>
                </wp:inline>
              </w:drawing>
            </w:r>
          </w:p>
        </w:tc>
      </w:tr>
    </w:tbl>
    <w:p w14:paraId="0AFE7D4B" w14:textId="3C9315E9" w:rsidR="000F5815" w:rsidRDefault="00DC29D9" w:rsidP="00C6730B">
      <w:pPr>
        <w:pStyle w:val="Kop2-Tussentitel"/>
      </w:pPr>
      <w:r>
        <w:t>Onderzoeken</w:t>
      </w:r>
    </w:p>
    <w:p w14:paraId="6DBA3C82" w14:textId="3008D297" w:rsidR="00DC29D9" w:rsidRDefault="00DC29D9" w:rsidP="00FC4442">
      <w:pPr>
        <w:pStyle w:val="Lijstalinea"/>
        <w:numPr>
          <w:ilvl w:val="0"/>
          <w:numId w:val="43"/>
        </w:numPr>
      </w:pPr>
      <w:r>
        <w:t>Bekijk het filmpje</w:t>
      </w:r>
    </w:p>
    <w:p w14:paraId="716EC130" w14:textId="151D21CC" w:rsidR="00DC29D9" w:rsidRDefault="007F6A91" w:rsidP="00FC4442">
      <w:pPr>
        <w:pStyle w:val="Lijstalinea"/>
        <w:numPr>
          <w:ilvl w:val="0"/>
          <w:numId w:val="43"/>
        </w:numPr>
      </w:pPr>
      <w:r>
        <w:t>Geef een antwoord op de vragen.</w:t>
      </w:r>
    </w:p>
    <w:p w14:paraId="19A646B5" w14:textId="1F54481C" w:rsidR="007F6A91" w:rsidRDefault="007F6A91" w:rsidP="00FC4442">
      <w:pPr>
        <w:pStyle w:val="Lijstalinea"/>
        <w:numPr>
          <w:ilvl w:val="1"/>
          <w:numId w:val="43"/>
        </w:numPr>
      </w:pPr>
      <w:r>
        <w:t xml:space="preserve">Hoe </w:t>
      </w:r>
      <w:r w:rsidR="00193D88">
        <w:t xml:space="preserve">denk je dat je </w:t>
      </w:r>
      <w:r>
        <w:t xml:space="preserve">een object </w:t>
      </w:r>
      <w:r w:rsidR="00193D88">
        <w:t xml:space="preserve">kan </w:t>
      </w:r>
      <w:r>
        <w:t>verplaatsen?</w:t>
      </w:r>
    </w:p>
    <w:tbl>
      <w:tblPr>
        <w:tblStyle w:val="Tabelraster"/>
        <w:tblW w:w="0" w:type="auto"/>
        <w:tblInd w:w="993"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7649"/>
        <w:gridCol w:w="420"/>
      </w:tblGrid>
      <w:tr w:rsidR="00C6730B" w14:paraId="7CA7AE88" w14:textId="77777777" w:rsidTr="00C6730B">
        <w:trPr>
          <w:hidden/>
        </w:trPr>
        <w:tc>
          <w:tcPr>
            <w:tcW w:w="7649" w:type="dxa"/>
          </w:tcPr>
          <w:p w14:paraId="160AFF42" w14:textId="6C846BE7" w:rsidR="00C6730B" w:rsidRDefault="00C6730B" w:rsidP="008B2124">
            <w:pPr>
              <w:pStyle w:val="oplossing"/>
            </w:pPr>
            <w:r>
              <w:t>Door te trekken of te duwen</w:t>
            </w:r>
          </w:p>
        </w:tc>
        <w:tc>
          <w:tcPr>
            <w:tcW w:w="420" w:type="dxa"/>
          </w:tcPr>
          <w:p w14:paraId="3EEF47F1" w14:textId="77777777" w:rsidR="00C6730B" w:rsidRDefault="00C6730B" w:rsidP="008B2124"/>
        </w:tc>
      </w:tr>
      <w:tr w:rsidR="00C6730B" w14:paraId="53C201B1" w14:textId="77777777" w:rsidTr="00C6730B">
        <w:trPr>
          <w:hidden/>
        </w:trPr>
        <w:tc>
          <w:tcPr>
            <w:tcW w:w="7649" w:type="dxa"/>
          </w:tcPr>
          <w:p w14:paraId="47DF8A45" w14:textId="624D67AA" w:rsidR="00C6730B" w:rsidRDefault="00C6730B" w:rsidP="008B2124">
            <w:pPr>
              <w:pStyle w:val="oplossing"/>
            </w:pPr>
          </w:p>
        </w:tc>
        <w:tc>
          <w:tcPr>
            <w:tcW w:w="420" w:type="dxa"/>
          </w:tcPr>
          <w:p w14:paraId="65C86470" w14:textId="77777777" w:rsidR="00C6730B" w:rsidRDefault="00C6730B" w:rsidP="008B2124"/>
        </w:tc>
      </w:tr>
    </w:tbl>
    <w:p w14:paraId="37DF7456" w14:textId="65FFFD24" w:rsidR="007F6A91" w:rsidRDefault="007F6A91" w:rsidP="00FC4442">
      <w:pPr>
        <w:pStyle w:val="Lijstalinea"/>
        <w:numPr>
          <w:ilvl w:val="1"/>
          <w:numId w:val="43"/>
        </w:numPr>
      </w:pPr>
      <w:r>
        <w:t>Kun je uitleggen wat wrijving is?</w:t>
      </w:r>
    </w:p>
    <w:tbl>
      <w:tblPr>
        <w:tblStyle w:val="Tabelraster"/>
        <w:tblW w:w="0" w:type="auto"/>
        <w:tblInd w:w="993"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7649"/>
        <w:gridCol w:w="420"/>
      </w:tblGrid>
      <w:tr w:rsidR="00C6730B" w14:paraId="34068F1E" w14:textId="77777777" w:rsidTr="008B2124">
        <w:trPr>
          <w:hidden/>
        </w:trPr>
        <w:tc>
          <w:tcPr>
            <w:tcW w:w="7649" w:type="dxa"/>
          </w:tcPr>
          <w:p w14:paraId="008E28B9" w14:textId="1761EA83" w:rsidR="00C6730B" w:rsidRDefault="00C6730B" w:rsidP="008B2124">
            <w:pPr>
              <w:pStyle w:val="oplossing"/>
            </w:pPr>
            <w:r>
              <w:t>Dit is als twee objecten op elkaar schuren tijdens het bewegen.</w:t>
            </w:r>
          </w:p>
        </w:tc>
        <w:tc>
          <w:tcPr>
            <w:tcW w:w="420" w:type="dxa"/>
          </w:tcPr>
          <w:p w14:paraId="68BCF4C1" w14:textId="77777777" w:rsidR="00C6730B" w:rsidRDefault="00C6730B" w:rsidP="008B2124"/>
        </w:tc>
      </w:tr>
      <w:tr w:rsidR="00C6730B" w14:paraId="6D209B5B" w14:textId="77777777" w:rsidTr="008B2124">
        <w:trPr>
          <w:hidden/>
        </w:trPr>
        <w:tc>
          <w:tcPr>
            <w:tcW w:w="7649" w:type="dxa"/>
          </w:tcPr>
          <w:p w14:paraId="7AAD52A1" w14:textId="77777777" w:rsidR="00C6730B" w:rsidRDefault="00C6730B" w:rsidP="008B2124">
            <w:pPr>
              <w:pStyle w:val="oplossing"/>
            </w:pPr>
          </w:p>
        </w:tc>
        <w:tc>
          <w:tcPr>
            <w:tcW w:w="420" w:type="dxa"/>
          </w:tcPr>
          <w:p w14:paraId="6647D76F" w14:textId="77777777" w:rsidR="00C6730B" w:rsidRDefault="00C6730B" w:rsidP="008B2124"/>
        </w:tc>
      </w:tr>
    </w:tbl>
    <w:p w14:paraId="54B176F2" w14:textId="798A1E9A" w:rsidR="007F6A91" w:rsidRDefault="007F6A91" w:rsidP="00FC4442">
      <w:pPr>
        <w:pStyle w:val="Lijstalinea"/>
        <w:numPr>
          <w:ilvl w:val="1"/>
          <w:numId w:val="43"/>
        </w:numPr>
      </w:pPr>
      <w:r>
        <w:t>Voorspel wat er gebeurt wanneer de trekkracht in de ene richting groter is dan in de andere</w:t>
      </w:r>
      <w:r w:rsidR="00FC4442">
        <w:t xml:space="preserve"> richting</w:t>
      </w:r>
      <w:r>
        <w:t xml:space="preserve"> (denk aan het touwtrekken in het filmpje).</w:t>
      </w:r>
    </w:p>
    <w:tbl>
      <w:tblPr>
        <w:tblStyle w:val="Tabelraster"/>
        <w:tblW w:w="0" w:type="auto"/>
        <w:tblInd w:w="993"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7649"/>
        <w:gridCol w:w="420"/>
      </w:tblGrid>
      <w:tr w:rsidR="00C6730B" w14:paraId="09FFF2BF" w14:textId="77777777" w:rsidTr="00C6730B">
        <w:trPr>
          <w:hidden/>
        </w:trPr>
        <w:tc>
          <w:tcPr>
            <w:tcW w:w="7649" w:type="dxa"/>
          </w:tcPr>
          <w:p w14:paraId="65DABDFE" w14:textId="67FCBB1C" w:rsidR="00C6730B" w:rsidRDefault="00C6730B" w:rsidP="008B2124">
            <w:pPr>
              <w:pStyle w:val="oplossing"/>
            </w:pPr>
            <w:r>
              <w:t>Het object beweegt naar de kant met de grootste trekkracht.</w:t>
            </w:r>
          </w:p>
        </w:tc>
        <w:tc>
          <w:tcPr>
            <w:tcW w:w="420" w:type="dxa"/>
          </w:tcPr>
          <w:p w14:paraId="13B7B74E" w14:textId="77777777" w:rsidR="00C6730B" w:rsidRDefault="00C6730B" w:rsidP="008B2124"/>
        </w:tc>
      </w:tr>
      <w:tr w:rsidR="00C6730B" w14:paraId="40FA6B99" w14:textId="77777777" w:rsidTr="00C6730B">
        <w:trPr>
          <w:hidden/>
        </w:trPr>
        <w:tc>
          <w:tcPr>
            <w:tcW w:w="7649" w:type="dxa"/>
          </w:tcPr>
          <w:p w14:paraId="3B1040D6" w14:textId="77777777" w:rsidR="00C6730B" w:rsidRDefault="00C6730B" w:rsidP="008B2124">
            <w:pPr>
              <w:pStyle w:val="oplossing"/>
            </w:pPr>
          </w:p>
        </w:tc>
        <w:tc>
          <w:tcPr>
            <w:tcW w:w="420" w:type="dxa"/>
          </w:tcPr>
          <w:p w14:paraId="79941519" w14:textId="77777777" w:rsidR="00C6730B" w:rsidRDefault="00C6730B" w:rsidP="008B2124"/>
        </w:tc>
      </w:tr>
    </w:tbl>
    <w:p w14:paraId="1485F7CB" w14:textId="77777777" w:rsidR="00C6730B" w:rsidRDefault="00C6730B" w:rsidP="00C6730B"/>
    <w:p w14:paraId="49904D22" w14:textId="4C55D981" w:rsidR="00DC29D9" w:rsidRDefault="00DC29D9" w:rsidP="00C6730B">
      <w:pPr>
        <w:pStyle w:val="Kop2-Tussentitel"/>
      </w:pPr>
      <w:r>
        <w:t>Creëren</w:t>
      </w:r>
    </w:p>
    <w:p w14:paraId="2D2163DE" w14:textId="1471127B" w:rsidR="007F6A91" w:rsidRDefault="007F6A91" w:rsidP="00FC4442">
      <w:pPr>
        <w:pStyle w:val="Lijstalinea"/>
        <w:numPr>
          <w:ilvl w:val="0"/>
          <w:numId w:val="43"/>
        </w:numPr>
      </w:pPr>
      <w:r>
        <w:t>Bekijk het filmpje, bouw de opstelling</w:t>
      </w:r>
      <w:r w:rsidR="00193D88">
        <w:t>, maak verbinding</w:t>
      </w:r>
      <w:r>
        <w:t xml:space="preserve"> en maak het programma.</w:t>
      </w:r>
    </w:p>
    <w:tbl>
      <w:tblPr>
        <w:tblStyle w:val="Tabelraster"/>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0"/>
        <w:gridCol w:w="946"/>
        <w:gridCol w:w="2349"/>
        <w:gridCol w:w="946"/>
        <w:gridCol w:w="2337"/>
      </w:tblGrid>
      <w:tr w:rsidR="007F6A91" w14:paraId="0B184BBF" w14:textId="77777777" w:rsidTr="00193D88">
        <w:tc>
          <w:tcPr>
            <w:tcW w:w="2656" w:type="dxa"/>
            <w:vAlign w:val="center"/>
          </w:tcPr>
          <w:p w14:paraId="35BF3837" w14:textId="59C8812A" w:rsidR="007F6A91" w:rsidRDefault="007F6A91" w:rsidP="003D18FE">
            <w:pPr>
              <w:jc w:val="center"/>
            </w:pPr>
            <w:r w:rsidRPr="007F6A91">
              <w:rPr>
                <w:noProof/>
              </w:rPr>
              <w:drawing>
                <wp:inline distT="0" distB="0" distL="0" distR="0" wp14:anchorId="7C1015E0" wp14:editId="43BA0B19">
                  <wp:extent cx="1440000" cy="817778"/>
                  <wp:effectExtent l="0" t="0" r="8255" b="1905"/>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440000" cy="817778"/>
                          </a:xfrm>
                          <a:prstGeom prst="rect">
                            <a:avLst/>
                          </a:prstGeom>
                        </pic:spPr>
                      </pic:pic>
                    </a:graphicData>
                  </a:graphic>
                </wp:inline>
              </w:drawing>
            </w:r>
          </w:p>
        </w:tc>
        <w:tc>
          <w:tcPr>
            <w:tcW w:w="907" w:type="dxa"/>
            <w:vAlign w:val="center"/>
          </w:tcPr>
          <w:p w14:paraId="03DC6B7A" w14:textId="77777777" w:rsidR="007F6A91" w:rsidRDefault="007F6A91" w:rsidP="003D18FE">
            <w:pPr>
              <w:jc w:val="center"/>
            </w:pPr>
            <w:r>
              <w:rPr>
                <w:noProof/>
              </w:rPr>
              <mc:AlternateContent>
                <mc:Choice Requires="wps">
                  <w:drawing>
                    <wp:inline distT="0" distB="0" distL="0" distR="0" wp14:anchorId="3AF9FA18" wp14:editId="22FC3739">
                      <wp:extent cx="488950" cy="266700"/>
                      <wp:effectExtent l="0" t="0" r="6350" b="0"/>
                      <wp:docPr id="22" name="Pijl: gestreept rechts 22"/>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0ED414D" id="Pijl: gestreept rechts 22"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236" w:type="dxa"/>
            <w:vAlign w:val="center"/>
          </w:tcPr>
          <w:p w14:paraId="3A13E476" w14:textId="30098741" w:rsidR="007F6A91" w:rsidRDefault="007F6A91" w:rsidP="003D18FE">
            <w:pPr>
              <w:jc w:val="center"/>
            </w:pPr>
            <w:r w:rsidRPr="007F6A91">
              <w:rPr>
                <w:noProof/>
              </w:rPr>
              <w:drawing>
                <wp:inline distT="0" distB="0" distL="0" distR="0" wp14:anchorId="78968BF8" wp14:editId="663A00D5">
                  <wp:extent cx="1440000" cy="1043492"/>
                  <wp:effectExtent l="0" t="0" r="8255" b="4445"/>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40000" cy="1043492"/>
                          </a:xfrm>
                          <a:prstGeom prst="rect">
                            <a:avLst/>
                          </a:prstGeom>
                        </pic:spPr>
                      </pic:pic>
                    </a:graphicData>
                  </a:graphic>
                </wp:inline>
              </w:drawing>
            </w:r>
          </w:p>
        </w:tc>
        <w:tc>
          <w:tcPr>
            <w:tcW w:w="907" w:type="dxa"/>
            <w:vAlign w:val="center"/>
          </w:tcPr>
          <w:p w14:paraId="2830651A" w14:textId="77777777" w:rsidR="007F6A91" w:rsidRDefault="007F6A91" w:rsidP="003D18FE">
            <w:pPr>
              <w:jc w:val="center"/>
            </w:pPr>
            <w:r>
              <w:rPr>
                <w:noProof/>
              </w:rPr>
              <mc:AlternateContent>
                <mc:Choice Requires="wps">
                  <w:drawing>
                    <wp:inline distT="0" distB="0" distL="0" distR="0" wp14:anchorId="0577864E" wp14:editId="556810C3">
                      <wp:extent cx="488950" cy="266700"/>
                      <wp:effectExtent l="0" t="0" r="6350" b="0"/>
                      <wp:docPr id="23" name="Pijl: gestreept rechts 23"/>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29A19F8" id="Pijl: gestreept rechts 23"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224" w:type="dxa"/>
            <w:vAlign w:val="center"/>
          </w:tcPr>
          <w:p w14:paraId="63A34EF0" w14:textId="3E454556" w:rsidR="007F6A91" w:rsidRDefault="007F6A91" w:rsidP="003D18FE">
            <w:pPr>
              <w:jc w:val="center"/>
            </w:pPr>
            <w:r w:rsidRPr="007F6A91">
              <w:rPr>
                <w:noProof/>
              </w:rPr>
              <w:drawing>
                <wp:inline distT="0" distB="0" distL="0" distR="0" wp14:anchorId="0281CA0A" wp14:editId="48309449">
                  <wp:extent cx="1440000" cy="331905"/>
                  <wp:effectExtent l="0" t="0" r="0"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440000" cy="331905"/>
                          </a:xfrm>
                          <a:prstGeom prst="rect">
                            <a:avLst/>
                          </a:prstGeom>
                        </pic:spPr>
                      </pic:pic>
                    </a:graphicData>
                  </a:graphic>
                </wp:inline>
              </w:drawing>
            </w:r>
          </w:p>
        </w:tc>
      </w:tr>
    </w:tbl>
    <w:p w14:paraId="42223280" w14:textId="1D68AAE4" w:rsidR="00462634" w:rsidRDefault="00462634">
      <w:pPr>
        <w:spacing w:before="0" w:after="200" w:line="276" w:lineRule="auto"/>
        <w:jc w:val="left"/>
      </w:pPr>
      <w:r>
        <w:br w:type="page"/>
      </w:r>
    </w:p>
    <w:p w14:paraId="3FDDD775" w14:textId="77777777" w:rsidR="00FA3AA5" w:rsidRDefault="00FA3AA5" w:rsidP="00FA3AA5">
      <w:pPr>
        <w:pStyle w:val="Kop2-Tussentitel"/>
      </w:pPr>
      <w:r>
        <w:lastRenderedPageBreak/>
        <w:t>Testen / aanpassen</w:t>
      </w:r>
    </w:p>
    <w:p w14:paraId="561EFD6C" w14:textId="056A4F24" w:rsidR="00193D88" w:rsidRDefault="004568F0" w:rsidP="00FC4442">
      <w:pPr>
        <w:pStyle w:val="Lijstalinea"/>
        <w:numPr>
          <w:ilvl w:val="0"/>
          <w:numId w:val="43"/>
        </w:numPr>
      </w:pPr>
      <w:r w:rsidRPr="00193D88">
        <w:rPr>
          <w:noProof/>
        </w:rPr>
        <w:drawing>
          <wp:anchor distT="0" distB="0" distL="114300" distR="114300" simplePos="0" relativeHeight="251948032" behindDoc="0" locked="0" layoutInCell="1" allowOverlap="1" wp14:anchorId="0BCAD764" wp14:editId="13509753">
            <wp:simplePos x="0" y="0"/>
            <wp:positionH relativeFrom="column">
              <wp:posOffset>5155353</wp:posOffset>
            </wp:positionH>
            <wp:positionV relativeFrom="paragraph">
              <wp:posOffset>2445597</wp:posOffset>
            </wp:positionV>
            <wp:extent cx="1212850" cy="1117600"/>
            <wp:effectExtent l="0" t="0" r="0" b="0"/>
            <wp:wrapNone/>
            <wp:docPr id="31" name="Afbeelding 31" descr="Afbeelding met tekst, metaalgoed, ketting, uitrust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fbeelding 31" descr="Afbeelding met tekst, metaalgoed, ketting, uitrusting&#10;&#10;Automatisch gegenereerde beschrijving"/>
                    <pic:cNvPicPr/>
                  </pic:nvPicPr>
                  <pic:blipFill>
                    <a:blip r:embed="rId84">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212850" cy="1117600"/>
                    </a:xfrm>
                    <a:prstGeom prst="rect">
                      <a:avLst/>
                    </a:prstGeom>
                  </pic:spPr>
                </pic:pic>
              </a:graphicData>
            </a:graphic>
            <wp14:sizeRelH relativeFrom="margin">
              <wp14:pctWidth>0</wp14:pctWidth>
            </wp14:sizeRelH>
            <wp14:sizeRelV relativeFrom="margin">
              <wp14:pctHeight>0</wp14:pctHeight>
            </wp14:sizeRelV>
          </wp:anchor>
        </w:drawing>
      </w:r>
      <w:r w:rsidR="00193D88">
        <w:t>Onderzoek samen met Max en Mia.</w:t>
      </w:r>
    </w:p>
    <w:tbl>
      <w:tblPr>
        <w:tblStyle w:val="Tabelraster"/>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76"/>
        <w:gridCol w:w="2977"/>
        <w:gridCol w:w="2977"/>
      </w:tblGrid>
      <w:tr w:rsidR="004568F0" w14:paraId="4BE6C87A" w14:textId="77777777" w:rsidTr="004568F0">
        <w:tc>
          <w:tcPr>
            <w:tcW w:w="2976" w:type="dxa"/>
            <w:vAlign w:val="center"/>
          </w:tcPr>
          <w:p w14:paraId="3D12B2A9" w14:textId="4F5B6432" w:rsidR="004568F0" w:rsidRDefault="004568F0" w:rsidP="003D18FE">
            <w:pPr>
              <w:jc w:val="center"/>
            </w:pPr>
            <w:r w:rsidRPr="004568F0">
              <w:rPr>
                <w:noProof/>
              </w:rPr>
              <w:drawing>
                <wp:inline distT="0" distB="0" distL="0" distR="0" wp14:anchorId="2AD6A83C" wp14:editId="0800C21E">
                  <wp:extent cx="1562100" cy="1944532"/>
                  <wp:effectExtent l="0" t="0" r="0" b="0"/>
                  <wp:docPr id="47" name="Afbeelding 47" descr="Afbeelding met speelgoe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fbeelding 47" descr="Afbeelding met speelgoed&#10;&#10;Automatisch gegenereerde beschrijvi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565255" cy="1948459"/>
                          </a:xfrm>
                          <a:prstGeom prst="rect">
                            <a:avLst/>
                          </a:prstGeom>
                        </pic:spPr>
                      </pic:pic>
                    </a:graphicData>
                  </a:graphic>
                </wp:inline>
              </w:drawing>
            </w:r>
          </w:p>
        </w:tc>
        <w:tc>
          <w:tcPr>
            <w:tcW w:w="2977" w:type="dxa"/>
            <w:vAlign w:val="center"/>
          </w:tcPr>
          <w:p w14:paraId="115CCA33" w14:textId="77777777" w:rsidR="004568F0" w:rsidRDefault="004568F0" w:rsidP="003D18FE">
            <w:pPr>
              <w:jc w:val="center"/>
            </w:pPr>
            <w:r>
              <w:rPr>
                <w:noProof/>
              </w:rPr>
              <mc:AlternateContent>
                <mc:Choice Requires="wps">
                  <w:drawing>
                    <wp:inline distT="0" distB="0" distL="0" distR="0" wp14:anchorId="2251D0C9" wp14:editId="37C37035">
                      <wp:extent cx="488950" cy="266700"/>
                      <wp:effectExtent l="0" t="0" r="6350" b="0"/>
                      <wp:docPr id="49" name="Pijl: gestreept rechts 49"/>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C1E2E71" id="Pijl: gestreept rechts 49"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977" w:type="dxa"/>
            <w:vAlign w:val="center"/>
          </w:tcPr>
          <w:p w14:paraId="2DB9CC7E" w14:textId="04A62A7E" w:rsidR="004568F0" w:rsidRDefault="004568F0" w:rsidP="003D18FE">
            <w:pPr>
              <w:jc w:val="center"/>
            </w:pPr>
            <w:r w:rsidRPr="004568F0">
              <w:rPr>
                <w:noProof/>
              </w:rPr>
              <w:drawing>
                <wp:inline distT="0" distB="0" distL="0" distR="0" wp14:anchorId="7A883FB2" wp14:editId="580078CA">
                  <wp:extent cx="1800000" cy="2205556"/>
                  <wp:effectExtent l="0" t="0" r="0" b="4445"/>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800000" cy="2205556"/>
                          </a:xfrm>
                          <a:prstGeom prst="rect">
                            <a:avLst/>
                          </a:prstGeom>
                        </pic:spPr>
                      </pic:pic>
                    </a:graphicData>
                  </a:graphic>
                </wp:inline>
              </w:drawing>
            </w:r>
          </w:p>
        </w:tc>
      </w:tr>
    </w:tbl>
    <w:p w14:paraId="407660F8" w14:textId="188FF394" w:rsidR="00500C4F" w:rsidRDefault="00193D88" w:rsidP="006B5354">
      <w:pPr>
        <w:pStyle w:val="Lijstalinea"/>
        <w:numPr>
          <w:ilvl w:val="1"/>
          <w:numId w:val="65"/>
        </w:numPr>
      </w:pPr>
      <w:r>
        <w:t>Hoeveel wielen kan je trekrobot maximaal verplaatsen?</w:t>
      </w:r>
    </w:p>
    <w:tbl>
      <w:tblPr>
        <w:tblStyle w:val="Tabelraster"/>
        <w:tblW w:w="0" w:type="auto"/>
        <w:tblInd w:w="993"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7649"/>
        <w:gridCol w:w="420"/>
      </w:tblGrid>
      <w:tr w:rsidR="00500C4F" w14:paraId="71858E4B" w14:textId="77777777" w:rsidTr="008B2124">
        <w:trPr>
          <w:hidden/>
        </w:trPr>
        <w:tc>
          <w:tcPr>
            <w:tcW w:w="7649" w:type="dxa"/>
          </w:tcPr>
          <w:p w14:paraId="38C66A9A" w14:textId="5391238B" w:rsidR="00500C4F" w:rsidRDefault="00500C4F" w:rsidP="008B2124">
            <w:pPr>
              <w:pStyle w:val="oplossing"/>
            </w:pPr>
            <w:r>
              <w:t xml:space="preserve">Drie </w:t>
            </w:r>
          </w:p>
        </w:tc>
        <w:tc>
          <w:tcPr>
            <w:tcW w:w="420" w:type="dxa"/>
          </w:tcPr>
          <w:p w14:paraId="2EF469A4" w14:textId="77777777" w:rsidR="00500C4F" w:rsidRDefault="00500C4F" w:rsidP="008B2124"/>
        </w:tc>
      </w:tr>
    </w:tbl>
    <w:p w14:paraId="504040BE" w14:textId="4C009BA1" w:rsidR="00500C4F" w:rsidRDefault="00500C4F" w:rsidP="00500C4F">
      <w:pPr>
        <w:pStyle w:val="Lijstalinea"/>
        <w:ind w:left="1080"/>
      </w:pPr>
    </w:p>
    <w:p w14:paraId="51043C68" w14:textId="7522F25A" w:rsidR="00500C4F" w:rsidRDefault="00193D88" w:rsidP="006B5354">
      <w:pPr>
        <w:pStyle w:val="Lijstalinea"/>
        <w:numPr>
          <w:ilvl w:val="1"/>
          <w:numId w:val="65"/>
        </w:numPr>
      </w:pPr>
      <w:r>
        <w:t>Plaats eens grotere of andere wielen onder je robot en test uit. Wat merk je?</w:t>
      </w:r>
    </w:p>
    <w:tbl>
      <w:tblPr>
        <w:tblStyle w:val="Tabelraster"/>
        <w:tblW w:w="4110" w:type="dxa"/>
        <w:tblInd w:w="49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01"/>
        <w:gridCol w:w="992"/>
        <w:gridCol w:w="1417"/>
      </w:tblGrid>
      <w:tr w:rsidR="00500C4F" w14:paraId="7DEAF8D5" w14:textId="77777777" w:rsidTr="00500C4F">
        <w:tc>
          <w:tcPr>
            <w:tcW w:w="1701" w:type="dxa"/>
            <w:vAlign w:val="center"/>
          </w:tcPr>
          <w:p w14:paraId="3236FAFF" w14:textId="72E24C55" w:rsidR="00500C4F" w:rsidRDefault="00500C4F" w:rsidP="008B2124">
            <w:pPr>
              <w:jc w:val="center"/>
            </w:pPr>
            <w:r w:rsidRPr="00500C4F">
              <w:rPr>
                <w:noProof/>
              </w:rPr>
              <w:drawing>
                <wp:inline distT="0" distB="0" distL="0" distR="0" wp14:anchorId="6E9756C2" wp14:editId="3EE8304F">
                  <wp:extent cx="900333" cy="765638"/>
                  <wp:effectExtent l="0" t="0" r="0" b="0"/>
                  <wp:docPr id="151" name="Afbeelding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914819" cy="777956"/>
                          </a:xfrm>
                          <a:prstGeom prst="rect">
                            <a:avLst/>
                          </a:prstGeom>
                        </pic:spPr>
                      </pic:pic>
                    </a:graphicData>
                  </a:graphic>
                </wp:inline>
              </w:drawing>
            </w:r>
          </w:p>
        </w:tc>
        <w:tc>
          <w:tcPr>
            <w:tcW w:w="992" w:type="dxa"/>
            <w:vAlign w:val="center"/>
          </w:tcPr>
          <w:p w14:paraId="0247DB83" w14:textId="77777777" w:rsidR="00500C4F" w:rsidRDefault="00500C4F" w:rsidP="008B2124">
            <w:pPr>
              <w:jc w:val="center"/>
            </w:pPr>
            <w:r>
              <w:rPr>
                <w:noProof/>
              </w:rPr>
              <mc:AlternateContent>
                <mc:Choice Requires="wps">
                  <w:drawing>
                    <wp:inline distT="0" distB="0" distL="0" distR="0" wp14:anchorId="1E76A5D4" wp14:editId="48C479D4">
                      <wp:extent cx="488950" cy="266700"/>
                      <wp:effectExtent l="0" t="0" r="6350" b="0"/>
                      <wp:docPr id="153" name="Pijl: gestreept rechts 153"/>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5AC7D06" id="Pijl: gestreept rechts 153"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1417" w:type="dxa"/>
            <w:vAlign w:val="center"/>
          </w:tcPr>
          <w:p w14:paraId="19BCE006" w14:textId="63614F47" w:rsidR="00500C4F" w:rsidRDefault="00500C4F" w:rsidP="008B2124">
            <w:pPr>
              <w:jc w:val="center"/>
            </w:pPr>
            <w:r w:rsidRPr="00500C4F">
              <w:rPr>
                <w:noProof/>
              </w:rPr>
              <w:drawing>
                <wp:inline distT="0" distB="0" distL="0" distR="0" wp14:anchorId="272B4683" wp14:editId="423CE2C3">
                  <wp:extent cx="691200" cy="810000"/>
                  <wp:effectExtent l="0" t="0" r="0" b="9525"/>
                  <wp:docPr id="152" name="Afbeelding 152" descr="Afbeelding met uitrust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Afbeelding 152" descr="Afbeelding met uitrusting&#10;&#10;Automatisch gegenereerde beschrijvi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91200" cy="810000"/>
                          </a:xfrm>
                          <a:prstGeom prst="rect">
                            <a:avLst/>
                          </a:prstGeom>
                        </pic:spPr>
                      </pic:pic>
                    </a:graphicData>
                  </a:graphic>
                </wp:inline>
              </w:drawing>
            </w:r>
          </w:p>
        </w:tc>
      </w:tr>
    </w:tbl>
    <w:p w14:paraId="06521AFD" w14:textId="5F41BD36" w:rsidR="00500C4F" w:rsidRDefault="00500C4F" w:rsidP="00500C4F">
      <w:pPr>
        <w:pStyle w:val="Lijstalinea"/>
        <w:ind w:left="1080"/>
      </w:pPr>
    </w:p>
    <w:tbl>
      <w:tblPr>
        <w:tblStyle w:val="Tabelraster"/>
        <w:tblW w:w="0" w:type="auto"/>
        <w:tblInd w:w="993"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7649"/>
        <w:gridCol w:w="420"/>
      </w:tblGrid>
      <w:tr w:rsidR="00500C4F" w14:paraId="71BE9578" w14:textId="77777777" w:rsidTr="008B2124">
        <w:trPr>
          <w:hidden/>
        </w:trPr>
        <w:tc>
          <w:tcPr>
            <w:tcW w:w="7649" w:type="dxa"/>
          </w:tcPr>
          <w:p w14:paraId="02074D1F" w14:textId="708CD4E0" w:rsidR="00500C4F" w:rsidRDefault="00500C4F" w:rsidP="008B2124">
            <w:pPr>
              <w:pStyle w:val="oplossing"/>
            </w:pPr>
            <w:r>
              <w:t>De robot kan meer wielen verplaatsen.</w:t>
            </w:r>
          </w:p>
        </w:tc>
        <w:tc>
          <w:tcPr>
            <w:tcW w:w="420" w:type="dxa"/>
          </w:tcPr>
          <w:p w14:paraId="6D264F56" w14:textId="77777777" w:rsidR="00500C4F" w:rsidRDefault="00500C4F" w:rsidP="008B2124"/>
        </w:tc>
      </w:tr>
      <w:tr w:rsidR="00500C4F" w14:paraId="4E3F6F63" w14:textId="77777777" w:rsidTr="008B2124">
        <w:trPr>
          <w:hidden/>
        </w:trPr>
        <w:tc>
          <w:tcPr>
            <w:tcW w:w="7649" w:type="dxa"/>
          </w:tcPr>
          <w:p w14:paraId="37791DD9" w14:textId="77777777" w:rsidR="00500C4F" w:rsidRDefault="00500C4F" w:rsidP="008B2124">
            <w:pPr>
              <w:pStyle w:val="oplossing"/>
            </w:pPr>
          </w:p>
        </w:tc>
        <w:tc>
          <w:tcPr>
            <w:tcW w:w="420" w:type="dxa"/>
          </w:tcPr>
          <w:p w14:paraId="3C7ACE0C" w14:textId="77777777" w:rsidR="00500C4F" w:rsidRDefault="00500C4F" w:rsidP="008B2124"/>
        </w:tc>
      </w:tr>
    </w:tbl>
    <w:p w14:paraId="789204DA" w14:textId="14D10B3F" w:rsidR="00500C4F" w:rsidRDefault="00500C4F" w:rsidP="00500C4F">
      <w:pPr>
        <w:pStyle w:val="Lijstalinea"/>
        <w:ind w:left="1080"/>
      </w:pPr>
    </w:p>
    <w:p w14:paraId="1FD6AE1D" w14:textId="43CED045" w:rsidR="00193D88" w:rsidRDefault="00193D88" w:rsidP="006B5354">
      <w:pPr>
        <w:pStyle w:val="Lijstalinea"/>
        <w:numPr>
          <w:ilvl w:val="1"/>
          <w:numId w:val="65"/>
        </w:numPr>
      </w:pPr>
      <w:r>
        <w:t>Zoek het zwaarste object dat de robot kan trekken als hij wielen heeft. Welk object heb je gevonden?</w:t>
      </w:r>
    </w:p>
    <w:tbl>
      <w:tblPr>
        <w:tblStyle w:val="Tabelraster"/>
        <w:tblW w:w="0" w:type="auto"/>
        <w:tblInd w:w="993"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7649"/>
        <w:gridCol w:w="420"/>
      </w:tblGrid>
      <w:tr w:rsidR="00500C4F" w14:paraId="381A2974" w14:textId="77777777" w:rsidTr="008B2124">
        <w:trPr>
          <w:hidden/>
        </w:trPr>
        <w:tc>
          <w:tcPr>
            <w:tcW w:w="7649" w:type="dxa"/>
          </w:tcPr>
          <w:p w14:paraId="35F2734D" w14:textId="57BFF28A" w:rsidR="00500C4F" w:rsidRDefault="00500C4F" w:rsidP="008B2124">
            <w:pPr>
              <w:pStyle w:val="oplossing"/>
            </w:pPr>
          </w:p>
        </w:tc>
        <w:tc>
          <w:tcPr>
            <w:tcW w:w="420" w:type="dxa"/>
          </w:tcPr>
          <w:p w14:paraId="313E24E5" w14:textId="77777777" w:rsidR="00500C4F" w:rsidRDefault="00500C4F" w:rsidP="008B2124"/>
        </w:tc>
      </w:tr>
      <w:tr w:rsidR="00500C4F" w14:paraId="0DAC7C5D" w14:textId="77777777" w:rsidTr="008B2124">
        <w:trPr>
          <w:hidden/>
        </w:trPr>
        <w:tc>
          <w:tcPr>
            <w:tcW w:w="7649" w:type="dxa"/>
          </w:tcPr>
          <w:p w14:paraId="5EB50CD3" w14:textId="77777777" w:rsidR="00500C4F" w:rsidRDefault="00500C4F" w:rsidP="008B2124">
            <w:pPr>
              <w:pStyle w:val="oplossing"/>
            </w:pPr>
          </w:p>
        </w:tc>
        <w:tc>
          <w:tcPr>
            <w:tcW w:w="420" w:type="dxa"/>
          </w:tcPr>
          <w:p w14:paraId="62B9D1A4" w14:textId="77777777" w:rsidR="00500C4F" w:rsidRDefault="00500C4F" w:rsidP="008B2124"/>
        </w:tc>
      </w:tr>
    </w:tbl>
    <w:p w14:paraId="57D74468" w14:textId="77777777" w:rsidR="00462634" w:rsidRDefault="00462634" w:rsidP="00462634">
      <w:pPr>
        <w:pStyle w:val="Lijstalinea"/>
        <w:ind w:left="360"/>
      </w:pPr>
    </w:p>
    <w:p w14:paraId="566D7C20" w14:textId="4E922661" w:rsidR="00193D88" w:rsidRDefault="00193D88" w:rsidP="00FC4442">
      <w:pPr>
        <w:pStyle w:val="Lijstalinea"/>
        <w:numPr>
          <w:ilvl w:val="0"/>
          <w:numId w:val="43"/>
        </w:numPr>
      </w:pPr>
      <w:r>
        <w:t>Eventueel kan je verder onderzoeken met Max en Mia of deel je je project.</w:t>
      </w:r>
    </w:p>
    <w:tbl>
      <w:tblPr>
        <w:tblStyle w:val="Tabelraster"/>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4"/>
        <w:gridCol w:w="2977"/>
        <w:gridCol w:w="2977"/>
      </w:tblGrid>
      <w:tr w:rsidR="00193D88" w14:paraId="763308D6" w14:textId="77777777" w:rsidTr="00193D88">
        <w:tc>
          <w:tcPr>
            <w:tcW w:w="2976" w:type="dxa"/>
            <w:vAlign w:val="center"/>
          </w:tcPr>
          <w:p w14:paraId="30DC1A5C" w14:textId="3FD18EB9" w:rsidR="00193D88" w:rsidRDefault="00193D88" w:rsidP="003D18FE">
            <w:pPr>
              <w:jc w:val="center"/>
            </w:pPr>
          </w:p>
        </w:tc>
        <w:tc>
          <w:tcPr>
            <w:tcW w:w="2977" w:type="dxa"/>
            <w:vAlign w:val="center"/>
          </w:tcPr>
          <w:p w14:paraId="684CC946" w14:textId="655D387B" w:rsidR="00193D88" w:rsidRDefault="00193D88" w:rsidP="003D18FE">
            <w:pPr>
              <w:jc w:val="center"/>
            </w:pPr>
            <w:r w:rsidRPr="00193D88">
              <w:rPr>
                <w:noProof/>
              </w:rPr>
              <w:drawing>
                <wp:inline distT="0" distB="0" distL="0" distR="0" wp14:anchorId="444CA864" wp14:editId="4BE4D8C6">
                  <wp:extent cx="1440000" cy="1147937"/>
                  <wp:effectExtent l="0" t="0" r="8255"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440000" cy="1147937"/>
                          </a:xfrm>
                          <a:prstGeom prst="rect">
                            <a:avLst/>
                          </a:prstGeom>
                        </pic:spPr>
                      </pic:pic>
                    </a:graphicData>
                  </a:graphic>
                </wp:inline>
              </w:drawing>
            </w:r>
          </w:p>
        </w:tc>
        <w:tc>
          <w:tcPr>
            <w:tcW w:w="2977" w:type="dxa"/>
            <w:vAlign w:val="center"/>
          </w:tcPr>
          <w:p w14:paraId="64D26329" w14:textId="7DC8A14C" w:rsidR="00193D88" w:rsidRDefault="00193D88" w:rsidP="003D18FE">
            <w:pPr>
              <w:jc w:val="center"/>
            </w:pPr>
            <w:r w:rsidRPr="00193D88">
              <w:rPr>
                <w:noProof/>
              </w:rPr>
              <w:drawing>
                <wp:inline distT="0" distB="0" distL="0" distR="0" wp14:anchorId="14E0D487" wp14:editId="434A8735">
                  <wp:extent cx="1440000" cy="1350538"/>
                  <wp:effectExtent l="0" t="0" r="8255" b="254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440000" cy="1350538"/>
                          </a:xfrm>
                          <a:prstGeom prst="rect">
                            <a:avLst/>
                          </a:prstGeom>
                        </pic:spPr>
                      </pic:pic>
                    </a:graphicData>
                  </a:graphic>
                </wp:inline>
              </w:drawing>
            </w:r>
          </w:p>
        </w:tc>
      </w:tr>
    </w:tbl>
    <w:p w14:paraId="2260C4BC" w14:textId="4E16B3B7" w:rsidR="00193D88" w:rsidRDefault="00462634" w:rsidP="00C6730B">
      <w:pPr>
        <w:pStyle w:val="Kop2-Tussentitel"/>
      </w:pPr>
      <w:r>
        <w:t>Delen</w:t>
      </w:r>
    </w:p>
    <w:p w14:paraId="68334577" w14:textId="50A08713" w:rsidR="00F508D9" w:rsidRDefault="00462634" w:rsidP="00FA3AA5">
      <w:r>
        <w:t>Deel je bevindingen</w:t>
      </w:r>
      <w:r w:rsidR="00500C4F">
        <w:t xml:space="preserve"> met elkaar.</w:t>
      </w:r>
      <w:r w:rsidR="00FA3AA5">
        <w:t xml:space="preserve"> </w:t>
      </w:r>
      <w:r w:rsidR="00F508D9">
        <w:br w:type="page"/>
      </w:r>
    </w:p>
    <w:tbl>
      <w:tblPr>
        <w:tblStyle w:val="Tabelraster"/>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87"/>
        <w:gridCol w:w="4665"/>
        <w:gridCol w:w="1271"/>
        <w:gridCol w:w="1952"/>
      </w:tblGrid>
      <w:tr w:rsidR="001E2BD9" w14:paraId="01304AF7" w14:textId="77777777" w:rsidTr="008B2124">
        <w:trPr>
          <w:trHeight w:val="454"/>
        </w:trPr>
        <w:tc>
          <w:tcPr>
            <w:tcW w:w="1187" w:type="dxa"/>
            <w:vAlign w:val="bottom"/>
          </w:tcPr>
          <w:p w14:paraId="7A4E07C8" w14:textId="77777777" w:rsidR="001E2BD9" w:rsidRDefault="001E2BD9" w:rsidP="008B2124">
            <w:pPr>
              <w:jc w:val="right"/>
            </w:pPr>
            <w:r>
              <w:lastRenderedPageBreak/>
              <w:t>Naam:</w:t>
            </w:r>
          </w:p>
        </w:tc>
        <w:tc>
          <w:tcPr>
            <w:tcW w:w="4665" w:type="dxa"/>
            <w:tcBorders>
              <w:bottom w:val="dotted" w:sz="4" w:space="0" w:color="808080" w:themeColor="background1" w:themeShade="80"/>
            </w:tcBorders>
            <w:vAlign w:val="bottom"/>
          </w:tcPr>
          <w:p w14:paraId="1E8D72ED" w14:textId="77777777" w:rsidR="001E2BD9" w:rsidRDefault="001E2BD9" w:rsidP="008B2124">
            <w:pPr>
              <w:jc w:val="left"/>
            </w:pPr>
          </w:p>
        </w:tc>
        <w:tc>
          <w:tcPr>
            <w:tcW w:w="1271" w:type="dxa"/>
            <w:vAlign w:val="bottom"/>
          </w:tcPr>
          <w:p w14:paraId="337EBDE6" w14:textId="77777777" w:rsidR="001E2BD9" w:rsidRDefault="001E2BD9" w:rsidP="008B2124">
            <w:pPr>
              <w:jc w:val="right"/>
            </w:pPr>
            <w:r>
              <w:t>Klas:</w:t>
            </w:r>
          </w:p>
        </w:tc>
        <w:tc>
          <w:tcPr>
            <w:tcW w:w="1952" w:type="dxa"/>
            <w:tcBorders>
              <w:bottom w:val="dotted" w:sz="4" w:space="0" w:color="808080" w:themeColor="background1" w:themeShade="80"/>
            </w:tcBorders>
            <w:vAlign w:val="bottom"/>
          </w:tcPr>
          <w:p w14:paraId="2047E531" w14:textId="77777777" w:rsidR="001E2BD9" w:rsidRDefault="001E2BD9" w:rsidP="008B2124">
            <w:pPr>
              <w:jc w:val="left"/>
            </w:pPr>
          </w:p>
        </w:tc>
      </w:tr>
      <w:tr w:rsidR="001E2BD9" w14:paraId="700D9E9D" w14:textId="77777777" w:rsidTr="008B2124">
        <w:trPr>
          <w:trHeight w:val="454"/>
        </w:trPr>
        <w:tc>
          <w:tcPr>
            <w:tcW w:w="1187" w:type="dxa"/>
            <w:vAlign w:val="bottom"/>
          </w:tcPr>
          <w:p w14:paraId="34B8A81E" w14:textId="77777777" w:rsidR="001E2BD9" w:rsidRDefault="001E2BD9" w:rsidP="008B2124">
            <w:pPr>
              <w:jc w:val="right"/>
            </w:pPr>
            <w:r>
              <w:t>Opdracht:</w:t>
            </w:r>
          </w:p>
        </w:tc>
        <w:tc>
          <w:tcPr>
            <w:tcW w:w="4665" w:type="dxa"/>
            <w:tcBorders>
              <w:top w:val="dotted" w:sz="4" w:space="0" w:color="808080" w:themeColor="background1" w:themeShade="80"/>
              <w:bottom w:val="dotted" w:sz="4" w:space="0" w:color="808080" w:themeColor="background1" w:themeShade="80"/>
            </w:tcBorders>
            <w:vAlign w:val="bottom"/>
          </w:tcPr>
          <w:p w14:paraId="2B165E31" w14:textId="4C9F5DFD" w:rsidR="001E2BD9" w:rsidRDefault="001E2BD9" w:rsidP="008B2124">
            <w:pPr>
              <w:jc w:val="left"/>
            </w:pPr>
            <w:r>
              <w:t>1. Geleide Projecten – 2. Snelheid</w:t>
            </w:r>
          </w:p>
        </w:tc>
        <w:tc>
          <w:tcPr>
            <w:tcW w:w="1271" w:type="dxa"/>
            <w:vAlign w:val="bottom"/>
          </w:tcPr>
          <w:p w14:paraId="1428543C" w14:textId="77777777" w:rsidR="001E2BD9" w:rsidRDefault="001E2BD9" w:rsidP="008B2124">
            <w:pPr>
              <w:jc w:val="right"/>
            </w:pPr>
            <w:r>
              <w:t>Datum:</w:t>
            </w:r>
          </w:p>
        </w:tc>
        <w:tc>
          <w:tcPr>
            <w:tcW w:w="1952" w:type="dxa"/>
            <w:tcBorders>
              <w:top w:val="dotted" w:sz="4" w:space="0" w:color="808080" w:themeColor="background1" w:themeShade="80"/>
              <w:bottom w:val="dotted" w:sz="4" w:space="0" w:color="808080" w:themeColor="background1" w:themeShade="80"/>
            </w:tcBorders>
            <w:vAlign w:val="bottom"/>
          </w:tcPr>
          <w:p w14:paraId="6A343622" w14:textId="77777777" w:rsidR="001E2BD9" w:rsidRDefault="001E2BD9" w:rsidP="008B2124">
            <w:pPr>
              <w:jc w:val="left"/>
            </w:pPr>
          </w:p>
        </w:tc>
      </w:tr>
    </w:tbl>
    <w:p w14:paraId="6FF4401D" w14:textId="54950BA0" w:rsidR="001E2BD9" w:rsidRDefault="0047156B" w:rsidP="001E2BD9">
      <w:pPr>
        <w:pStyle w:val="Kop1"/>
      </w:pPr>
      <w:bookmarkStart w:id="10" w:name="_Toc136887435"/>
      <w:r>
        <w:t>Snelheid</w:t>
      </w:r>
      <w:bookmarkEnd w:id="10"/>
    </w:p>
    <w:p w14:paraId="084C9778" w14:textId="77777777" w:rsidR="001E2BD9" w:rsidRPr="000F5815" w:rsidRDefault="001E2BD9" w:rsidP="001E2BD9">
      <w:pPr>
        <w:pStyle w:val="Lijstalinea"/>
        <w:numPr>
          <w:ilvl w:val="0"/>
          <w:numId w:val="48"/>
        </w:numPr>
      </w:pPr>
      <w:r>
        <w:t>Start in de software het juiste project</w:t>
      </w:r>
    </w:p>
    <w:tbl>
      <w:tblPr>
        <w:tblStyle w:val="Tabelraster"/>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1079"/>
        <w:gridCol w:w="2818"/>
        <w:gridCol w:w="996"/>
        <w:gridCol w:w="2551"/>
      </w:tblGrid>
      <w:tr w:rsidR="001E2BD9" w14:paraId="189CE65F" w14:textId="77777777" w:rsidTr="008B2124">
        <w:tc>
          <w:tcPr>
            <w:tcW w:w="1066" w:type="dxa"/>
            <w:vAlign w:val="center"/>
          </w:tcPr>
          <w:p w14:paraId="7D5B7EAD" w14:textId="77777777" w:rsidR="001E2BD9" w:rsidRDefault="001E2BD9" w:rsidP="008B2124">
            <w:pPr>
              <w:jc w:val="center"/>
            </w:pPr>
            <w:r w:rsidRPr="000F5815">
              <w:rPr>
                <w:noProof/>
              </w:rPr>
              <w:drawing>
                <wp:inline distT="0" distB="0" distL="0" distR="0" wp14:anchorId="3F95CBC0" wp14:editId="70B65D8A">
                  <wp:extent cx="482600" cy="476511"/>
                  <wp:effectExtent l="0" t="0" r="0" b="0"/>
                  <wp:docPr id="181" name="Afbeelding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7221" cy="481073"/>
                          </a:xfrm>
                          <a:prstGeom prst="rect">
                            <a:avLst/>
                          </a:prstGeom>
                        </pic:spPr>
                      </pic:pic>
                    </a:graphicData>
                  </a:graphic>
                </wp:inline>
              </w:drawing>
            </w:r>
          </w:p>
        </w:tc>
        <w:tc>
          <w:tcPr>
            <w:tcW w:w="1079" w:type="dxa"/>
            <w:vAlign w:val="center"/>
          </w:tcPr>
          <w:p w14:paraId="3A17B9DE" w14:textId="77777777" w:rsidR="001E2BD9" w:rsidRDefault="001E2BD9" w:rsidP="008B2124">
            <w:pPr>
              <w:jc w:val="center"/>
            </w:pPr>
            <w:r>
              <w:rPr>
                <w:noProof/>
              </w:rPr>
              <mc:AlternateContent>
                <mc:Choice Requires="wps">
                  <w:drawing>
                    <wp:inline distT="0" distB="0" distL="0" distR="0" wp14:anchorId="1F2F5A57" wp14:editId="76A981F6">
                      <wp:extent cx="488950" cy="266700"/>
                      <wp:effectExtent l="0" t="0" r="6350" b="0"/>
                      <wp:docPr id="175" name="Pijl: gestreept rechts 175"/>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E7A4664" id="Pijl: gestreept rechts 175"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818" w:type="dxa"/>
            <w:vAlign w:val="center"/>
          </w:tcPr>
          <w:p w14:paraId="3B425FC7" w14:textId="77777777" w:rsidR="001E2BD9" w:rsidRDefault="001E2BD9" w:rsidP="008B2124">
            <w:pPr>
              <w:jc w:val="center"/>
            </w:pPr>
            <w:r w:rsidRPr="000F5815">
              <w:rPr>
                <w:noProof/>
              </w:rPr>
              <w:drawing>
                <wp:inline distT="0" distB="0" distL="0" distR="0" wp14:anchorId="5FEBA9B6" wp14:editId="6EDA81F5">
                  <wp:extent cx="1440000" cy="537460"/>
                  <wp:effectExtent l="0" t="0" r="8255" b="0"/>
                  <wp:docPr id="182" name="Afbeelding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40000" cy="537460"/>
                          </a:xfrm>
                          <a:prstGeom prst="rect">
                            <a:avLst/>
                          </a:prstGeom>
                        </pic:spPr>
                      </pic:pic>
                    </a:graphicData>
                  </a:graphic>
                </wp:inline>
              </w:drawing>
            </w:r>
          </w:p>
        </w:tc>
        <w:tc>
          <w:tcPr>
            <w:tcW w:w="996" w:type="dxa"/>
            <w:vAlign w:val="center"/>
          </w:tcPr>
          <w:p w14:paraId="7C611EDF" w14:textId="77777777" w:rsidR="001E2BD9" w:rsidRDefault="001E2BD9" w:rsidP="008B2124">
            <w:pPr>
              <w:jc w:val="center"/>
            </w:pPr>
            <w:r>
              <w:rPr>
                <w:noProof/>
              </w:rPr>
              <mc:AlternateContent>
                <mc:Choice Requires="wps">
                  <w:drawing>
                    <wp:inline distT="0" distB="0" distL="0" distR="0" wp14:anchorId="4FB881D9" wp14:editId="745A46C2">
                      <wp:extent cx="488950" cy="266700"/>
                      <wp:effectExtent l="0" t="0" r="6350" b="0"/>
                      <wp:docPr id="176" name="Pijl: gestreept rechts 176"/>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AF54C6F" id="Pijl: gestreept rechts 176"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551" w:type="dxa"/>
            <w:vAlign w:val="center"/>
          </w:tcPr>
          <w:p w14:paraId="34EA3917" w14:textId="6458DDDA" w:rsidR="001E2BD9" w:rsidRDefault="001E2BD9" w:rsidP="008B2124">
            <w:pPr>
              <w:jc w:val="center"/>
            </w:pPr>
            <w:r w:rsidRPr="001E2BD9">
              <w:rPr>
                <w:noProof/>
              </w:rPr>
              <w:drawing>
                <wp:inline distT="0" distB="0" distL="0" distR="0" wp14:anchorId="4043F1C7" wp14:editId="2BC01DA6">
                  <wp:extent cx="1440000" cy="963288"/>
                  <wp:effectExtent l="0" t="0" r="8255" b="8890"/>
                  <wp:docPr id="194" name="Afbeelding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440000" cy="963288"/>
                          </a:xfrm>
                          <a:prstGeom prst="rect">
                            <a:avLst/>
                          </a:prstGeom>
                        </pic:spPr>
                      </pic:pic>
                    </a:graphicData>
                  </a:graphic>
                </wp:inline>
              </w:drawing>
            </w:r>
          </w:p>
        </w:tc>
      </w:tr>
    </w:tbl>
    <w:p w14:paraId="563E9B22" w14:textId="77777777" w:rsidR="001E2BD9" w:rsidRDefault="001E2BD9" w:rsidP="001E2BD9">
      <w:pPr>
        <w:pStyle w:val="Kop2-Tussentitel"/>
      </w:pPr>
      <w:r>
        <w:t>Onderzoeken</w:t>
      </w:r>
    </w:p>
    <w:p w14:paraId="3AD25246" w14:textId="77777777" w:rsidR="001E2BD9" w:rsidRDefault="001E2BD9" w:rsidP="001E2BD9">
      <w:pPr>
        <w:pStyle w:val="Lijstalinea"/>
        <w:numPr>
          <w:ilvl w:val="0"/>
          <w:numId w:val="48"/>
        </w:numPr>
      </w:pPr>
      <w:r>
        <w:t>Bekijk het filmpje</w:t>
      </w:r>
    </w:p>
    <w:p w14:paraId="31AB28FD" w14:textId="77777777" w:rsidR="001E2BD9" w:rsidRDefault="001E2BD9" w:rsidP="001E2BD9">
      <w:pPr>
        <w:pStyle w:val="Lijstalinea"/>
        <w:numPr>
          <w:ilvl w:val="0"/>
          <w:numId w:val="48"/>
        </w:numPr>
      </w:pPr>
      <w:r>
        <w:t>Geef een antwoord op de vragen.</w:t>
      </w:r>
    </w:p>
    <w:p w14:paraId="0E50386C" w14:textId="7CF9ED4A" w:rsidR="001E2BD9" w:rsidRDefault="001E2BD9" w:rsidP="001E2BD9">
      <w:pPr>
        <w:pStyle w:val="Lijstalinea"/>
        <w:numPr>
          <w:ilvl w:val="0"/>
          <w:numId w:val="49"/>
        </w:numPr>
      </w:pPr>
      <w:r>
        <w:t>Op welke manieren zijn auto’s verbeterd om ze sneller te maken?</w:t>
      </w:r>
    </w:p>
    <w:tbl>
      <w:tblPr>
        <w:tblStyle w:val="Tabelraster"/>
        <w:tblW w:w="0" w:type="auto"/>
        <w:tblInd w:w="993"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7649"/>
        <w:gridCol w:w="420"/>
      </w:tblGrid>
      <w:tr w:rsidR="001E2BD9" w14:paraId="7543E209" w14:textId="77777777" w:rsidTr="008B2124">
        <w:trPr>
          <w:hidden/>
        </w:trPr>
        <w:tc>
          <w:tcPr>
            <w:tcW w:w="7649" w:type="dxa"/>
          </w:tcPr>
          <w:p w14:paraId="369137CA" w14:textId="4CF49742" w:rsidR="001E2BD9" w:rsidRDefault="001E2BD9" w:rsidP="008B2124">
            <w:pPr>
              <w:pStyle w:val="oplossing"/>
            </w:pPr>
            <w:r>
              <w:t xml:space="preserve">De grootte van de wielen, het motorvermogen, versnellingen en </w:t>
            </w:r>
          </w:p>
        </w:tc>
        <w:tc>
          <w:tcPr>
            <w:tcW w:w="420" w:type="dxa"/>
          </w:tcPr>
          <w:p w14:paraId="7C160ED4" w14:textId="77777777" w:rsidR="001E2BD9" w:rsidRDefault="001E2BD9" w:rsidP="008B2124"/>
        </w:tc>
      </w:tr>
      <w:tr w:rsidR="001E2BD9" w14:paraId="7B9C79CB" w14:textId="77777777" w:rsidTr="008B2124">
        <w:trPr>
          <w:hidden/>
        </w:trPr>
        <w:tc>
          <w:tcPr>
            <w:tcW w:w="7649" w:type="dxa"/>
          </w:tcPr>
          <w:p w14:paraId="48435966" w14:textId="4DF62DDB" w:rsidR="001E2BD9" w:rsidRDefault="001E2BD9" w:rsidP="008B2124">
            <w:pPr>
              <w:pStyle w:val="oplossing"/>
            </w:pPr>
            <w:r>
              <w:t>aerodynamica zijn de meest gebruikelijke factoren.</w:t>
            </w:r>
          </w:p>
        </w:tc>
        <w:tc>
          <w:tcPr>
            <w:tcW w:w="420" w:type="dxa"/>
          </w:tcPr>
          <w:p w14:paraId="5AC967B5" w14:textId="77777777" w:rsidR="001E2BD9" w:rsidRDefault="001E2BD9" w:rsidP="008B2124"/>
        </w:tc>
      </w:tr>
    </w:tbl>
    <w:p w14:paraId="3CF9684B" w14:textId="032A6CB7" w:rsidR="001E2BD9" w:rsidRDefault="001E2BD9" w:rsidP="001E2BD9">
      <w:pPr>
        <w:pStyle w:val="Lijstalinea"/>
        <w:numPr>
          <w:ilvl w:val="0"/>
          <w:numId w:val="49"/>
        </w:numPr>
      </w:pPr>
      <w:r>
        <w:t>Welke factoren hebben invloed op de hoeveelheid tijd die een auto nodig heeft om een bepaalde afstand af te leggen?</w:t>
      </w:r>
    </w:p>
    <w:tbl>
      <w:tblPr>
        <w:tblStyle w:val="Tabelraster"/>
        <w:tblW w:w="0" w:type="auto"/>
        <w:tblInd w:w="993"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7649"/>
        <w:gridCol w:w="420"/>
      </w:tblGrid>
      <w:tr w:rsidR="001E2BD9" w14:paraId="5890161B" w14:textId="77777777" w:rsidTr="008B2124">
        <w:trPr>
          <w:hidden/>
        </w:trPr>
        <w:tc>
          <w:tcPr>
            <w:tcW w:w="7649" w:type="dxa"/>
          </w:tcPr>
          <w:p w14:paraId="4722CF5A" w14:textId="06967E46" w:rsidR="001E2BD9" w:rsidRDefault="001E2BD9" w:rsidP="008B2124">
            <w:pPr>
              <w:pStyle w:val="oplossing"/>
            </w:pPr>
            <w:r>
              <w:t xml:space="preserve">De snelheid. </w:t>
            </w:r>
          </w:p>
        </w:tc>
        <w:tc>
          <w:tcPr>
            <w:tcW w:w="420" w:type="dxa"/>
          </w:tcPr>
          <w:p w14:paraId="1D797BD3" w14:textId="77777777" w:rsidR="001E2BD9" w:rsidRDefault="001E2BD9" w:rsidP="008B2124"/>
        </w:tc>
      </w:tr>
      <w:tr w:rsidR="001E2BD9" w14:paraId="2789C205" w14:textId="77777777" w:rsidTr="008B2124">
        <w:trPr>
          <w:hidden/>
        </w:trPr>
        <w:tc>
          <w:tcPr>
            <w:tcW w:w="7649" w:type="dxa"/>
          </w:tcPr>
          <w:p w14:paraId="2AACFC73" w14:textId="77777777" w:rsidR="001E2BD9" w:rsidRDefault="001E2BD9" w:rsidP="008B2124">
            <w:pPr>
              <w:pStyle w:val="oplossing"/>
            </w:pPr>
          </w:p>
        </w:tc>
        <w:tc>
          <w:tcPr>
            <w:tcW w:w="420" w:type="dxa"/>
          </w:tcPr>
          <w:p w14:paraId="495D9E2B" w14:textId="77777777" w:rsidR="001E2BD9" w:rsidRDefault="001E2BD9" w:rsidP="008B2124"/>
        </w:tc>
      </w:tr>
    </w:tbl>
    <w:p w14:paraId="16BDEA40" w14:textId="77777777" w:rsidR="001E2BD9" w:rsidRDefault="001E2BD9" w:rsidP="001E2BD9"/>
    <w:p w14:paraId="0ED061DC" w14:textId="77777777" w:rsidR="001E2BD9" w:rsidRDefault="001E2BD9" w:rsidP="001E2BD9">
      <w:pPr>
        <w:pStyle w:val="Kop2-Tussentitel"/>
      </w:pPr>
      <w:r>
        <w:t>Creëren</w:t>
      </w:r>
    </w:p>
    <w:p w14:paraId="6B46E8C5" w14:textId="77777777" w:rsidR="001E2BD9" w:rsidRDefault="001E2BD9" w:rsidP="001E2BD9">
      <w:pPr>
        <w:pStyle w:val="Lijstalinea"/>
        <w:numPr>
          <w:ilvl w:val="0"/>
          <w:numId w:val="48"/>
        </w:numPr>
      </w:pPr>
      <w:r>
        <w:t>Bekijk het filmpje, bouw de opstelling, maak verbinding en maak het programma.</w:t>
      </w:r>
    </w:p>
    <w:tbl>
      <w:tblPr>
        <w:tblStyle w:val="Tabelraster"/>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38"/>
        <w:gridCol w:w="996"/>
        <w:gridCol w:w="2496"/>
        <w:gridCol w:w="996"/>
        <w:gridCol w:w="1902"/>
      </w:tblGrid>
      <w:tr w:rsidR="001E2BD9" w14:paraId="12260622" w14:textId="77777777" w:rsidTr="009A6CEF">
        <w:tc>
          <w:tcPr>
            <w:tcW w:w="2538" w:type="dxa"/>
            <w:vAlign w:val="center"/>
          </w:tcPr>
          <w:p w14:paraId="1A5CC215" w14:textId="55FCE7B6" w:rsidR="001E2BD9" w:rsidRDefault="001E2BD9" w:rsidP="008B2124">
            <w:pPr>
              <w:jc w:val="center"/>
            </w:pPr>
            <w:r w:rsidRPr="001E2BD9">
              <w:rPr>
                <w:noProof/>
              </w:rPr>
              <w:drawing>
                <wp:inline distT="0" distB="0" distL="0" distR="0" wp14:anchorId="62520CAE" wp14:editId="2ACA6C0D">
                  <wp:extent cx="1080000" cy="605848"/>
                  <wp:effectExtent l="0" t="0" r="6350" b="3810"/>
                  <wp:docPr id="195" name="Afbeelding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080000" cy="605848"/>
                          </a:xfrm>
                          <a:prstGeom prst="rect">
                            <a:avLst/>
                          </a:prstGeom>
                        </pic:spPr>
                      </pic:pic>
                    </a:graphicData>
                  </a:graphic>
                </wp:inline>
              </w:drawing>
            </w:r>
          </w:p>
        </w:tc>
        <w:tc>
          <w:tcPr>
            <w:tcW w:w="996" w:type="dxa"/>
            <w:vAlign w:val="center"/>
          </w:tcPr>
          <w:p w14:paraId="738E647C" w14:textId="77777777" w:rsidR="001E2BD9" w:rsidRDefault="001E2BD9" w:rsidP="008B2124">
            <w:pPr>
              <w:jc w:val="center"/>
            </w:pPr>
            <w:r>
              <w:rPr>
                <w:noProof/>
              </w:rPr>
              <mc:AlternateContent>
                <mc:Choice Requires="wps">
                  <w:drawing>
                    <wp:inline distT="0" distB="0" distL="0" distR="0" wp14:anchorId="755C9189" wp14:editId="7B48356B">
                      <wp:extent cx="488950" cy="266700"/>
                      <wp:effectExtent l="0" t="0" r="6350" b="0"/>
                      <wp:docPr id="177" name="Pijl: gestreept rechts 177"/>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130C4F4" id="Pijl: gestreept rechts 177"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496" w:type="dxa"/>
            <w:vAlign w:val="center"/>
          </w:tcPr>
          <w:p w14:paraId="38B1E67A" w14:textId="77777777" w:rsidR="001E2BD9" w:rsidRDefault="001E2BD9" w:rsidP="008B2124">
            <w:pPr>
              <w:jc w:val="center"/>
            </w:pPr>
            <w:r w:rsidRPr="007F6A91">
              <w:rPr>
                <w:noProof/>
              </w:rPr>
              <w:drawing>
                <wp:inline distT="0" distB="0" distL="0" distR="0" wp14:anchorId="1C36456E" wp14:editId="691254AA">
                  <wp:extent cx="1440000" cy="1043492"/>
                  <wp:effectExtent l="0" t="0" r="8255" b="4445"/>
                  <wp:docPr id="185" name="Afbeelding 185" descr="Afbeelding met LEGO, speelgoe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Afbeelding 185" descr="Afbeelding met LEGO, speelgoed&#10;&#10;Automatisch gegenereerde beschrijvi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40000" cy="1043492"/>
                          </a:xfrm>
                          <a:prstGeom prst="rect">
                            <a:avLst/>
                          </a:prstGeom>
                        </pic:spPr>
                      </pic:pic>
                    </a:graphicData>
                  </a:graphic>
                </wp:inline>
              </w:drawing>
            </w:r>
          </w:p>
        </w:tc>
        <w:tc>
          <w:tcPr>
            <w:tcW w:w="996" w:type="dxa"/>
            <w:vAlign w:val="center"/>
          </w:tcPr>
          <w:p w14:paraId="1BE3B2DC" w14:textId="77777777" w:rsidR="001E2BD9" w:rsidRDefault="001E2BD9" w:rsidP="008B2124">
            <w:pPr>
              <w:jc w:val="center"/>
            </w:pPr>
            <w:r>
              <w:rPr>
                <w:noProof/>
              </w:rPr>
              <mc:AlternateContent>
                <mc:Choice Requires="wps">
                  <w:drawing>
                    <wp:inline distT="0" distB="0" distL="0" distR="0" wp14:anchorId="7F46F770" wp14:editId="30DEB16C">
                      <wp:extent cx="488950" cy="266700"/>
                      <wp:effectExtent l="0" t="3175" r="3175" b="3175"/>
                      <wp:docPr id="178" name="Pijl: gestreept rechts 178"/>
                      <wp:cNvGraphicFramePr/>
                      <a:graphic xmlns:a="http://schemas.openxmlformats.org/drawingml/2006/main">
                        <a:graphicData uri="http://schemas.microsoft.com/office/word/2010/wordprocessingShape">
                          <wps:wsp>
                            <wps:cNvSpPr/>
                            <wps:spPr>
                              <a:xfrm rot="5400000">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68AD011" id="Pijl: gestreept rechts 178" o:spid="_x0000_s1026" type="#_x0000_t93" style="width:38.5pt;height:21pt;rotation:90;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" adj="15709" fillcolor="#00b0f0" stroked="f" strokeweight="2pt">
                      <w10:anchorlock/>
                    </v:shape>
                  </w:pict>
                </mc:Fallback>
              </mc:AlternateContent>
            </w:r>
          </w:p>
        </w:tc>
        <w:tc>
          <w:tcPr>
            <w:tcW w:w="1902" w:type="dxa"/>
            <w:vAlign w:val="center"/>
          </w:tcPr>
          <w:p w14:paraId="095161EA" w14:textId="7A280DA1" w:rsidR="001E2BD9" w:rsidRDefault="001E2BD9" w:rsidP="008B2124">
            <w:pPr>
              <w:jc w:val="center"/>
            </w:pPr>
          </w:p>
        </w:tc>
      </w:tr>
    </w:tbl>
    <w:p w14:paraId="259ACDA4" w14:textId="3ECFC958" w:rsidR="009A6CEF" w:rsidRDefault="009A6CEF" w:rsidP="001E2BD9">
      <w:pPr>
        <w:spacing w:before="0" w:after="200" w:line="276" w:lineRule="auto"/>
        <w:jc w:val="left"/>
      </w:pPr>
      <w:r w:rsidRPr="001E2BD9">
        <w:rPr>
          <w:noProof/>
        </w:rPr>
        <w:drawing>
          <wp:inline distT="0" distB="0" distL="0" distR="0" wp14:anchorId="446C1AB9" wp14:editId="435351D4">
            <wp:extent cx="5825011" cy="1466850"/>
            <wp:effectExtent l="0" t="0" r="4445" b="0"/>
            <wp:docPr id="196" name="Afbeelding 196" descr="Afbeelding met Graphics, tekenfilm, grafische vormgeving, logo&#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Afbeelding 196" descr="Afbeelding met Graphics, tekenfilm, grafische vormgeving, logo&#10;&#10;Automatisch gegenereerde beschrijvi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841063" cy="1470892"/>
                    </a:xfrm>
                    <a:prstGeom prst="rect">
                      <a:avLst/>
                    </a:prstGeom>
                  </pic:spPr>
                </pic:pic>
              </a:graphicData>
            </a:graphic>
          </wp:inline>
        </w:drawing>
      </w:r>
    </w:p>
    <w:p w14:paraId="57C5FBB3" w14:textId="6D9FC6CE" w:rsidR="001E2BD9" w:rsidRDefault="001E2BD9" w:rsidP="001E2BD9">
      <w:pPr>
        <w:spacing w:before="0" w:after="200" w:line="276" w:lineRule="auto"/>
        <w:jc w:val="left"/>
      </w:pPr>
      <w:r>
        <w:br w:type="page"/>
      </w:r>
    </w:p>
    <w:p w14:paraId="535CD140" w14:textId="77777777" w:rsidR="00FA3AA5" w:rsidRDefault="00FA3AA5" w:rsidP="00FA3AA5">
      <w:pPr>
        <w:pStyle w:val="Kop2-Tussentitel"/>
      </w:pPr>
      <w:r>
        <w:lastRenderedPageBreak/>
        <w:t>Testen / aanpassen</w:t>
      </w:r>
    </w:p>
    <w:p w14:paraId="6155E874" w14:textId="396ACFA6" w:rsidR="001E2BD9" w:rsidRDefault="001E2BD9" w:rsidP="001E2BD9">
      <w:pPr>
        <w:pStyle w:val="Lijstalinea"/>
        <w:numPr>
          <w:ilvl w:val="0"/>
          <w:numId w:val="48"/>
        </w:numPr>
      </w:pPr>
      <w:r>
        <w:t>Onderzoek samen met Max en Mia.</w:t>
      </w:r>
    </w:p>
    <w:p w14:paraId="77B799AB" w14:textId="2D212FBF" w:rsidR="001E2BD9" w:rsidRDefault="000329F9" w:rsidP="001E2BD9">
      <w:pPr>
        <w:pStyle w:val="Lijstalinea"/>
        <w:ind w:left="1080"/>
      </w:pPr>
      <w:r w:rsidRPr="000329F9">
        <w:rPr>
          <w:noProof/>
        </w:rPr>
        <w:drawing>
          <wp:inline distT="0" distB="0" distL="0" distR="0" wp14:anchorId="035EBFF7" wp14:editId="5137658E">
            <wp:extent cx="4984750" cy="581463"/>
            <wp:effectExtent l="0" t="0" r="0" b="9525"/>
            <wp:docPr id="197" name="Afbeelding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009801" cy="584385"/>
                    </a:xfrm>
                    <a:prstGeom prst="rect">
                      <a:avLst/>
                    </a:prstGeom>
                  </pic:spPr>
                </pic:pic>
              </a:graphicData>
            </a:graphic>
          </wp:inline>
        </w:drawing>
      </w:r>
    </w:p>
    <w:p w14:paraId="6D318781" w14:textId="77777777" w:rsidR="00A0660F" w:rsidRDefault="00A0660F" w:rsidP="001E2BD9">
      <w:pPr>
        <w:pStyle w:val="Lijstalinea"/>
        <w:ind w:left="1080"/>
      </w:pPr>
    </w:p>
    <w:p w14:paraId="594F71CF" w14:textId="150CDB1B" w:rsidR="001E2BD9" w:rsidRDefault="001E2BD9" w:rsidP="00FC4442">
      <w:pPr>
        <w:pStyle w:val="Lijstalinea"/>
        <w:numPr>
          <w:ilvl w:val="1"/>
          <w:numId w:val="48"/>
        </w:numPr>
      </w:pPr>
      <w:r>
        <w:t>Stel het motorvermogen in op 10.</w:t>
      </w:r>
    </w:p>
    <w:p w14:paraId="751CBF9A" w14:textId="77777777" w:rsidR="001E2BD9" w:rsidRDefault="001E2BD9" w:rsidP="001E2BD9">
      <w:pPr>
        <w:pStyle w:val="Lijstalinea"/>
        <w:ind w:left="1080"/>
      </w:pPr>
    </w:p>
    <w:p w14:paraId="57BD07BB" w14:textId="793F9CDA" w:rsidR="001E2BD9" w:rsidRDefault="001E2BD9" w:rsidP="00FC4442">
      <w:pPr>
        <w:pStyle w:val="Lijstalinea"/>
        <w:numPr>
          <w:ilvl w:val="1"/>
          <w:numId w:val="48"/>
        </w:numPr>
      </w:pPr>
      <w:r>
        <w:t>Voer het programma uit met de kleine wielen en herhaal dit drie keer. Welke waarden versch</w:t>
      </w:r>
      <w:r w:rsidR="00FC4442">
        <w:t>ij</w:t>
      </w:r>
      <w:r>
        <w:t>nen op je scherm?</w:t>
      </w:r>
    </w:p>
    <w:tbl>
      <w:tblPr>
        <w:tblStyle w:val="Tabelraster"/>
        <w:tblW w:w="0" w:type="auto"/>
        <w:tblInd w:w="993"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7649"/>
        <w:gridCol w:w="420"/>
      </w:tblGrid>
      <w:tr w:rsidR="001E2BD9" w14:paraId="65B22913" w14:textId="77777777" w:rsidTr="008B2124">
        <w:trPr>
          <w:hidden/>
        </w:trPr>
        <w:tc>
          <w:tcPr>
            <w:tcW w:w="7649" w:type="dxa"/>
          </w:tcPr>
          <w:p w14:paraId="57CDFADF" w14:textId="4BD1B3DB" w:rsidR="001E2BD9" w:rsidRDefault="001E2BD9" w:rsidP="001E2BD9">
            <w:pPr>
              <w:pStyle w:val="oplossing"/>
              <w:tabs>
                <w:tab w:val="left" w:pos="1640"/>
              </w:tabs>
            </w:pPr>
          </w:p>
        </w:tc>
        <w:tc>
          <w:tcPr>
            <w:tcW w:w="420" w:type="dxa"/>
          </w:tcPr>
          <w:p w14:paraId="141E33B3" w14:textId="77777777" w:rsidR="001E2BD9" w:rsidRDefault="001E2BD9" w:rsidP="008B2124"/>
        </w:tc>
      </w:tr>
    </w:tbl>
    <w:p w14:paraId="7EDEAFF1" w14:textId="6AEF74D3" w:rsidR="001E2BD9" w:rsidRDefault="001E2BD9" w:rsidP="001E2BD9">
      <w:pPr>
        <w:pStyle w:val="Lijstalinea"/>
        <w:ind w:left="1080"/>
      </w:pPr>
    </w:p>
    <w:p w14:paraId="58AC1C56" w14:textId="249B03BD" w:rsidR="001E2BD9" w:rsidRDefault="001E2BD9" w:rsidP="00FC4442">
      <w:pPr>
        <w:pStyle w:val="Lijstalinea"/>
        <w:numPr>
          <w:ilvl w:val="1"/>
          <w:numId w:val="48"/>
        </w:numPr>
      </w:pPr>
      <w:r>
        <w:t>Plaats nu de grote wielen op de wagen en voer het programma drie keer uit. Welke waarden versch</w:t>
      </w:r>
      <w:r w:rsidR="00FC4442">
        <w:t>ij</w:t>
      </w:r>
      <w:r>
        <w:t>nen op je scherm?</w:t>
      </w:r>
    </w:p>
    <w:tbl>
      <w:tblPr>
        <w:tblStyle w:val="Tabelraster"/>
        <w:tblW w:w="0" w:type="auto"/>
        <w:tblInd w:w="993"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7649"/>
        <w:gridCol w:w="420"/>
      </w:tblGrid>
      <w:tr w:rsidR="001E2BD9" w14:paraId="12FC230D" w14:textId="77777777" w:rsidTr="008B2124">
        <w:trPr>
          <w:hidden/>
        </w:trPr>
        <w:tc>
          <w:tcPr>
            <w:tcW w:w="7649" w:type="dxa"/>
          </w:tcPr>
          <w:p w14:paraId="5DC80614" w14:textId="77777777" w:rsidR="001E2BD9" w:rsidRDefault="001E2BD9" w:rsidP="008B2124">
            <w:pPr>
              <w:pStyle w:val="oplossing"/>
              <w:tabs>
                <w:tab w:val="left" w:pos="1640"/>
              </w:tabs>
            </w:pPr>
          </w:p>
        </w:tc>
        <w:tc>
          <w:tcPr>
            <w:tcW w:w="420" w:type="dxa"/>
          </w:tcPr>
          <w:p w14:paraId="5D9E0A40" w14:textId="77777777" w:rsidR="001E2BD9" w:rsidRDefault="001E2BD9" w:rsidP="008B2124"/>
        </w:tc>
      </w:tr>
    </w:tbl>
    <w:p w14:paraId="45D6E918" w14:textId="616274FA" w:rsidR="001E2BD9" w:rsidRDefault="001E2BD9" w:rsidP="001E2BD9"/>
    <w:p w14:paraId="373774FF" w14:textId="21211837" w:rsidR="000329F9" w:rsidRDefault="000329F9" w:rsidP="00FC4442">
      <w:pPr>
        <w:pStyle w:val="Lijstalinea"/>
        <w:numPr>
          <w:ilvl w:val="1"/>
          <w:numId w:val="48"/>
        </w:numPr>
      </w:pPr>
      <w:r>
        <w:t>Voorspel hoelang de wagen erover doet om met de kleine en grote wielen een afstand af te leggen die twee keer zo groot is.</w:t>
      </w:r>
    </w:p>
    <w:p w14:paraId="0DAAAA5C" w14:textId="2B45B6DC" w:rsidR="000329F9" w:rsidRDefault="000329F9" w:rsidP="000329F9">
      <w:pPr>
        <w:pStyle w:val="Lijstalinea"/>
        <w:ind w:left="1080"/>
      </w:pPr>
      <w:r>
        <w:rPr>
          <w:i/>
          <w:iCs/>
        </w:rPr>
        <w:t>Als de afstand twee keer zo groot is, zal de wagen er …</w:t>
      </w:r>
    </w:p>
    <w:tbl>
      <w:tblPr>
        <w:tblStyle w:val="Tabelraster"/>
        <w:tblW w:w="0" w:type="auto"/>
        <w:tblInd w:w="993"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7649"/>
        <w:gridCol w:w="420"/>
      </w:tblGrid>
      <w:tr w:rsidR="000329F9" w14:paraId="2048B020" w14:textId="77777777" w:rsidTr="008B2124">
        <w:trPr>
          <w:hidden/>
        </w:trPr>
        <w:tc>
          <w:tcPr>
            <w:tcW w:w="7649" w:type="dxa"/>
          </w:tcPr>
          <w:p w14:paraId="519D02A9" w14:textId="7485F054" w:rsidR="000329F9" w:rsidRPr="000329F9" w:rsidRDefault="000329F9" w:rsidP="00F62E91">
            <w:pPr>
              <w:pStyle w:val="oplossing"/>
            </w:pPr>
          </w:p>
        </w:tc>
        <w:tc>
          <w:tcPr>
            <w:tcW w:w="420" w:type="dxa"/>
          </w:tcPr>
          <w:p w14:paraId="0F7BED3B" w14:textId="77777777" w:rsidR="000329F9" w:rsidRDefault="000329F9" w:rsidP="008B2124"/>
        </w:tc>
      </w:tr>
      <w:tr w:rsidR="000329F9" w14:paraId="09710602" w14:textId="77777777" w:rsidTr="008B2124">
        <w:trPr>
          <w:hidden/>
        </w:trPr>
        <w:tc>
          <w:tcPr>
            <w:tcW w:w="7649" w:type="dxa"/>
          </w:tcPr>
          <w:p w14:paraId="00EB548A" w14:textId="77777777" w:rsidR="000329F9" w:rsidRPr="000329F9" w:rsidRDefault="000329F9" w:rsidP="00F62E91">
            <w:pPr>
              <w:pStyle w:val="oplossing"/>
            </w:pPr>
          </w:p>
        </w:tc>
        <w:tc>
          <w:tcPr>
            <w:tcW w:w="420" w:type="dxa"/>
          </w:tcPr>
          <w:p w14:paraId="5F16D187" w14:textId="77777777" w:rsidR="000329F9" w:rsidRDefault="000329F9" w:rsidP="008B2124"/>
        </w:tc>
      </w:tr>
    </w:tbl>
    <w:p w14:paraId="44BDB5F4" w14:textId="611CE7CE" w:rsidR="000329F9" w:rsidRDefault="000329F9" w:rsidP="000329F9"/>
    <w:p w14:paraId="2CF5A673" w14:textId="69EB1F88" w:rsidR="000329F9" w:rsidRDefault="000329F9" w:rsidP="00FC4442">
      <w:pPr>
        <w:pStyle w:val="Lijstalinea"/>
        <w:numPr>
          <w:ilvl w:val="1"/>
          <w:numId w:val="48"/>
        </w:numPr>
      </w:pPr>
      <w:r>
        <w:t>Test je voorspelling met de kleine en de grote wielen. Klopt je voorspelling?</w:t>
      </w:r>
    </w:p>
    <w:tbl>
      <w:tblPr>
        <w:tblStyle w:val="Tabelraster"/>
        <w:tblW w:w="0" w:type="auto"/>
        <w:tblInd w:w="993"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7649"/>
        <w:gridCol w:w="420"/>
      </w:tblGrid>
      <w:tr w:rsidR="000329F9" w14:paraId="55244FE8" w14:textId="77777777" w:rsidTr="008B2124">
        <w:trPr>
          <w:hidden/>
        </w:trPr>
        <w:tc>
          <w:tcPr>
            <w:tcW w:w="7649" w:type="dxa"/>
          </w:tcPr>
          <w:p w14:paraId="4E23AFA6" w14:textId="77777777" w:rsidR="000329F9" w:rsidRPr="000329F9" w:rsidRDefault="000329F9" w:rsidP="00F62E91">
            <w:pPr>
              <w:pStyle w:val="oplossing"/>
            </w:pPr>
          </w:p>
        </w:tc>
        <w:tc>
          <w:tcPr>
            <w:tcW w:w="420" w:type="dxa"/>
          </w:tcPr>
          <w:p w14:paraId="4A1650BD" w14:textId="77777777" w:rsidR="000329F9" w:rsidRDefault="000329F9" w:rsidP="008B2124"/>
        </w:tc>
      </w:tr>
      <w:tr w:rsidR="000329F9" w14:paraId="02DB8E9F" w14:textId="77777777" w:rsidTr="008B2124">
        <w:trPr>
          <w:hidden/>
        </w:trPr>
        <w:tc>
          <w:tcPr>
            <w:tcW w:w="7649" w:type="dxa"/>
          </w:tcPr>
          <w:p w14:paraId="6D1A4AAD" w14:textId="77777777" w:rsidR="000329F9" w:rsidRPr="000329F9" w:rsidRDefault="000329F9" w:rsidP="00F62E91">
            <w:pPr>
              <w:pStyle w:val="oplossing"/>
            </w:pPr>
          </w:p>
        </w:tc>
        <w:tc>
          <w:tcPr>
            <w:tcW w:w="420" w:type="dxa"/>
          </w:tcPr>
          <w:p w14:paraId="24AFAF0F" w14:textId="77777777" w:rsidR="000329F9" w:rsidRDefault="000329F9" w:rsidP="008B2124"/>
        </w:tc>
      </w:tr>
    </w:tbl>
    <w:p w14:paraId="21699085" w14:textId="77777777" w:rsidR="001E2BD9" w:rsidRDefault="001E2BD9" w:rsidP="001E2BD9">
      <w:pPr>
        <w:pStyle w:val="Lijstalinea"/>
        <w:ind w:left="360"/>
      </w:pPr>
    </w:p>
    <w:p w14:paraId="69D9F024" w14:textId="77777777" w:rsidR="001E2BD9" w:rsidRDefault="001E2BD9" w:rsidP="001E2BD9">
      <w:pPr>
        <w:pStyle w:val="Lijstalinea"/>
        <w:numPr>
          <w:ilvl w:val="0"/>
          <w:numId w:val="48"/>
        </w:numPr>
      </w:pPr>
      <w:r>
        <w:t>Eventueel kan je verder onderzoeken met Max en Mia of deel je je project.</w:t>
      </w:r>
    </w:p>
    <w:tbl>
      <w:tblPr>
        <w:tblStyle w:val="Tabelraster"/>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4"/>
        <w:gridCol w:w="2977"/>
        <w:gridCol w:w="2977"/>
      </w:tblGrid>
      <w:tr w:rsidR="001E2BD9" w14:paraId="5098E04F" w14:textId="77777777" w:rsidTr="008B2124">
        <w:tc>
          <w:tcPr>
            <w:tcW w:w="2976" w:type="dxa"/>
            <w:vAlign w:val="center"/>
          </w:tcPr>
          <w:p w14:paraId="68DE8D43" w14:textId="77777777" w:rsidR="001E2BD9" w:rsidRDefault="001E2BD9" w:rsidP="008B2124">
            <w:pPr>
              <w:jc w:val="center"/>
            </w:pPr>
          </w:p>
        </w:tc>
        <w:tc>
          <w:tcPr>
            <w:tcW w:w="2977" w:type="dxa"/>
            <w:vAlign w:val="center"/>
          </w:tcPr>
          <w:p w14:paraId="3CDE2AAB" w14:textId="77777777" w:rsidR="001E2BD9" w:rsidRDefault="001E2BD9" w:rsidP="008B2124">
            <w:pPr>
              <w:jc w:val="center"/>
            </w:pPr>
            <w:r w:rsidRPr="00193D88">
              <w:rPr>
                <w:noProof/>
              </w:rPr>
              <w:drawing>
                <wp:inline distT="0" distB="0" distL="0" distR="0" wp14:anchorId="6CBA57DB" wp14:editId="43C96A83">
                  <wp:extent cx="1440000" cy="1147937"/>
                  <wp:effectExtent l="0" t="0" r="8255" b="0"/>
                  <wp:docPr id="192" name="Afbeelding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440000" cy="1147937"/>
                          </a:xfrm>
                          <a:prstGeom prst="rect">
                            <a:avLst/>
                          </a:prstGeom>
                        </pic:spPr>
                      </pic:pic>
                    </a:graphicData>
                  </a:graphic>
                </wp:inline>
              </w:drawing>
            </w:r>
          </w:p>
        </w:tc>
        <w:tc>
          <w:tcPr>
            <w:tcW w:w="2977" w:type="dxa"/>
            <w:vAlign w:val="center"/>
          </w:tcPr>
          <w:p w14:paraId="3217A81B" w14:textId="77777777" w:rsidR="001E2BD9" w:rsidRDefault="001E2BD9" w:rsidP="008B2124">
            <w:pPr>
              <w:jc w:val="center"/>
            </w:pPr>
            <w:r w:rsidRPr="00193D88">
              <w:rPr>
                <w:noProof/>
              </w:rPr>
              <w:drawing>
                <wp:inline distT="0" distB="0" distL="0" distR="0" wp14:anchorId="21080A78" wp14:editId="4C866021">
                  <wp:extent cx="1440000" cy="1350538"/>
                  <wp:effectExtent l="0" t="0" r="8255" b="2540"/>
                  <wp:docPr id="193" name="Afbeelding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440000" cy="1350538"/>
                          </a:xfrm>
                          <a:prstGeom prst="rect">
                            <a:avLst/>
                          </a:prstGeom>
                        </pic:spPr>
                      </pic:pic>
                    </a:graphicData>
                  </a:graphic>
                </wp:inline>
              </w:drawing>
            </w:r>
          </w:p>
        </w:tc>
      </w:tr>
    </w:tbl>
    <w:p w14:paraId="13E22200" w14:textId="77777777" w:rsidR="001E2BD9" w:rsidRDefault="001E2BD9" w:rsidP="001E2BD9">
      <w:pPr>
        <w:pStyle w:val="Kop2-Tussentitel"/>
      </w:pPr>
      <w:r>
        <w:t>Delen</w:t>
      </w:r>
    </w:p>
    <w:p w14:paraId="653F11AB" w14:textId="77777777" w:rsidR="001E2BD9" w:rsidRDefault="001E2BD9" w:rsidP="001E2BD9">
      <w:r>
        <w:t>Deel je bevindingen met elkaar.</w:t>
      </w:r>
    </w:p>
    <w:p w14:paraId="28F6BD7D" w14:textId="255513FE" w:rsidR="000329F9" w:rsidRDefault="000329F9">
      <w:pPr>
        <w:spacing w:before="0" w:after="200" w:line="276" w:lineRule="auto"/>
        <w:jc w:val="left"/>
      </w:pPr>
      <w:r>
        <w:br w:type="page"/>
      </w:r>
    </w:p>
    <w:tbl>
      <w:tblPr>
        <w:tblStyle w:val="Tabelraster"/>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87"/>
        <w:gridCol w:w="4665"/>
        <w:gridCol w:w="1271"/>
        <w:gridCol w:w="1952"/>
      </w:tblGrid>
      <w:tr w:rsidR="0047156B" w14:paraId="2F4D9EDC" w14:textId="77777777" w:rsidTr="00560EDF">
        <w:trPr>
          <w:trHeight w:val="454"/>
        </w:trPr>
        <w:tc>
          <w:tcPr>
            <w:tcW w:w="1187" w:type="dxa"/>
            <w:vAlign w:val="bottom"/>
          </w:tcPr>
          <w:p w14:paraId="152B0522" w14:textId="77777777" w:rsidR="0047156B" w:rsidRDefault="0047156B" w:rsidP="00560EDF">
            <w:pPr>
              <w:jc w:val="right"/>
            </w:pPr>
            <w:r>
              <w:lastRenderedPageBreak/>
              <w:t>Naam:</w:t>
            </w:r>
          </w:p>
        </w:tc>
        <w:tc>
          <w:tcPr>
            <w:tcW w:w="4665" w:type="dxa"/>
            <w:tcBorders>
              <w:bottom w:val="dotted" w:sz="4" w:space="0" w:color="808080" w:themeColor="background1" w:themeShade="80"/>
            </w:tcBorders>
            <w:vAlign w:val="bottom"/>
          </w:tcPr>
          <w:p w14:paraId="2E70B5A1" w14:textId="77777777" w:rsidR="0047156B" w:rsidRDefault="0047156B" w:rsidP="00560EDF">
            <w:pPr>
              <w:jc w:val="left"/>
            </w:pPr>
          </w:p>
        </w:tc>
        <w:tc>
          <w:tcPr>
            <w:tcW w:w="1271" w:type="dxa"/>
            <w:vAlign w:val="bottom"/>
          </w:tcPr>
          <w:p w14:paraId="34F4B7E2" w14:textId="77777777" w:rsidR="0047156B" w:rsidRDefault="0047156B" w:rsidP="00560EDF">
            <w:pPr>
              <w:jc w:val="right"/>
            </w:pPr>
            <w:r>
              <w:t>Klas:</w:t>
            </w:r>
          </w:p>
        </w:tc>
        <w:tc>
          <w:tcPr>
            <w:tcW w:w="1952" w:type="dxa"/>
            <w:tcBorders>
              <w:bottom w:val="dotted" w:sz="4" w:space="0" w:color="808080" w:themeColor="background1" w:themeShade="80"/>
            </w:tcBorders>
            <w:vAlign w:val="bottom"/>
          </w:tcPr>
          <w:p w14:paraId="2B3F1D23" w14:textId="77777777" w:rsidR="0047156B" w:rsidRDefault="0047156B" w:rsidP="00560EDF">
            <w:pPr>
              <w:jc w:val="left"/>
            </w:pPr>
          </w:p>
        </w:tc>
      </w:tr>
      <w:tr w:rsidR="0047156B" w14:paraId="590164D5" w14:textId="77777777" w:rsidTr="00560EDF">
        <w:trPr>
          <w:trHeight w:val="454"/>
        </w:trPr>
        <w:tc>
          <w:tcPr>
            <w:tcW w:w="1187" w:type="dxa"/>
            <w:vAlign w:val="bottom"/>
          </w:tcPr>
          <w:p w14:paraId="4FD41AEA" w14:textId="77777777" w:rsidR="0047156B" w:rsidRDefault="0047156B" w:rsidP="00560EDF">
            <w:pPr>
              <w:jc w:val="right"/>
            </w:pPr>
            <w:r>
              <w:t>Opdracht:</w:t>
            </w:r>
          </w:p>
        </w:tc>
        <w:tc>
          <w:tcPr>
            <w:tcW w:w="4665" w:type="dxa"/>
            <w:tcBorders>
              <w:top w:val="dotted" w:sz="4" w:space="0" w:color="808080" w:themeColor="background1" w:themeShade="80"/>
              <w:bottom w:val="dotted" w:sz="4" w:space="0" w:color="808080" w:themeColor="background1" w:themeShade="80"/>
            </w:tcBorders>
            <w:vAlign w:val="bottom"/>
          </w:tcPr>
          <w:p w14:paraId="1719574E" w14:textId="21820D37" w:rsidR="0047156B" w:rsidRDefault="0047156B" w:rsidP="00560EDF">
            <w:pPr>
              <w:jc w:val="left"/>
            </w:pPr>
            <w:r>
              <w:t xml:space="preserve">1. Geleide Projecten – </w:t>
            </w:r>
            <w:r w:rsidR="00F62E91">
              <w:t>3</w:t>
            </w:r>
            <w:r>
              <w:t>. Stevige structuren</w:t>
            </w:r>
          </w:p>
        </w:tc>
        <w:tc>
          <w:tcPr>
            <w:tcW w:w="1271" w:type="dxa"/>
            <w:vAlign w:val="bottom"/>
          </w:tcPr>
          <w:p w14:paraId="42370C13" w14:textId="77777777" w:rsidR="0047156B" w:rsidRDefault="0047156B" w:rsidP="00560EDF">
            <w:pPr>
              <w:jc w:val="right"/>
            </w:pPr>
            <w:r>
              <w:t>Datum:</w:t>
            </w:r>
          </w:p>
        </w:tc>
        <w:tc>
          <w:tcPr>
            <w:tcW w:w="1952" w:type="dxa"/>
            <w:tcBorders>
              <w:top w:val="dotted" w:sz="4" w:space="0" w:color="808080" w:themeColor="background1" w:themeShade="80"/>
              <w:bottom w:val="dotted" w:sz="4" w:space="0" w:color="808080" w:themeColor="background1" w:themeShade="80"/>
            </w:tcBorders>
            <w:vAlign w:val="bottom"/>
          </w:tcPr>
          <w:p w14:paraId="54D70C58" w14:textId="77777777" w:rsidR="0047156B" w:rsidRDefault="0047156B" w:rsidP="00560EDF">
            <w:pPr>
              <w:jc w:val="left"/>
            </w:pPr>
          </w:p>
        </w:tc>
      </w:tr>
    </w:tbl>
    <w:p w14:paraId="1373FDCC" w14:textId="0AF8D388" w:rsidR="00F508D9" w:rsidRDefault="00F508D9" w:rsidP="00F508D9">
      <w:pPr>
        <w:pStyle w:val="Kop1"/>
      </w:pPr>
      <w:bookmarkStart w:id="11" w:name="_Toc136887436"/>
      <w:r>
        <w:t>Stevige structuren</w:t>
      </w:r>
      <w:bookmarkEnd w:id="11"/>
    </w:p>
    <w:p w14:paraId="6B6669B6" w14:textId="77777777" w:rsidR="0047156B" w:rsidRPr="000F5815" w:rsidRDefault="0047156B" w:rsidP="0047156B">
      <w:pPr>
        <w:pStyle w:val="Lijstalinea"/>
        <w:numPr>
          <w:ilvl w:val="0"/>
          <w:numId w:val="66"/>
        </w:numPr>
      </w:pPr>
      <w:r>
        <w:t>Start in de software het juiste project</w:t>
      </w:r>
    </w:p>
    <w:tbl>
      <w:tblPr>
        <w:tblStyle w:val="Tabelraster"/>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1079"/>
        <w:gridCol w:w="2818"/>
        <w:gridCol w:w="996"/>
        <w:gridCol w:w="2551"/>
      </w:tblGrid>
      <w:tr w:rsidR="0047156B" w14:paraId="31309A95" w14:textId="77777777" w:rsidTr="00560EDF">
        <w:tc>
          <w:tcPr>
            <w:tcW w:w="1066" w:type="dxa"/>
            <w:vAlign w:val="center"/>
          </w:tcPr>
          <w:p w14:paraId="52F24BD9" w14:textId="77777777" w:rsidR="0047156B" w:rsidRDefault="0047156B" w:rsidP="00560EDF">
            <w:pPr>
              <w:jc w:val="center"/>
            </w:pPr>
            <w:r w:rsidRPr="000F5815">
              <w:rPr>
                <w:noProof/>
              </w:rPr>
              <w:drawing>
                <wp:inline distT="0" distB="0" distL="0" distR="0" wp14:anchorId="247180F9" wp14:editId="316D9458">
                  <wp:extent cx="482600" cy="476511"/>
                  <wp:effectExtent l="0" t="0" r="0" b="0"/>
                  <wp:docPr id="1923276218" name="Afbeelding 1923276218" descr="Afbeelding met tekst, schermopname, logo,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276218" name="Afbeelding 1923276218" descr="Afbeelding met tekst, schermopname, logo, Graphics&#10;&#10;Automatisch gegenereerde beschrijvi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7221" cy="481073"/>
                          </a:xfrm>
                          <a:prstGeom prst="rect">
                            <a:avLst/>
                          </a:prstGeom>
                        </pic:spPr>
                      </pic:pic>
                    </a:graphicData>
                  </a:graphic>
                </wp:inline>
              </w:drawing>
            </w:r>
          </w:p>
        </w:tc>
        <w:tc>
          <w:tcPr>
            <w:tcW w:w="1079" w:type="dxa"/>
            <w:vAlign w:val="center"/>
          </w:tcPr>
          <w:p w14:paraId="3454B0DB" w14:textId="77777777" w:rsidR="0047156B" w:rsidRDefault="0047156B" w:rsidP="00560EDF">
            <w:pPr>
              <w:jc w:val="center"/>
            </w:pPr>
            <w:r>
              <w:rPr>
                <w:noProof/>
              </w:rPr>
              <mc:AlternateContent>
                <mc:Choice Requires="wps">
                  <w:drawing>
                    <wp:inline distT="0" distB="0" distL="0" distR="0" wp14:anchorId="53E0BD2C" wp14:editId="6FC62C94">
                      <wp:extent cx="488950" cy="266700"/>
                      <wp:effectExtent l="0" t="0" r="6350" b="0"/>
                      <wp:docPr id="427183175" name="Pijl: gestreept rechts 427183175"/>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799F877" id="Pijl: gestreept rechts 427183175"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818" w:type="dxa"/>
            <w:vAlign w:val="center"/>
          </w:tcPr>
          <w:p w14:paraId="3011800D" w14:textId="77777777" w:rsidR="0047156B" w:rsidRDefault="0047156B" w:rsidP="00560EDF">
            <w:pPr>
              <w:jc w:val="center"/>
            </w:pPr>
            <w:r w:rsidRPr="000F5815">
              <w:rPr>
                <w:noProof/>
              </w:rPr>
              <w:drawing>
                <wp:inline distT="0" distB="0" distL="0" distR="0" wp14:anchorId="20A923AD" wp14:editId="13CA6BB5">
                  <wp:extent cx="1440000" cy="537460"/>
                  <wp:effectExtent l="0" t="0" r="8255" b="0"/>
                  <wp:docPr id="630762294" name="Afbeelding 63076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40000" cy="537460"/>
                          </a:xfrm>
                          <a:prstGeom prst="rect">
                            <a:avLst/>
                          </a:prstGeom>
                        </pic:spPr>
                      </pic:pic>
                    </a:graphicData>
                  </a:graphic>
                </wp:inline>
              </w:drawing>
            </w:r>
          </w:p>
        </w:tc>
        <w:tc>
          <w:tcPr>
            <w:tcW w:w="996" w:type="dxa"/>
            <w:vAlign w:val="center"/>
          </w:tcPr>
          <w:p w14:paraId="2A6A38EF" w14:textId="77777777" w:rsidR="0047156B" w:rsidRDefault="0047156B" w:rsidP="00560EDF">
            <w:pPr>
              <w:jc w:val="center"/>
            </w:pPr>
            <w:r>
              <w:rPr>
                <w:noProof/>
              </w:rPr>
              <mc:AlternateContent>
                <mc:Choice Requires="wps">
                  <w:drawing>
                    <wp:inline distT="0" distB="0" distL="0" distR="0" wp14:anchorId="5792B9A5" wp14:editId="32E8E64E">
                      <wp:extent cx="488950" cy="266700"/>
                      <wp:effectExtent l="0" t="0" r="6350" b="0"/>
                      <wp:docPr id="1090247427" name="Pijl: gestreept rechts 1090247427"/>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231403E" id="Pijl: gestreept rechts 1090247427"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551" w:type="dxa"/>
            <w:vAlign w:val="center"/>
          </w:tcPr>
          <w:p w14:paraId="4816E3DE" w14:textId="230677C0" w:rsidR="0047156B" w:rsidRDefault="00163C4D" w:rsidP="00560EDF">
            <w:pPr>
              <w:jc w:val="center"/>
            </w:pPr>
            <w:r w:rsidRPr="00163C4D">
              <w:rPr>
                <w:noProof/>
              </w:rPr>
              <w:drawing>
                <wp:inline distT="0" distB="0" distL="0" distR="0" wp14:anchorId="4A2CB739" wp14:editId="5202A7F5">
                  <wp:extent cx="1440000" cy="855228"/>
                  <wp:effectExtent l="0" t="0" r="8255" b="2540"/>
                  <wp:docPr id="130616092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160926"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440000" cy="855228"/>
                          </a:xfrm>
                          <a:prstGeom prst="rect">
                            <a:avLst/>
                          </a:prstGeom>
                        </pic:spPr>
                      </pic:pic>
                    </a:graphicData>
                  </a:graphic>
                </wp:inline>
              </w:drawing>
            </w:r>
          </w:p>
        </w:tc>
      </w:tr>
    </w:tbl>
    <w:p w14:paraId="30A7254A" w14:textId="77777777" w:rsidR="0047156B" w:rsidRDefault="0047156B" w:rsidP="0047156B">
      <w:pPr>
        <w:pStyle w:val="Kop2-Tussentitel"/>
      </w:pPr>
      <w:r>
        <w:t>Onderzoeken</w:t>
      </w:r>
    </w:p>
    <w:p w14:paraId="174E5596" w14:textId="77777777" w:rsidR="0047156B" w:rsidRDefault="0047156B" w:rsidP="0047156B">
      <w:pPr>
        <w:pStyle w:val="Lijstalinea"/>
        <w:numPr>
          <w:ilvl w:val="0"/>
          <w:numId w:val="66"/>
        </w:numPr>
      </w:pPr>
      <w:r>
        <w:t>Bekijk het filmpje</w:t>
      </w:r>
    </w:p>
    <w:p w14:paraId="33361CD5" w14:textId="77777777" w:rsidR="0047156B" w:rsidRDefault="0047156B" w:rsidP="0047156B">
      <w:pPr>
        <w:pStyle w:val="Lijstalinea"/>
        <w:numPr>
          <w:ilvl w:val="0"/>
          <w:numId w:val="66"/>
        </w:numPr>
      </w:pPr>
      <w:r>
        <w:t>Geef een antwoord op de vragen.</w:t>
      </w:r>
    </w:p>
    <w:p w14:paraId="3DFCD9D7" w14:textId="2C35C7DB" w:rsidR="0047156B" w:rsidRDefault="009A6CEF" w:rsidP="009A6CEF">
      <w:pPr>
        <w:pStyle w:val="Lijstalinea"/>
        <w:numPr>
          <w:ilvl w:val="0"/>
          <w:numId w:val="67"/>
        </w:numPr>
      </w:pPr>
      <w:r>
        <w:t>Waardoor worden aardbevingen veroorzaakt</w:t>
      </w:r>
      <w:r w:rsidR="0047156B">
        <w:t>?</w:t>
      </w:r>
    </w:p>
    <w:tbl>
      <w:tblPr>
        <w:tblStyle w:val="Tabelraster"/>
        <w:tblW w:w="0" w:type="auto"/>
        <w:tblInd w:w="993"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7649"/>
        <w:gridCol w:w="420"/>
      </w:tblGrid>
      <w:tr w:rsidR="0047156B" w14:paraId="14B7F26F" w14:textId="77777777" w:rsidTr="00560EDF">
        <w:trPr>
          <w:hidden/>
        </w:trPr>
        <w:tc>
          <w:tcPr>
            <w:tcW w:w="7649" w:type="dxa"/>
          </w:tcPr>
          <w:p w14:paraId="283DEB5E" w14:textId="13BA803F" w:rsidR="0047156B" w:rsidRDefault="009A6CEF" w:rsidP="00560EDF">
            <w:pPr>
              <w:pStyle w:val="oplossing"/>
            </w:pPr>
            <w:r>
              <w:t>Door het verschuiven van tektonische platen.</w:t>
            </w:r>
          </w:p>
        </w:tc>
        <w:tc>
          <w:tcPr>
            <w:tcW w:w="420" w:type="dxa"/>
          </w:tcPr>
          <w:p w14:paraId="6A7B3BF4" w14:textId="77777777" w:rsidR="0047156B" w:rsidRDefault="0047156B" w:rsidP="00560EDF"/>
        </w:tc>
      </w:tr>
      <w:tr w:rsidR="0047156B" w14:paraId="2E51E6AD" w14:textId="77777777" w:rsidTr="00560EDF">
        <w:trPr>
          <w:hidden/>
        </w:trPr>
        <w:tc>
          <w:tcPr>
            <w:tcW w:w="7649" w:type="dxa"/>
          </w:tcPr>
          <w:p w14:paraId="6FDC4A4A" w14:textId="74D6AB8D" w:rsidR="0047156B" w:rsidRDefault="0047156B" w:rsidP="00560EDF">
            <w:pPr>
              <w:pStyle w:val="oplossing"/>
            </w:pPr>
          </w:p>
        </w:tc>
        <w:tc>
          <w:tcPr>
            <w:tcW w:w="420" w:type="dxa"/>
          </w:tcPr>
          <w:p w14:paraId="711ADB09" w14:textId="77777777" w:rsidR="0047156B" w:rsidRDefault="0047156B" w:rsidP="00560EDF"/>
        </w:tc>
      </w:tr>
    </w:tbl>
    <w:p w14:paraId="170B3ECF" w14:textId="422BC191" w:rsidR="0047156B" w:rsidRDefault="009A6CEF" w:rsidP="009A6CEF">
      <w:pPr>
        <w:pStyle w:val="Lijstalinea"/>
        <w:numPr>
          <w:ilvl w:val="0"/>
          <w:numId w:val="67"/>
        </w:numPr>
      </w:pPr>
      <w:r>
        <w:t>Hoe meten wetenschappers de kracht van een aardbeving?</w:t>
      </w:r>
    </w:p>
    <w:tbl>
      <w:tblPr>
        <w:tblStyle w:val="Tabelraster"/>
        <w:tblW w:w="0" w:type="auto"/>
        <w:tblInd w:w="993"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5701"/>
        <w:gridCol w:w="2376"/>
      </w:tblGrid>
      <w:tr w:rsidR="009A6CEF" w14:paraId="6D93E7D4" w14:textId="77777777" w:rsidTr="009A6CEF">
        <w:trPr>
          <w:hidden/>
        </w:trPr>
        <w:tc>
          <w:tcPr>
            <w:tcW w:w="6095" w:type="dxa"/>
          </w:tcPr>
          <w:p w14:paraId="25755B60" w14:textId="6067B393" w:rsidR="009A6CEF" w:rsidRDefault="009A6CEF" w:rsidP="00560EDF">
            <w:pPr>
              <w:pStyle w:val="oplossing"/>
            </w:pPr>
            <w:r>
              <w:t>Met een seismograaf</w:t>
            </w:r>
          </w:p>
        </w:tc>
        <w:tc>
          <w:tcPr>
            <w:tcW w:w="1974" w:type="dxa"/>
            <w:vMerge w:val="restart"/>
            <w:tcBorders>
              <w:top w:val="nil"/>
              <w:bottom w:val="nil"/>
            </w:tcBorders>
          </w:tcPr>
          <w:p w14:paraId="223F32FD" w14:textId="55070940" w:rsidR="009A6CEF" w:rsidRDefault="009A6CEF" w:rsidP="00560EDF">
            <w:r>
              <w:rPr>
                <w:noProof/>
              </w:rPr>
              <w:drawing>
                <wp:inline distT="0" distB="0" distL="0" distR="0" wp14:anchorId="7A2A56ED" wp14:editId="11F60473">
                  <wp:extent cx="1369203" cy="749300"/>
                  <wp:effectExtent l="0" t="0" r="2540" b="0"/>
                  <wp:docPr id="1237840326" name="Afbeelding 10" descr="1.900+ Seismograaf Stockfoto's, afbeeldingen en royalty-free beelden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900+ Seismograaf Stockfoto's, afbeeldingen en royalty-free beelden -  iStock"/>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371864" cy="750756"/>
                          </a:xfrm>
                          <a:prstGeom prst="rect">
                            <a:avLst/>
                          </a:prstGeom>
                          <a:noFill/>
                          <a:ln>
                            <a:noFill/>
                          </a:ln>
                        </pic:spPr>
                      </pic:pic>
                    </a:graphicData>
                  </a:graphic>
                </wp:inline>
              </w:drawing>
            </w:r>
          </w:p>
        </w:tc>
      </w:tr>
      <w:tr w:rsidR="009A6CEF" w14:paraId="7C850033" w14:textId="77777777" w:rsidTr="009A6CEF">
        <w:trPr>
          <w:hidden/>
        </w:trPr>
        <w:tc>
          <w:tcPr>
            <w:tcW w:w="6095" w:type="dxa"/>
          </w:tcPr>
          <w:p w14:paraId="5E319AA3" w14:textId="77777777" w:rsidR="009A6CEF" w:rsidRDefault="009A6CEF" w:rsidP="00560EDF">
            <w:pPr>
              <w:pStyle w:val="oplossing"/>
            </w:pPr>
          </w:p>
        </w:tc>
        <w:tc>
          <w:tcPr>
            <w:tcW w:w="1974" w:type="dxa"/>
            <w:vMerge/>
            <w:tcBorders>
              <w:top w:val="single" w:sz="4" w:space="0" w:color="auto"/>
              <w:bottom w:val="nil"/>
            </w:tcBorders>
          </w:tcPr>
          <w:p w14:paraId="30064B56" w14:textId="77777777" w:rsidR="009A6CEF" w:rsidRDefault="009A6CEF" w:rsidP="00560EDF"/>
        </w:tc>
      </w:tr>
      <w:tr w:rsidR="009A6CEF" w14:paraId="564EA75D" w14:textId="77777777" w:rsidTr="009A6CEF">
        <w:trPr>
          <w:hidden/>
        </w:trPr>
        <w:tc>
          <w:tcPr>
            <w:tcW w:w="6095" w:type="dxa"/>
          </w:tcPr>
          <w:p w14:paraId="6F9AD95F" w14:textId="77777777" w:rsidR="009A6CEF" w:rsidRDefault="009A6CEF" w:rsidP="00560EDF">
            <w:pPr>
              <w:pStyle w:val="oplossing"/>
            </w:pPr>
          </w:p>
        </w:tc>
        <w:tc>
          <w:tcPr>
            <w:tcW w:w="1974" w:type="dxa"/>
            <w:vMerge/>
            <w:tcBorders>
              <w:top w:val="single" w:sz="4" w:space="0" w:color="auto"/>
              <w:bottom w:val="nil"/>
            </w:tcBorders>
          </w:tcPr>
          <w:p w14:paraId="22920175" w14:textId="77777777" w:rsidR="009A6CEF" w:rsidRDefault="009A6CEF" w:rsidP="00560EDF"/>
        </w:tc>
      </w:tr>
    </w:tbl>
    <w:p w14:paraId="15659C31" w14:textId="77777777" w:rsidR="0047156B" w:rsidRDefault="0047156B" w:rsidP="0047156B"/>
    <w:p w14:paraId="7625BA6C" w14:textId="77777777" w:rsidR="0047156B" w:rsidRDefault="0047156B" w:rsidP="0047156B">
      <w:pPr>
        <w:pStyle w:val="Kop2-Tussentitel"/>
      </w:pPr>
      <w:r>
        <w:t>Creëren</w:t>
      </w:r>
    </w:p>
    <w:p w14:paraId="206DAB09" w14:textId="77777777" w:rsidR="0047156B" w:rsidRDefault="0047156B" w:rsidP="0047156B">
      <w:pPr>
        <w:pStyle w:val="Lijstalinea"/>
        <w:numPr>
          <w:ilvl w:val="0"/>
          <w:numId w:val="66"/>
        </w:numPr>
      </w:pPr>
      <w:r>
        <w:t>Bekijk het filmpje, bouw de opstelling, maak verbinding en maak het programma.</w:t>
      </w:r>
    </w:p>
    <w:tbl>
      <w:tblPr>
        <w:tblStyle w:val="Tabelraster"/>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38"/>
        <w:gridCol w:w="996"/>
        <w:gridCol w:w="2496"/>
        <w:gridCol w:w="996"/>
        <w:gridCol w:w="1902"/>
      </w:tblGrid>
      <w:tr w:rsidR="0047156B" w14:paraId="01A97E14" w14:textId="77777777" w:rsidTr="009A6CEF">
        <w:tc>
          <w:tcPr>
            <w:tcW w:w="2538" w:type="dxa"/>
            <w:vAlign w:val="center"/>
          </w:tcPr>
          <w:p w14:paraId="2A473E08" w14:textId="7EADE96B" w:rsidR="0047156B" w:rsidRDefault="009A6CEF" w:rsidP="00560EDF">
            <w:pPr>
              <w:jc w:val="center"/>
            </w:pPr>
            <w:r w:rsidRPr="009A6CEF">
              <w:rPr>
                <w:noProof/>
              </w:rPr>
              <w:drawing>
                <wp:inline distT="0" distB="0" distL="0" distR="0" wp14:anchorId="70E0A168" wp14:editId="565FCE04">
                  <wp:extent cx="1080000" cy="603109"/>
                  <wp:effectExtent l="0" t="0" r="6350" b="6985"/>
                  <wp:docPr id="201573948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739489"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080000" cy="603109"/>
                          </a:xfrm>
                          <a:prstGeom prst="rect">
                            <a:avLst/>
                          </a:prstGeom>
                        </pic:spPr>
                      </pic:pic>
                    </a:graphicData>
                  </a:graphic>
                </wp:inline>
              </w:drawing>
            </w:r>
          </w:p>
        </w:tc>
        <w:tc>
          <w:tcPr>
            <w:tcW w:w="996" w:type="dxa"/>
            <w:vAlign w:val="center"/>
          </w:tcPr>
          <w:p w14:paraId="0A237082" w14:textId="77777777" w:rsidR="0047156B" w:rsidRDefault="0047156B" w:rsidP="00560EDF">
            <w:pPr>
              <w:jc w:val="center"/>
            </w:pPr>
            <w:r>
              <w:rPr>
                <w:noProof/>
              </w:rPr>
              <mc:AlternateContent>
                <mc:Choice Requires="wps">
                  <w:drawing>
                    <wp:inline distT="0" distB="0" distL="0" distR="0" wp14:anchorId="1FA3AF4D" wp14:editId="6588E0A2">
                      <wp:extent cx="488950" cy="266700"/>
                      <wp:effectExtent l="0" t="0" r="6350" b="0"/>
                      <wp:docPr id="702315978" name="Pijl: gestreept rechts 702315978"/>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DD55BCC" id="Pijl: gestreept rechts 702315978"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496" w:type="dxa"/>
            <w:vAlign w:val="center"/>
          </w:tcPr>
          <w:p w14:paraId="0C9FD62A" w14:textId="77777777" w:rsidR="0047156B" w:rsidRDefault="0047156B" w:rsidP="00560EDF">
            <w:pPr>
              <w:jc w:val="center"/>
            </w:pPr>
            <w:r w:rsidRPr="007F6A91">
              <w:rPr>
                <w:noProof/>
              </w:rPr>
              <w:drawing>
                <wp:inline distT="0" distB="0" distL="0" distR="0" wp14:anchorId="4F1E8184" wp14:editId="605B768C">
                  <wp:extent cx="1440000" cy="1043492"/>
                  <wp:effectExtent l="0" t="0" r="8255" b="4445"/>
                  <wp:docPr id="485866244" name="Afbeelding 485866244" descr="Afbeelding met LEGO, speelgoe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Afbeelding 185" descr="Afbeelding met LEGO, speelgoed&#10;&#10;Automatisch gegenereerde beschrijvi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40000" cy="1043492"/>
                          </a:xfrm>
                          <a:prstGeom prst="rect">
                            <a:avLst/>
                          </a:prstGeom>
                        </pic:spPr>
                      </pic:pic>
                    </a:graphicData>
                  </a:graphic>
                </wp:inline>
              </w:drawing>
            </w:r>
          </w:p>
        </w:tc>
        <w:tc>
          <w:tcPr>
            <w:tcW w:w="996" w:type="dxa"/>
            <w:vAlign w:val="center"/>
          </w:tcPr>
          <w:p w14:paraId="6AE7BFCE" w14:textId="77777777" w:rsidR="0047156B" w:rsidRDefault="0047156B" w:rsidP="00560EDF">
            <w:pPr>
              <w:jc w:val="center"/>
            </w:pPr>
            <w:r>
              <w:rPr>
                <w:noProof/>
              </w:rPr>
              <mc:AlternateContent>
                <mc:Choice Requires="wps">
                  <w:drawing>
                    <wp:inline distT="0" distB="0" distL="0" distR="0" wp14:anchorId="2FDFD1A5" wp14:editId="058E1916">
                      <wp:extent cx="488950" cy="266700"/>
                      <wp:effectExtent l="0" t="3175" r="3175" b="3175"/>
                      <wp:docPr id="1221372470" name="Pijl: gestreept rechts 1221372470"/>
                      <wp:cNvGraphicFramePr/>
                      <a:graphic xmlns:a="http://schemas.openxmlformats.org/drawingml/2006/main">
                        <a:graphicData uri="http://schemas.microsoft.com/office/word/2010/wordprocessingShape">
                          <wps:wsp>
                            <wps:cNvSpPr/>
                            <wps:spPr>
                              <a:xfrm rot="5400000">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79C4689" id="Pijl: gestreept rechts 1221372470" o:spid="_x0000_s1026" type="#_x0000_t93" style="width:38.5pt;height:21pt;rotation:90;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" adj="15709" fillcolor="#00b0f0" stroked="f" strokeweight="2pt">
                      <w10:anchorlock/>
                    </v:shape>
                  </w:pict>
                </mc:Fallback>
              </mc:AlternateContent>
            </w:r>
          </w:p>
        </w:tc>
        <w:tc>
          <w:tcPr>
            <w:tcW w:w="1902" w:type="dxa"/>
            <w:vAlign w:val="center"/>
          </w:tcPr>
          <w:p w14:paraId="57B624AA" w14:textId="346F4E3D" w:rsidR="0047156B" w:rsidRDefault="0047156B" w:rsidP="00560EDF">
            <w:pPr>
              <w:jc w:val="center"/>
            </w:pPr>
          </w:p>
        </w:tc>
      </w:tr>
    </w:tbl>
    <w:p w14:paraId="12857DC0" w14:textId="662E2744" w:rsidR="009A6CEF" w:rsidRDefault="009A6CEF" w:rsidP="0047156B">
      <w:pPr>
        <w:spacing w:before="0" w:after="200" w:line="276" w:lineRule="auto"/>
        <w:jc w:val="left"/>
      </w:pPr>
      <w:r w:rsidRPr="009A6CEF">
        <w:rPr>
          <w:noProof/>
        </w:rPr>
        <w:drawing>
          <wp:inline distT="0" distB="0" distL="0" distR="0" wp14:anchorId="13A54ECC" wp14:editId="5B5B7587">
            <wp:extent cx="5759450" cy="1486535"/>
            <wp:effectExtent l="0" t="0" r="0" b="0"/>
            <wp:docPr id="56876918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769184" name=""/>
                    <pic:cNvPicPr/>
                  </pic:nvPicPr>
                  <pic:blipFill>
                    <a:blip r:embed="rId98">
                      <a:extLst>
                        <a:ext uri="{28A0092B-C50C-407E-A947-70E740481C1C}">
                          <a14:useLocalDpi xmlns:a14="http://schemas.microsoft.com/office/drawing/2010/main" val="0"/>
                        </a:ext>
                      </a:extLst>
                    </a:blip>
                    <a:stretch>
                      <a:fillRect/>
                    </a:stretch>
                  </pic:blipFill>
                  <pic:spPr>
                    <a:xfrm>
                      <a:off x="0" y="0"/>
                      <a:ext cx="5759450" cy="1486535"/>
                    </a:xfrm>
                    <a:prstGeom prst="rect">
                      <a:avLst/>
                    </a:prstGeom>
                  </pic:spPr>
                </pic:pic>
              </a:graphicData>
            </a:graphic>
          </wp:inline>
        </w:drawing>
      </w:r>
    </w:p>
    <w:p w14:paraId="5E568374" w14:textId="35EE5025" w:rsidR="0047156B" w:rsidRDefault="0047156B" w:rsidP="0047156B">
      <w:pPr>
        <w:spacing w:before="0" w:after="200" w:line="276" w:lineRule="auto"/>
        <w:jc w:val="left"/>
      </w:pPr>
      <w:r>
        <w:br w:type="page"/>
      </w:r>
    </w:p>
    <w:p w14:paraId="3666A09A" w14:textId="77777777" w:rsidR="00FA3AA5" w:rsidRDefault="00FA3AA5" w:rsidP="00FA3AA5">
      <w:pPr>
        <w:pStyle w:val="Kop2-Tussentitel"/>
      </w:pPr>
      <w:r>
        <w:lastRenderedPageBreak/>
        <w:t>Testen / aanpassen</w:t>
      </w:r>
    </w:p>
    <w:p w14:paraId="37FDF034" w14:textId="58ADC9F7" w:rsidR="0047156B" w:rsidRDefault="0047156B" w:rsidP="0047156B">
      <w:pPr>
        <w:pStyle w:val="Lijstalinea"/>
        <w:numPr>
          <w:ilvl w:val="0"/>
          <w:numId w:val="66"/>
        </w:numPr>
      </w:pPr>
      <w:r>
        <w:t>Onderzoek samen met Max en Mia.</w:t>
      </w:r>
    </w:p>
    <w:p w14:paraId="0224A086" w14:textId="7972501B" w:rsidR="0047156B" w:rsidRDefault="0064601F" w:rsidP="0064601F">
      <w:pPr>
        <w:pStyle w:val="Lijstalinea"/>
        <w:ind w:left="1080"/>
        <w:jc w:val="center"/>
      </w:pPr>
      <w:r w:rsidRPr="0064601F">
        <w:rPr>
          <w:noProof/>
        </w:rPr>
        <w:drawing>
          <wp:inline distT="0" distB="0" distL="0" distR="0" wp14:anchorId="31781305" wp14:editId="7021171F">
            <wp:extent cx="3117850" cy="2122480"/>
            <wp:effectExtent l="0" t="0" r="6350" b="0"/>
            <wp:docPr id="89926660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266608"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124094" cy="2126731"/>
                    </a:xfrm>
                    <a:prstGeom prst="rect">
                      <a:avLst/>
                    </a:prstGeom>
                  </pic:spPr>
                </pic:pic>
              </a:graphicData>
            </a:graphic>
          </wp:inline>
        </w:drawing>
      </w:r>
    </w:p>
    <w:p w14:paraId="6DF6E3C7" w14:textId="03FDF8F4" w:rsidR="0064601F" w:rsidRDefault="0064601F" w:rsidP="00FC4442">
      <w:pPr>
        <w:pStyle w:val="Lijstalinea"/>
        <w:numPr>
          <w:ilvl w:val="1"/>
          <w:numId w:val="66"/>
        </w:numPr>
      </w:pPr>
      <w:r>
        <w:t>Zoek de aardbeving met de kleinste magnitude (cijfer op scherm) die gebouw A kan laten instorten (omvallen). Wat bedraagt deze magnitude?</w:t>
      </w:r>
    </w:p>
    <w:p w14:paraId="693B1624" w14:textId="3EB83345" w:rsidR="0064601F" w:rsidRPr="0064601F" w:rsidRDefault="0064601F" w:rsidP="0064601F">
      <w:pPr>
        <w:pStyle w:val="Lijstalinea"/>
        <w:ind w:left="1080"/>
        <w:rPr>
          <w:i/>
          <w:iCs/>
        </w:rPr>
      </w:pPr>
      <w:r>
        <w:rPr>
          <w:i/>
          <w:iCs/>
        </w:rPr>
        <w:t>Pas eventueel het cijfer 5 aan zodat je een hogere amplitude kan maken.</w:t>
      </w:r>
    </w:p>
    <w:tbl>
      <w:tblPr>
        <w:tblStyle w:val="Tabelraster"/>
        <w:tblW w:w="0" w:type="auto"/>
        <w:tblInd w:w="993"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7649"/>
        <w:gridCol w:w="420"/>
      </w:tblGrid>
      <w:tr w:rsidR="0064601F" w14:paraId="0C62DA70" w14:textId="77777777" w:rsidTr="00560EDF">
        <w:trPr>
          <w:hidden/>
        </w:trPr>
        <w:tc>
          <w:tcPr>
            <w:tcW w:w="7649" w:type="dxa"/>
          </w:tcPr>
          <w:p w14:paraId="6CBBB5A5" w14:textId="4081058F" w:rsidR="0064601F" w:rsidRPr="0064601F" w:rsidRDefault="0064601F" w:rsidP="00560EDF">
            <w:pPr>
              <w:pStyle w:val="oplossing"/>
              <w:tabs>
                <w:tab w:val="left" w:pos="1640"/>
              </w:tabs>
              <w:rPr>
                <w:i w:val="0"/>
                <w:iCs/>
              </w:rPr>
            </w:pPr>
            <w:r>
              <w:rPr>
                <w:i w:val="0"/>
                <w:iCs/>
              </w:rPr>
              <w:t>7</w:t>
            </w:r>
          </w:p>
        </w:tc>
        <w:tc>
          <w:tcPr>
            <w:tcW w:w="420" w:type="dxa"/>
          </w:tcPr>
          <w:p w14:paraId="78346064" w14:textId="77777777" w:rsidR="0064601F" w:rsidRDefault="0064601F" w:rsidP="00560EDF"/>
        </w:tc>
      </w:tr>
    </w:tbl>
    <w:p w14:paraId="5D67A898" w14:textId="7FF4194C" w:rsidR="0064601F" w:rsidRDefault="0064601F" w:rsidP="00FC4442">
      <w:pPr>
        <w:pStyle w:val="Lijstalinea"/>
        <w:numPr>
          <w:ilvl w:val="1"/>
          <w:numId w:val="66"/>
        </w:numPr>
      </w:pPr>
      <w:r>
        <w:t>Wat is de aardbeving met de kleinste magnitude die gebouw B kan laten instorten?</w:t>
      </w:r>
    </w:p>
    <w:tbl>
      <w:tblPr>
        <w:tblStyle w:val="Tabelraster"/>
        <w:tblW w:w="0" w:type="auto"/>
        <w:tblInd w:w="993"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7649"/>
        <w:gridCol w:w="420"/>
      </w:tblGrid>
      <w:tr w:rsidR="0064601F" w14:paraId="26FCD0FF" w14:textId="77777777" w:rsidTr="00560EDF">
        <w:trPr>
          <w:hidden/>
        </w:trPr>
        <w:tc>
          <w:tcPr>
            <w:tcW w:w="7649" w:type="dxa"/>
          </w:tcPr>
          <w:p w14:paraId="22FAFD66" w14:textId="008EB75A" w:rsidR="0064601F" w:rsidRPr="0064601F" w:rsidRDefault="0064601F" w:rsidP="00560EDF">
            <w:pPr>
              <w:pStyle w:val="oplossing"/>
              <w:tabs>
                <w:tab w:val="left" w:pos="1640"/>
              </w:tabs>
              <w:rPr>
                <w:i w:val="0"/>
                <w:iCs/>
              </w:rPr>
            </w:pPr>
            <w:r>
              <w:rPr>
                <w:i w:val="0"/>
                <w:iCs/>
              </w:rPr>
              <w:t>4</w:t>
            </w:r>
          </w:p>
        </w:tc>
        <w:tc>
          <w:tcPr>
            <w:tcW w:w="420" w:type="dxa"/>
          </w:tcPr>
          <w:p w14:paraId="11D80321" w14:textId="77777777" w:rsidR="0064601F" w:rsidRDefault="0064601F" w:rsidP="00560EDF"/>
        </w:tc>
      </w:tr>
    </w:tbl>
    <w:p w14:paraId="70BD8E26" w14:textId="6585F7FE" w:rsidR="0064601F" w:rsidRDefault="0064601F" w:rsidP="00FC4442">
      <w:pPr>
        <w:pStyle w:val="Lijstalinea"/>
        <w:numPr>
          <w:ilvl w:val="1"/>
          <w:numId w:val="66"/>
        </w:numPr>
      </w:pPr>
      <w:r>
        <w:t>Wat is de aardbeving met de kleinste magnitude die gebouw C kan laten instorten?</w:t>
      </w:r>
    </w:p>
    <w:tbl>
      <w:tblPr>
        <w:tblStyle w:val="Tabelraster"/>
        <w:tblW w:w="0" w:type="auto"/>
        <w:tblInd w:w="993"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7649"/>
        <w:gridCol w:w="420"/>
      </w:tblGrid>
      <w:tr w:rsidR="0064601F" w14:paraId="03B952D5" w14:textId="77777777" w:rsidTr="00560EDF">
        <w:trPr>
          <w:hidden/>
        </w:trPr>
        <w:tc>
          <w:tcPr>
            <w:tcW w:w="7649" w:type="dxa"/>
          </w:tcPr>
          <w:p w14:paraId="3303374D" w14:textId="751D7571" w:rsidR="0064601F" w:rsidRPr="0064601F" w:rsidRDefault="0064601F" w:rsidP="00560EDF">
            <w:pPr>
              <w:pStyle w:val="oplossing"/>
              <w:tabs>
                <w:tab w:val="left" w:pos="1640"/>
              </w:tabs>
              <w:rPr>
                <w:i w:val="0"/>
                <w:iCs/>
              </w:rPr>
            </w:pPr>
            <w:r>
              <w:rPr>
                <w:i w:val="0"/>
                <w:iCs/>
              </w:rPr>
              <w:t>7</w:t>
            </w:r>
          </w:p>
        </w:tc>
        <w:tc>
          <w:tcPr>
            <w:tcW w:w="420" w:type="dxa"/>
          </w:tcPr>
          <w:p w14:paraId="1D6D433E" w14:textId="77777777" w:rsidR="0064601F" w:rsidRDefault="0064601F" w:rsidP="00560EDF"/>
        </w:tc>
      </w:tr>
    </w:tbl>
    <w:p w14:paraId="2B8FDACA" w14:textId="5ABDF455" w:rsidR="0064601F" w:rsidRDefault="0064601F" w:rsidP="00FC4442">
      <w:pPr>
        <w:pStyle w:val="Lijstalinea"/>
        <w:numPr>
          <w:ilvl w:val="1"/>
          <w:numId w:val="66"/>
        </w:numPr>
      </w:pPr>
      <w:r>
        <w:t>Vul onderstaande tabel aan.</w:t>
      </w:r>
    </w:p>
    <w:tbl>
      <w:tblPr>
        <w:tblStyle w:val="Tabelraster"/>
        <w:tblW w:w="0" w:type="auto"/>
        <w:tblInd w:w="1080" w:type="dxa"/>
        <w:tblLook w:val="04A0" w:firstRow="1" w:lastRow="0" w:firstColumn="1" w:lastColumn="0" w:noHBand="0" w:noVBand="1"/>
      </w:tblPr>
      <w:tblGrid>
        <w:gridCol w:w="2234"/>
        <w:gridCol w:w="1915"/>
        <w:gridCol w:w="1915"/>
        <w:gridCol w:w="1916"/>
      </w:tblGrid>
      <w:tr w:rsidR="0064601F" w14:paraId="5D90C270" w14:textId="77777777" w:rsidTr="0064601F">
        <w:tc>
          <w:tcPr>
            <w:tcW w:w="2234" w:type="dxa"/>
          </w:tcPr>
          <w:p w14:paraId="4747D144" w14:textId="77777777" w:rsidR="0064601F" w:rsidRDefault="0064601F" w:rsidP="0064601F">
            <w:pPr>
              <w:pStyle w:val="Lijstalinea"/>
              <w:ind w:left="0"/>
            </w:pPr>
          </w:p>
        </w:tc>
        <w:tc>
          <w:tcPr>
            <w:tcW w:w="1915" w:type="dxa"/>
          </w:tcPr>
          <w:p w14:paraId="2933FAEA" w14:textId="75E043AB" w:rsidR="0064601F" w:rsidRDefault="0064601F" w:rsidP="0064601F">
            <w:pPr>
              <w:pStyle w:val="Lijstalinea"/>
              <w:ind w:left="0"/>
              <w:jc w:val="center"/>
            </w:pPr>
            <w:r w:rsidRPr="0064601F">
              <w:rPr>
                <w:noProof/>
              </w:rPr>
              <w:drawing>
                <wp:inline distT="0" distB="0" distL="0" distR="0" wp14:anchorId="3790FAEC" wp14:editId="1986FA37">
                  <wp:extent cx="720000" cy="1476221"/>
                  <wp:effectExtent l="0" t="0" r="4445" b="0"/>
                  <wp:docPr id="145933294" name="Afbeelding 145933294">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33294" name="Afbeelding 145933294">
                            <a:extLst>
                              <a:ext uri="{C183D7F6-B498-43B3-948B-1728B52AA6E4}">
                                <adec:decorative xmlns:adec="http://schemas.microsoft.com/office/drawing/2017/decorative" val="0"/>
                              </a:ext>
                            </a:extLst>
                          </pic:cNvPr>
                          <pic:cNvPicPr/>
                        </pic:nvPicPr>
                        <pic:blipFill rotWithShape="1">
                          <a:blip r:embed="rId100" cstate="print">
                            <a:extLst>
                              <a:ext uri="{28A0092B-C50C-407E-A947-70E740481C1C}">
                                <a14:useLocalDpi xmlns:a14="http://schemas.microsoft.com/office/drawing/2010/main" val="0"/>
                              </a:ext>
                            </a:extLst>
                          </a:blip>
                          <a:srcRect/>
                          <a:stretch/>
                        </pic:blipFill>
                        <pic:spPr bwMode="auto">
                          <a:xfrm>
                            <a:off x="0" y="0"/>
                            <a:ext cx="720000" cy="1476221"/>
                          </a:xfrm>
                          <a:prstGeom prst="rect">
                            <a:avLst/>
                          </a:prstGeom>
                          <a:ln>
                            <a:noFill/>
                          </a:ln>
                          <a:extLst>
                            <a:ext uri="{53640926-AAD7-44D8-BBD7-CCE9431645EC}">
                              <a14:shadowObscured xmlns:a14="http://schemas.microsoft.com/office/drawing/2010/main"/>
                            </a:ext>
                          </a:extLst>
                        </pic:spPr>
                      </pic:pic>
                    </a:graphicData>
                  </a:graphic>
                </wp:inline>
              </w:drawing>
            </w:r>
          </w:p>
        </w:tc>
        <w:tc>
          <w:tcPr>
            <w:tcW w:w="1915" w:type="dxa"/>
          </w:tcPr>
          <w:p w14:paraId="4A2DBB59" w14:textId="65A3BB31" w:rsidR="0064601F" w:rsidRDefault="0064601F" w:rsidP="0064601F">
            <w:pPr>
              <w:pStyle w:val="Lijstalinea"/>
              <w:ind w:left="0"/>
              <w:jc w:val="center"/>
            </w:pPr>
            <w:r w:rsidRPr="0064601F">
              <w:rPr>
                <w:noProof/>
              </w:rPr>
              <w:drawing>
                <wp:inline distT="0" distB="0" distL="0" distR="0" wp14:anchorId="55513342" wp14:editId="4253CC02">
                  <wp:extent cx="720000" cy="1476221"/>
                  <wp:effectExtent l="0" t="0" r="4445" b="0"/>
                  <wp:docPr id="1448865393" name="Afbeelding 1448865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266608" name=""/>
                          <pic:cNvPicPr/>
                        </pic:nvPicPr>
                        <pic:blipFill rotWithShape="1">
                          <a:blip r:embed="rId101" cstate="print">
                            <a:extLst>
                              <a:ext uri="{28A0092B-C50C-407E-A947-70E740481C1C}">
                                <a14:useLocalDpi xmlns:a14="http://schemas.microsoft.com/office/drawing/2010/main" val="0"/>
                              </a:ext>
                            </a:extLst>
                          </a:blip>
                          <a:srcRect/>
                          <a:stretch/>
                        </pic:blipFill>
                        <pic:spPr bwMode="auto">
                          <a:xfrm>
                            <a:off x="0" y="0"/>
                            <a:ext cx="720000" cy="1476221"/>
                          </a:xfrm>
                          <a:prstGeom prst="rect">
                            <a:avLst/>
                          </a:prstGeom>
                          <a:ln>
                            <a:noFill/>
                          </a:ln>
                          <a:extLst>
                            <a:ext uri="{53640926-AAD7-44D8-BBD7-CCE9431645EC}">
                              <a14:shadowObscured xmlns:a14="http://schemas.microsoft.com/office/drawing/2010/main"/>
                            </a:ext>
                          </a:extLst>
                        </pic:spPr>
                      </pic:pic>
                    </a:graphicData>
                  </a:graphic>
                </wp:inline>
              </w:drawing>
            </w:r>
          </w:p>
        </w:tc>
        <w:tc>
          <w:tcPr>
            <w:tcW w:w="1916" w:type="dxa"/>
          </w:tcPr>
          <w:p w14:paraId="57792517" w14:textId="031243CB" w:rsidR="0064601F" w:rsidRDefault="0064601F" w:rsidP="0064601F">
            <w:pPr>
              <w:pStyle w:val="Lijstalinea"/>
              <w:ind w:left="0"/>
              <w:jc w:val="center"/>
            </w:pPr>
            <w:r w:rsidRPr="0064601F">
              <w:rPr>
                <w:noProof/>
              </w:rPr>
              <w:drawing>
                <wp:inline distT="0" distB="0" distL="0" distR="0" wp14:anchorId="6EBF703A" wp14:editId="6FEEB3CA">
                  <wp:extent cx="720000" cy="1476221"/>
                  <wp:effectExtent l="0" t="0" r="4445" b="0"/>
                  <wp:docPr id="811339443" name="Afbeelding 811339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266608" name=""/>
                          <pic:cNvPicPr/>
                        </pic:nvPicPr>
                        <pic:blipFill rotWithShape="1">
                          <a:blip r:embed="rId102" cstate="print">
                            <a:extLst>
                              <a:ext uri="{28A0092B-C50C-407E-A947-70E740481C1C}">
                                <a14:useLocalDpi xmlns:a14="http://schemas.microsoft.com/office/drawing/2010/main" val="0"/>
                              </a:ext>
                            </a:extLst>
                          </a:blip>
                          <a:srcRect r="-6594"/>
                          <a:stretch/>
                        </pic:blipFill>
                        <pic:spPr bwMode="auto">
                          <a:xfrm>
                            <a:off x="0" y="0"/>
                            <a:ext cx="720000" cy="1476221"/>
                          </a:xfrm>
                          <a:prstGeom prst="rect">
                            <a:avLst/>
                          </a:prstGeom>
                          <a:ln>
                            <a:noFill/>
                          </a:ln>
                          <a:extLst>
                            <a:ext uri="{53640926-AAD7-44D8-BBD7-CCE9431645EC}">
                              <a14:shadowObscured xmlns:a14="http://schemas.microsoft.com/office/drawing/2010/main"/>
                            </a:ext>
                          </a:extLst>
                        </pic:spPr>
                      </pic:pic>
                    </a:graphicData>
                  </a:graphic>
                </wp:inline>
              </w:drawing>
            </w:r>
          </w:p>
        </w:tc>
      </w:tr>
      <w:tr w:rsidR="0064601F" w14:paraId="5D43DF8F" w14:textId="77777777" w:rsidTr="0064601F">
        <w:trPr>
          <w:trHeight w:val="340"/>
        </w:trPr>
        <w:tc>
          <w:tcPr>
            <w:tcW w:w="2234" w:type="dxa"/>
          </w:tcPr>
          <w:p w14:paraId="15802FC9" w14:textId="113B46EA" w:rsidR="0064601F" w:rsidRDefault="0064601F" w:rsidP="0064601F">
            <w:pPr>
              <w:pStyle w:val="Lijstalinea"/>
              <w:ind w:left="0"/>
            </w:pPr>
            <w:r>
              <w:t>Maximale amplitude</w:t>
            </w:r>
          </w:p>
        </w:tc>
        <w:tc>
          <w:tcPr>
            <w:tcW w:w="1915" w:type="dxa"/>
          </w:tcPr>
          <w:p w14:paraId="71B5F77A" w14:textId="2A1C36FB" w:rsidR="0064601F" w:rsidRDefault="0064601F" w:rsidP="0064601F">
            <w:pPr>
              <w:pStyle w:val="oplossing"/>
              <w:jc w:val="center"/>
            </w:pPr>
            <w:r>
              <w:t>7</w:t>
            </w:r>
          </w:p>
        </w:tc>
        <w:tc>
          <w:tcPr>
            <w:tcW w:w="1915" w:type="dxa"/>
          </w:tcPr>
          <w:p w14:paraId="6CE3EBC5" w14:textId="177608F6" w:rsidR="0064601F" w:rsidRDefault="0064601F" w:rsidP="0064601F">
            <w:pPr>
              <w:pStyle w:val="oplossing"/>
              <w:jc w:val="center"/>
            </w:pPr>
            <w:r>
              <w:t>4</w:t>
            </w:r>
          </w:p>
        </w:tc>
        <w:tc>
          <w:tcPr>
            <w:tcW w:w="1916" w:type="dxa"/>
          </w:tcPr>
          <w:p w14:paraId="7ED8C67F" w14:textId="26428DAD" w:rsidR="0064601F" w:rsidRDefault="0064601F" w:rsidP="0064601F">
            <w:pPr>
              <w:pStyle w:val="oplossing"/>
              <w:jc w:val="center"/>
            </w:pPr>
            <w:r>
              <w:t>7</w:t>
            </w:r>
          </w:p>
        </w:tc>
      </w:tr>
      <w:tr w:rsidR="0064601F" w14:paraId="31824B5C" w14:textId="77777777" w:rsidTr="0064601F">
        <w:trPr>
          <w:trHeight w:val="340"/>
        </w:trPr>
        <w:tc>
          <w:tcPr>
            <w:tcW w:w="2234" w:type="dxa"/>
          </w:tcPr>
          <w:p w14:paraId="0FE460AC" w14:textId="53A20166" w:rsidR="0064601F" w:rsidRDefault="0064601F" w:rsidP="0064601F">
            <w:pPr>
              <w:pStyle w:val="Lijstalinea"/>
              <w:ind w:left="0"/>
            </w:pPr>
            <w:r>
              <w:t>Hoogte van gebouw</w:t>
            </w:r>
          </w:p>
        </w:tc>
        <w:tc>
          <w:tcPr>
            <w:tcW w:w="1915" w:type="dxa"/>
          </w:tcPr>
          <w:p w14:paraId="475D534B" w14:textId="3694BF71" w:rsidR="0064601F" w:rsidRDefault="0064601F" w:rsidP="0064601F">
            <w:pPr>
              <w:pStyle w:val="oplossing"/>
              <w:jc w:val="center"/>
            </w:pPr>
            <w:r>
              <w:t>3 cm</w:t>
            </w:r>
          </w:p>
        </w:tc>
        <w:tc>
          <w:tcPr>
            <w:tcW w:w="1915" w:type="dxa"/>
          </w:tcPr>
          <w:p w14:paraId="62512F8C" w14:textId="66FA8A80" w:rsidR="0064601F" w:rsidRDefault="0064601F" w:rsidP="0064601F">
            <w:pPr>
              <w:pStyle w:val="oplossing"/>
              <w:jc w:val="center"/>
            </w:pPr>
            <w:r>
              <w:t>6 cm</w:t>
            </w:r>
          </w:p>
        </w:tc>
        <w:tc>
          <w:tcPr>
            <w:tcW w:w="1916" w:type="dxa"/>
          </w:tcPr>
          <w:p w14:paraId="5F99FCC0" w14:textId="756AEF14" w:rsidR="0064601F" w:rsidRDefault="0064601F" w:rsidP="0064601F">
            <w:pPr>
              <w:pStyle w:val="oplossing"/>
              <w:jc w:val="center"/>
            </w:pPr>
            <w:r>
              <w:t>6 cm</w:t>
            </w:r>
          </w:p>
        </w:tc>
      </w:tr>
      <w:tr w:rsidR="0064601F" w14:paraId="1A2B4DF8" w14:textId="77777777" w:rsidTr="0064601F">
        <w:trPr>
          <w:trHeight w:val="340"/>
        </w:trPr>
        <w:tc>
          <w:tcPr>
            <w:tcW w:w="2234" w:type="dxa"/>
          </w:tcPr>
          <w:p w14:paraId="4A1E944D" w14:textId="77777777" w:rsidR="0064601F" w:rsidRDefault="0064601F" w:rsidP="0064601F">
            <w:pPr>
              <w:pStyle w:val="Lijstalinea"/>
              <w:ind w:left="0"/>
            </w:pPr>
            <w:r>
              <w:t>Breedte van gebouw</w:t>
            </w:r>
          </w:p>
          <w:p w14:paraId="6E91DAB1" w14:textId="122C250B" w:rsidR="0064601F" w:rsidRDefault="0064601F" w:rsidP="0064601F">
            <w:pPr>
              <w:pStyle w:val="Lijstalinea"/>
              <w:ind w:left="0"/>
            </w:pPr>
            <w:r>
              <w:t>(op de grond)</w:t>
            </w:r>
          </w:p>
        </w:tc>
        <w:tc>
          <w:tcPr>
            <w:tcW w:w="1915" w:type="dxa"/>
          </w:tcPr>
          <w:p w14:paraId="6C7FA312" w14:textId="73216F96" w:rsidR="0064601F" w:rsidRDefault="0064601F" w:rsidP="0064601F">
            <w:pPr>
              <w:pStyle w:val="oplossing"/>
              <w:jc w:val="center"/>
            </w:pPr>
            <w:r>
              <w:t>3 cm</w:t>
            </w:r>
          </w:p>
        </w:tc>
        <w:tc>
          <w:tcPr>
            <w:tcW w:w="1915" w:type="dxa"/>
          </w:tcPr>
          <w:p w14:paraId="779FE398" w14:textId="1C074947" w:rsidR="0064601F" w:rsidRDefault="0064601F" w:rsidP="0064601F">
            <w:pPr>
              <w:pStyle w:val="oplossing"/>
              <w:jc w:val="center"/>
            </w:pPr>
            <w:r>
              <w:t>3 cm</w:t>
            </w:r>
          </w:p>
        </w:tc>
        <w:tc>
          <w:tcPr>
            <w:tcW w:w="1916" w:type="dxa"/>
          </w:tcPr>
          <w:p w14:paraId="4BEB3A60" w14:textId="60E6D551" w:rsidR="0064601F" w:rsidRDefault="0064601F" w:rsidP="0064601F">
            <w:pPr>
              <w:pStyle w:val="oplossing"/>
              <w:jc w:val="center"/>
            </w:pPr>
            <w:r>
              <w:t>3 cm</w:t>
            </w:r>
          </w:p>
        </w:tc>
      </w:tr>
      <w:tr w:rsidR="0064601F" w14:paraId="08A59B5D" w14:textId="77777777" w:rsidTr="0064601F">
        <w:trPr>
          <w:trHeight w:val="340"/>
        </w:trPr>
        <w:tc>
          <w:tcPr>
            <w:tcW w:w="2234" w:type="dxa"/>
          </w:tcPr>
          <w:p w14:paraId="0A5AD573" w14:textId="20449272" w:rsidR="0064601F" w:rsidRDefault="0064601F" w:rsidP="0064601F">
            <w:pPr>
              <w:pStyle w:val="Lijstalinea"/>
              <w:ind w:left="0"/>
            </w:pPr>
            <w:r>
              <w:t>Diepte van gebouw (op de grond)</w:t>
            </w:r>
          </w:p>
        </w:tc>
        <w:tc>
          <w:tcPr>
            <w:tcW w:w="1915" w:type="dxa"/>
          </w:tcPr>
          <w:p w14:paraId="59BB52A6" w14:textId="468CEB29" w:rsidR="0064601F" w:rsidRDefault="0064601F" w:rsidP="0064601F">
            <w:pPr>
              <w:pStyle w:val="oplossing"/>
              <w:jc w:val="center"/>
            </w:pPr>
            <w:r>
              <w:t>1,5 cm</w:t>
            </w:r>
          </w:p>
        </w:tc>
        <w:tc>
          <w:tcPr>
            <w:tcW w:w="1915" w:type="dxa"/>
          </w:tcPr>
          <w:p w14:paraId="025E9B27" w14:textId="27265EDC" w:rsidR="0064601F" w:rsidRDefault="0064601F" w:rsidP="0064601F">
            <w:pPr>
              <w:pStyle w:val="oplossing"/>
              <w:jc w:val="center"/>
            </w:pPr>
            <w:r>
              <w:t>1,5 cm</w:t>
            </w:r>
          </w:p>
        </w:tc>
        <w:tc>
          <w:tcPr>
            <w:tcW w:w="1916" w:type="dxa"/>
          </w:tcPr>
          <w:p w14:paraId="0272C96A" w14:textId="1F4A17CB" w:rsidR="0064601F" w:rsidRDefault="0064601F" w:rsidP="0064601F">
            <w:pPr>
              <w:pStyle w:val="oplossing"/>
              <w:jc w:val="center"/>
            </w:pPr>
            <w:r>
              <w:t>3 cm</w:t>
            </w:r>
          </w:p>
        </w:tc>
      </w:tr>
    </w:tbl>
    <w:p w14:paraId="4C7B62EA" w14:textId="6BB4AC59" w:rsidR="0064601F" w:rsidRDefault="0064601F" w:rsidP="00FC4442">
      <w:pPr>
        <w:pStyle w:val="Lijstalinea"/>
        <w:numPr>
          <w:ilvl w:val="1"/>
          <w:numId w:val="66"/>
        </w:numPr>
      </w:pPr>
      <w:r>
        <w:t>Duid aan waar de gebouwen verschillen. Bespreek wat invloed kan hebben op de stabiliteit van een gebouw.</w:t>
      </w:r>
    </w:p>
    <w:p w14:paraId="6D162A14" w14:textId="77777777" w:rsidR="0047156B" w:rsidRDefault="0047156B" w:rsidP="0047156B">
      <w:pPr>
        <w:pStyle w:val="Kop2-Tussentitel"/>
      </w:pPr>
      <w:r>
        <w:t>Delen</w:t>
      </w:r>
    </w:p>
    <w:p w14:paraId="5D0BFCDD" w14:textId="2C27D190" w:rsidR="00F508D9" w:rsidRDefault="0047156B" w:rsidP="00F508D9">
      <w:r>
        <w:t>Deel je bevindingen met elkaar.</w:t>
      </w:r>
    </w:p>
    <w:p w14:paraId="302F62F4" w14:textId="42765193" w:rsidR="00F62E91" w:rsidRDefault="00F62E91">
      <w:pPr>
        <w:spacing w:before="0" w:after="200" w:line="276" w:lineRule="auto"/>
        <w:jc w:val="left"/>
      </w:pPr>
      <w:r>
        <w:br w:type="page"/>
      </w:r>
    </w:p>
    <w:tbl>
      <w:tblPr>
        <w:tblStyle w:val="Tabelraster"/>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87"/>
        <w:gridCol w:w="4665"/>
        <w:gridCol w:w="1271"/>
        <w:gridCol w:w="1952"/>
      </w:tblGrid>
      <w:tr w:rsidR="00F62E91" w14:paraId="750080EC" w14:textId="77777777" w:rsidTr="00560EDF">
        <w:trPr>
          <w:trHeight w:val="454"/>
        </w:trPr>
        <w:tc>
          <w:tcPr>
            <w:tcW w:w="1187" w:type="dxa"/>
            <w:vAlign w:val="bottom"/>
          </w:tcPr>
          <w:p w14:paraId="1B30D9D4" w14:textId="77777777" w:rsidR="00F62E91" w:rsidRDefault="00F62E91" w:rsidP="00560EDF">
            <w:pPr>
              <w:jc w:val="right"/>
            </w:pPr>
            <w:r>
              <w:lastRenderedPageBreak/>
              <w:t>Naam:</w:t>
            </w:r>
          </w:p>
        </w:tc>
        <w:tc>
          <w:tcPr>
            <w:tcW w:w="4665" w:type="dxa"/>
            <w:tcBorders>
              <w:bottom w:val="dotted" w:sz="4" w:space="0" w:color="808080" w:themeColor="background1" w:themeShade="80"/>
            </w:tcBorders>
            <w:vAlign w:val="bottom"/>
          </w:tcPr>
          <w:p w14:paraId="3C215A01" w14:textId="77777777" w:rsidR="00F62E91" w:rsidRDefault="00F62E91" w:rsidP="00560EDF">
            <w:pPr>
              <w:jc w:val="left"/>
            </w:pPr>
          </w:p>
        </w:tc>
        <w:tc>
          <w:tcPr>
            <w:tcW w:w="1271" w:type="dxa"/>
            <w:vAlign w:val="bottom"/>
          </w:tcPr>
          <w:p w14:paraId="6686B6D9" w14:textId="77777777" w:rsidR="00F62E91" w:rsidRDefault="00F62E91" w:rsidP="00560EDF">
            <w:pPr>
              <w:jc w:val="right"/>
            </w:pPr>
            <w:r>
              <w:t>Klas:</w:t>
            </w:r>
          </w:p>
        </w:tc>
        <w:tc>
          <w:tcPr>
            <w:tcW w:w="1952" w:type="dxa"/>
            <w:tcBorders>
              <w:bottom w:val="dotted" w:sz="4" w:space="0" w:color="808080" w:themeColor="background1" w:themeShade="80"/>
            </w:tcBorders>
            <w:vAlign w:val="bottom"/>
          </w:tcPr>
          <w:p w14:paraId="59217E8B" w14:textId="77777777" w:rsidR="00F62E91" w:rsidRDefault="00F62E91" w:rsidP="00560EDF">
            <w:pPr>
              <w:jc w:val="left"/>
            </w:pPr>
          </w:p>
        </w:tc>
      </w:tr>
      <w:tr w:rsidR="00F62E91" w14:paraId="765F594E" w14:textId="77777777" w:rsidTr="00560EDF">
        <w:trPr>
          <w:trHeight w:val="454"/>
        </w:trPr>
        <w:tc>
          <w:tcPr>
            <w:tcW w:w="1187" w:type="dxa"/>
            <w:vAlign w:val="bottom"/>
          </w:tcPr>
          <w:p w14:paraId="2F5EC330" w14:textId="77777777" w:rsidR="00F62E91" w:rsidRDefault="00F62E91" w:rsidP="00560EDF">
            <w:pPr>
              <w:jc w:val="right"/>
            </w:pPr>
            <w:r>
              <w:t>Opdracht:</w:t>
            </w:r>
          </w:p>
        </w:tc>
        <w:tc>
          <w:tcPr>
            <w:tcW w:w="4665" w:type="dxa"/>
            <w:tcBorders>
              <w:top w:val="dotted" w:sz="4" w:space="0" w:color="808080" w:themeColor="background1" w:themeShade="80"/>
              <w:bottom w:val="dotted" w:sz="4" w:space="0" w:color="808080" w:themeColor="background1" w:themeShade="80"/>
            </w:tcBorders>
            <w:vAlign w:val="bottom"/>
          </w:tcPr>
          <w:p w14:paraId="6172E02D" w14:textId="63732752" w:rsidR="00F62E91" w:rsidRDefault="00F62E91" w:rsidP="00560EDF">
            <w:pPr>
              <w:jc w:val="left"/>
            </w:pPr>
            <w:r w:rsidRPr="00773886">
              <w:rPr>
                <w:sz w:val="18"/>
                <w:szCs w:val="18"/>
              </w:rPr>
              <w:t>1. Geleide Projecten – 4. Metamorfose van de kikker</w:t>
            </w:r>
          </w:p>
        </w:tc>
        <w:tc>
          <w:tcPr>
            <w:tcW w:w="1271" w:type="dxa"/>
            <w:vAlign w:val="bottom"/>
          </w:tcPr>
          <w:p w14:paraId="0F0F1317" w14:textId="77777777" w:rsidR="00F62E91" w:rsidRDefault="00F62E91" w:rsidP="00560EDF">
            <w:pPr>
              <w:jc w:val="right"/>
            </w:pPr>
            <w:r>
              <w:t>Datum:</w:t>
            </w:r>
          </w:p>
        </w:tc>
        <w:tc>
          <w:tcPr>
            <w:tcW w:w="1952" w:type="dxa"/>
            <w:tcBorders>
              <w:top w:val="dotted" w:sz="4" w:space="0" w:color="808080" w:themeColor="background1" w:themeShade="80"/>
              <w:bottom w:val="dotted" w:sz="4" w:space="0" w:color="808080" w:themeColor="background1" w:themeShade="80"/>
            </w:tcBorders>
            <w:vAlign w:val="bottom"/>
          </w:tcPr>
          <w:p w14:paraId="505C0CAE" w14:textId="77777777" w:rsidR="00F62E91" w:rsidRDefault="00F62E91" w:rsidP="00560EDF">
            <w:pPr>
              <w:jc w:val="left"/>
            </w:pPr>
          </w:p>
        </w:tc>
      </w:tr>
    </w:tbl>
    <w:p w14:paraId="3B89247C" w14:textId="2F06BA8C" w:rsidR="00F508D9" w:rsidRDefault="00F508D9" w:rsidP="00F508D9">
      <w:pPr>
        <w:pStyle w:val="Kop1"/>
      </w:pPr>
      <w:bookmarkStart w:id="12" w:name="_Toc136887437"/>
      <w:r>
        <w:t>Metamorfose van de kikker</w:t>
      </w:r>
      <w:bookmarkEnd w:id="12"/>
    </w:p>
    <w:p w14:paraId="36D042FA" w14:textId="77777777" w:rsidR="00F62E91" w:rsidRPr="000F5815" w:rsidRDefault="00F62E91" w:rsidP="00F62E91">
      <w:pPr>
        <w:pStyle w:val="Lijstalinea"/>
        <w:numPr>
          <w:ilvl w:val="0"/>
          <w:numId w:val="69"/>
        </w:numPr>
      </w:pPr>
      <w:r>
        <w:t>Start in de software het juiste project</w:t>
      </w:r>
    </w:p>
    <w:tbl>
      <w:tblPr>
        <w:tblStyle w:val="Tabelraster"/>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1079"/>
        <w:gridCol w:w="2818"/>
        <w:gridCol w:w="996"/>
        <w:gridCol w:w="2551"/>
      </w:tblGrid>
      <w:tr w:rsidR="00F62E91" w14:paraId="64B2B6AE" w14:textId="77777777" w:rsidTr="00560EDF">
        <w:tc>
          <w:tcPr>
            <w:tcW w:w="1066" w:type="dxa"/>
            <w:vAlign w:val="center"/>
          </w:tcPr>
          <w:p w14:paraId="6EA6481C" w14:textId="77777777" w:rsidR="00F62E91" w:rsidRDefault="00F62E91" w:rsidP="00560EDF">
            <w:pPr>
              <w:jc w:val="center"/>
            </w:pPr>
            <w:r w:rsidRPr="000F5815">
              <w:rPr>
                <w:noProof/>
              </w:rPr>
              <w:drawing>
                <wp:inline distT="0" distB="0" distL="0" distR="0" wp14:anchorId="1474684D" wp14:editId="50D20573">
                  <wp:extent cx="482600" cy="476511"/>
                  <wp:effectExtent l="0" t="0" r="0" b="0"/>
                  <wp:docPr id="1407606572" name="Afbeelding 1407606572" descr="Afbeelding met tekst, schermopname, logo,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276218" name="Afbeelding 1923276218" descr="Afbeelding met tekst, schermopname, logo, Graphics&#10;&#10;Automatisch gegenereerde beschrijvi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7221" cy="481073"/>
                          </a:xfrm>
                          <a:prstGeom prst="rect">
                            <a:avLst/>
                          </a:prstGeom>
                        </pic:spPr>
                      </pic:pic>
                    </a:graphicData>
                  </a:graphic>
                </wp:inline>
              </w:drawing>
            </w:r>
          </w:p>
        </w:tc>
        <w:tc>
          <w:tcPr>
            <w:tcW w:w="1079" w:type="dxa"/>
            <w:vAlign w:val="center"/>
          </w:tcPr>
          <w:p w14:paraId="7C294B76" w14:textId="77777777" w:rsidR="00F62E91" w:rsidRDefault="00F62E91" w:rsidP="00560EDF">
            <w:pPr>
              <w:jc w:val="center"/>
            </w:pPr>
            <w:r>
              <w:rPr>
                <w:noProof/>
              </w:rPr>
              <mc:AlternateContent>
                <mc:Choice Requires="wps">
                  <w:drawing>
                    <wp:inline distT="0" distB="0" distL="0" distR="0" wp14:anchorId="2427DE74" wp14:editId="288DBB2B">
                      <wp:extent cx="488950" cy="266700"/>
                      <wp:effectExtent l="0" t="0" r="6350" b="0"/>
                      <wp:docPr id="383730572" name="Pijl: gestreept rechts 383730572"/>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43DD618" id="Pijl: gestreept rechts 383730572"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818" w:type="dxa"/>
            <w:vAlign w:val="center"/>
          </w:tcPr>
          <w:p w14:paraId="5740E048" w14:textId="77777777" w:rsidR="00F62E91" w:rsidRDefault="00F62E91" w:rsidP="00560EDF">
            <w:pPr>
              <w:jc w:val="center"/>
            </w:pPr>
            <w:r w:rsidRPr="000F5815">
              <w:rPr>
                <w:noProof/>
              </w:rPr>
              <w:drawing>
                <wp:inline distT="0" distB="0" distL="0" distR="0" wp14:anchorId="60522ED8" wp14:editId="4BDC0696">
                  <wp:extent cx="1440000" cy="537460"/>
                  <wp:effectExtent l="0" t="0" r="8255" b="0"/>
                  <wp:docPr id="839107195" name="Afbeelding 83910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40000" cy="537460"/>
                          </a:xfrm>
                          <a:prstGeom prst="rect">
                            <a:avLst/>
                          </a:prstGeom>
                        </pic:spPr>
                      </pic:pic>
                    </a:graphicData>
                  </a:graphic>
                </wp:inline>
              </w:drawing>
            </w:r>
          </w:p>
        </w:tc>
        <w:tc>
          <w:tcPr>
            <w:tcW w:w="996" w:type="dxa"/>
            <w:vAlign w:val="center"/>
          </w:tcPr>
          <w:p w14:paraId="6EE91214" w14:textId="77777777" w:rsidR="00F62E91" w:rsidRDefault="00F62E91" w:rsidP="00560EDF">
            <w:pPr>
              <w:jc w:val="center"/>
            </w:pPr>
            <w:r>
              <w:rPr>
                <w:noProof/>
              </w:rPr>
              <mc:AlternateContent>
                <mc:Choice Requires="wps">
                  <w:drawing>
                    <wp:inline distT="0" distB="0" distL="0" distR="0" wp14:anchorId="52F57478" wp14:editId="2D82007A">
                      <wp:extent cx="488950" cy="266700"/>
                      <wp:effectExtent l="0" t="0" r="6350" b="0"/>
                      <wp:docPr id="747561585" name="Pijl: gestreept rechts 747561585"/>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5FCCA9B" id="Pijl: gestreept rechts 747561585"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551" w:type="dxa"/>
            <w:vAlign w:val="center"/>
          </w:tcPr>
          <w:p w14:paraId="7E6786FE" w14:textId="68008BDC" w:rsidR="00F62E91" w:rsidRDefault="00773886" w:rsidP="00560EDF">
            <w:pPr>
              <w:jc w:val="center"/>
            </w:pPr>
            <w:r w:rsidRPr="00773886">
              <w:rPr>
                <w:noProof/>
              </w:rPr>
              <w:drawing>
                <wp:inline distT="0" distB="0" distL="0" distR="0" wp14:anchorId="78026357" wp14:editId="12F42A31">
                  <wp:extent cx="1440000" cy="853869"/>
                  <wp:effectExtent l="0" t="0" r="8255" b="3810"/>
                  <wp:docPr id="97597269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972694"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440000" cy="853869"/>
                          </a:xfrm>
                          <a:prstGeom prst="rect">
                            <a:avLst/>
                          </a:prstGeom>
                        </pic:spPr>
                      </pic:pic>
                    </a:graphicData>
                  </a:graphic>
                </wp:inline>
              </w:drawing>
            </w:r>
          </w:p>
        </w:tc>
      </w:tr>
    </w:tbl>
    <w:p w14:paraId="37172D85" w14:textId="77777777" w:rsidR="00F62E91" w:rsidRDefault="00F62E91" w:rsidP="00F62E91">
      <w:pPr>
        <w:pStyle w:val="Kop2-Tussentitel"/>
      </w:pPr>
      <w:r>
        <w:t>Onderzoeken</w:t>
      </w:r>
    </w:p>
    <w:p w14:paraId="0F3A07E8" w14:textId="77777777" w:rsidR="00F62E91" w:rsidRDefault="00F62E91" w:rsidP="00F62E91">
      <w:pPr>
        <w:pStyle w:val="Lijstalinea"/>
        <w:numPr>
          <w:ilvl w:val="0"/>
          <w:numId w:val="69"/>
        </w:numPr>
      </w:pPr>
      <w:r>
        <w:t>Bekijk het filmpje</w:t>
      </w:r>
    </w:p>
    <w:p w14:paraId="404E18C9" w14:textId="77777777" w:rsidR="00F62E91" w:rsidRDefault="00F62E91" w:rsidP="00F62E91">
      <w:pPr>
        <w:pStyle w:val="Lijstalinea"/>
        <w:numPr>
          <w:ilvl w:val="0"/>
          <w:numId w:val="69"/>
        </w:numPr>
      </w:pPr>
      <w:r>
        <w:t>Geef een antwoord op de vragen.</w:t>
      </w:r>
    </w:p>
    <w:p w14:paraId="0F19B821" w14:textId="6C5D5953" w:rsidR="00F62E91" w:rsidRDefault="00773886" w:rsidP="00FC4442">
      <w:pPr>
        <w:pStyle w:val="Lijstalinea"/>
        <w:numPr>
          <w:ilvl w:val="1"/>
          <w:numId w:val="69"/>
        </w:numPr>
      </w:pPr>
      <w:r>
        <w:t>Wat zijn de verschillende fasen in het leven van een kikker?</w:t>
      </w:r>
    </w:p>
    <w:tbl>
      <w:tblPr>
        <w:tblStyle w:val="Tabelraster"/>
        <w:tblW w:w="0" w:type="auto"/>
        <w:tblInd w:w="993"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7649"/>
        <w:gridCol w:w="420"/>
      </w:tblGrid>
      <w:tr w:rsidR="00F62E91" w14:paraId="0917F392" w14:textId="77777777" w:rsidTr="00560EDF">
        <w:trPr>
          <w:hidden/>
        </w:trPr>
        <w:tc>
          <w:tcPr>
            <w:tcW w:w="7649" w:type="dxa"/>
          </w:tcPr>
          <w:p w14:paraId="68B98D0C" w14:textId="02139A6E" w:rsidR="00F62E91" w:rsidRDefault="00773886" w:rsidP="00560EDF">
            <w:pPr>
              <w:pStyle w:val="oplossing"/>
            </w:pPr>
            <w:r>
              <w:t xml:space="preserve">Ei </w:t>
            </w:r>
            <w:r>
              <w:sym w:font="Wingdings" w:char="F0E0"/>
            </w:r>
            <w:r>
              <w:t xml:space="preserve"> kikkervisje </w:t>
            </w:r>
            <w:r>
              <w:sym w:font="Wingdings" w:char="F0E0"/>
            </w:r>
            <w:r>
              <w:t xml:space="preserve"> jonge kikker </w:t>
            </w:r>
            <w:r>
              <w:sym w:font="Wingdings" w:char="F0E0"/>
            </w:r>
            <w:r>
              <w:t xml:space="preserve"> volwassen kikker</w:t>
            </w:r>
          </w:p>
        </w:tc>
        <w:tc>
          <w:tcPr>
            <w:tcW w:w="420" w:type="dxa"/>
          </w:tcPr>
          <w:p w14:paraId="3164F501" w14:textId="77777777" w:rsidR="00F62E91" w:rsidRDefault="00F62E91" w:rsidP="00560EDF"/>
        </w:tc>
      </w:tr>
      <w:tr w:rsidR="00F62E91" w14:paraId="5A30DCC9" w14:textId="77777777" w:rsidTr="00560EDF">
        <w:trPr>
          <w:hidden/>
        </w:trPr>
        <w:tc>
          <w:tcPr>
            <w:tcW w:w="7649" w:type="dxa"/>
          </w:tcPr>
          <w:p w14:paraId="76E7D119" w14:textId="77777777" w:rsidR="00F62E91" w:rsidRDefault="00F62E91" w:rsidP="00560EDF">
            <w:pPr>
              <w:pStyle w:val="oplossing"/>
            </w:pPr>
          </w:p>
        </w:tc>
        <w:tc>
          <w:tcPr>
            <w:tcW w:w="420" w:type="dxa"/>
          </w:tcPr>
          <w:p w14:paraId="364D9A9A" w14:textId="77777777" w:rsidR="00F62E91" w:rsidRDefault="00F62E91" w:rsidP="00560EDF"/>
        </w:tc>
      </w:tr>
    </w:tbl>
    <w:p w14:paraId="3D4A4FE8" w14:textId="15C6F507" w:rsidR="00773886" w:rsidRDefault="00773886" w:rsidP="00FC4442">
      <w:pPr>
        <w:pStyle w:val="Lijstalinea"/>
        <w:numPr>
          <w:ilvl w:val="1"/>
          <w:numId w:val="69"/>
        </w:numPr>
      </w:pPr>
      <w:r>
        <w:t>Is de kikker het enige dier dat een metamorfose ondergaat tijdens zijn levencyclus? Indien nee, welk dier dan nog?</w:t>
      </w:r>
    </w:p>
    <w:tbl>
      <w:tblPr>
        <w:tblStyle w:val="Tabelraster"/>
        <w:tblW w:w="0" w:type="auto"/>
        <w:tblInd w:w="993"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7649"/>
        <w:gridCol w:w="420"/>
      </w:tblGrid>
      <w:tr w:rsidR="00773886" w14:paraId="430AEC32" w14:textId="77777777" w:rsidTr="00560EDF">
        <w:trPr>
          <w:hidden/>
        </w:trPr>
        <w:tc>
          <w:tcPr>
            <w:tcW w:w="7649" w:type="dxa"/>
          </w:tcPr>
          <w:p w14:paraId="0691399E" w14:textId="06275137" w:rsidR="00773886" w:rsidRDefault="00773886" w:rsidP="00773886">
            <w:pPr>
              <w:pStyle w:val="oplossing"/>
            </w:pPr>
            <w:r>
              <w:t>Nee, vlinders en motten.</w:t>
            </w:r>
          </w:p>
        </w:tc>
        <w:tc>
          <w:tcPr>
            <w:tcW w:w="420" w:type="dxa"/>
          </w:tcPr>
          <w:p w14:paraId="0C5C1128" w14:textId="77777777" w:rsidR="00773886" w:rsidRDefault="00773886" w:rsidP="00773886"/>
        </w:tc>
      </w:tr>
      <w:tr w:rsidR="00773886" w14:paraId="4EBA4A53" w14:textId="77777777" w:rsidTr="00560EDF">
        <w:trPr>
          <w:hidden/>
        </w:trPr>
        <w:tc>
          <w:tcPr>
            <w:tcW w:w="7649" w:type="dxa"/>
          </w:tcPr>
          <w:p w14:paraId="15140AA4" w14:textId="77777777" w:rsidR="00773886" w:rsidRDefault="00773886" w:rsidP="00560EDF">
            <w:pPr>
              <w:pStyle w:val="oplossing"/>
            </w:pPr>
          </w:p>
        </w:tc>
        <w:tc>
          <w:tcPr>
            <w:tcW w:w="420" w:type="dxa"/>
          </w:tcPr>
          <w:p w14:paraId="3CE8EC34" w14:textId="77777777" w:rsidR="00773886" w:rsidRDefault="00773886" w:rsidP="00560EDF"/>
        </w:tc>
      </w:tr>
    </w:tbl>
    <w:p w14:paraId="484DD1B6" w14:textId="77777777" w:rsidR="00F62E91" w:rsidRDefault="00F62E91" w:rsidP="00F62E91"/>
    <w:p w14:paraId="6C730ADB" w14:textId="77777777" w:rsidR="00F62E91" w:rsidRDefault="00F62E91" w:rsidP="00F62E91">
      <w:pPr>
        <w:pStyle w:val="Kop2-Tussentitel"/>
      </w:pPr>
      <w:r>
        <w:t>Creëren</w:t>
      </w:r>
    </w:p>
    <w:p w14:paraId="69AC3C0D" w14:textId="7F5629AA" w:rsidR="00773886" w:rsidRDefault="00773886" w:rsidP="00FC4442">
      <w:pPr>
        <w:pStyle w:val="Lijstalinea"/>
        <w:numPr>
          <w:ilvl w:val="0"/>
          <w:numId w:val="69"/>
        </w:numPr>
      </w:pPr>
      <w:r>
        <w:t>Bekijk het filmpje, bouw de opstelling, maak verbinding en maak het programma.</w:t>
      </w:r>
    </w:p>
    <w:p w14:paraId="181EE5D3" w14:textId="68C9D36E" w:rsidR="00773886" w:rsidRPr="00773886" w:rsidRDefault="00773886" w:rsidP="00773886">
      <w:pPr>
        <w:pStyle w:val="Lijstalinea"/>
        <w:ind w:left="709"/>
        <w:rPr>
          <w:i/>
          <w:iCs/>
        </w:rPr>
      </w:pPr>
      <w:r w:rsidRPr="00773886">
        <w:rPr>
          <w:i/>
          <w:iCs/>
        </w:rPr>
        <w:t>Opgelet; je bouwt hier eerst een kikkervisje en daarna een jonge kikker</w:t>
      </w:r>
      <w:r w:rsidR="00FC4442">
        <w:rPr>
          <w:i/>
          <w:iCs/>
        </w:rPr>
        <w:t>.</w:t>
      </w:r>
    </w:p>
    <w:tbl>
      <w:tblPr>
        <w:tblStyle w:val="Tabelraster"/>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0"/>
        <w:gridCol w:w="996"/>
        <w:gridCol w:w="2210"/>
        <w:gridCol w:w="996"/>
        <w:gridCol w:w="2496"/>
      </w:tblGrid>
      <w:tr w:rsidR="00983C52" w14:paraId="53AA7CA9" w14:textId="77777777" w:rsidTr="00560EDF">
        <w:tc>
          <w:tcPr>
            <w:tcW w:w="2538" w:type="dxa"/>
            <w:vAlign w:val="center"/>
          </w:tcPr>
          <w:p w14:paraId="0F88BD21" w14:textId="23871E6F" w:rsidR="00773886" w:rsidRDefault="00983C52" w:rsidP="00560EDF">
            <w:pPr>
              <w:jc w:val="center"/>
            </w:pPr>
            <w:r w:rsidRPr="00983C52">
              <w:rPr>
                <w:noProof/>
              </w:rPr>
              <w:drawing>
                <wp:inline distT="0" distB="0" distL="0" distR="0" wp14:anchorId="11A74F5C" wp14:editId="2D072F5F">
                  <wp:extent cx="1080000" cy="854746"/>
                  <wp:effectExtent l="0" t="0" r="6350" b="2540"/>
                  <wp:docPr id="30805028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050286"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080000" cy="854746"/>
                          </a:xfrm>
                          <a:prstGeom prst="rect">
                            <a:avLst/>
                          </a:prstGeom>
                        </pic:spPr>
                      </pic:pic>
                    </a:graphicData>
                  </a:graphic>
                </wp:inline>
              </w:drawing>
            </w:r>
          </w:p>
        </w:tc>
        <w:tc>
          <w:tcPr>
            <w:tcW w:w="996" w:type="dxa"/>
            <w:vAlign w:val="center"/>
          </w:tcPr>
          <w:p w14:paraId="0BCC5EE0" w14:textId="77777777" w:rsidR="00773886" w:rsidRDefault="00773886" w:rsidP="00560EDF">
            <w:pPr>
              <w:jc w:val="center"/>
            </w:pPr>
            <w:r>
              <w:rPr>
                <w:noProof/>
              </w:rPr>
              <mc:AlternateContent>
                <mc:Choice Requires="wps">
                  <w:drawing>
                    <wp:inline distT="0" distB="0" distL="0" distR="0" wp14:anchorId="43941AFD" wp14:editId="23DC38E6">
                      <wp:extent cx="488950" cy="266700"/>
                      <wp:effectExtent l="0" t="0" r="6350" b="0"/>
                      <wp:docPr id="1486115040" name="Pijl: gestreept rechts 1486115040"/>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389A33F" id="Pijl: gestreept rechts 1486115040"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496" w:type="dxa"/>
            <w:vAlign w:val="center"/>
          </w:tcPr>
          <w:p w14:paraId="3A608095" w14:textId="64D93C58" w:rsidR="00773886" w:rsidRDefault="00983C52" w:rsidP="00560EDF">
            <w:pPr>
              <w:jc w:val="center"/>
            </w:pPr>
            <w:r w:rsidRPr="00773886">
              <w:rPr>
                <w:noProof/>
              </w:rPr>
              <w:drawing>
                <wp:inline distT="0" distB="0" distL="0" distR="0" wp14:anchorId="7CECDF78" wp14:editId="26460731">
                  <wp:extent cx="1080000" cy="604419"/>
                  <wp:effectExtent l="0" t="0" r="6350" b="5715"/>
                  <wp:docPr id="77264173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641734"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080000" cy="604419"/>
                          </a:xfrm>
                          <a:prstGeom prst="rect">
                            <a:avLst/>
                          </a:prstGeom>
                        </pic:spPr>
                      </pic:pic>
                    </a:graphicData>
                  </a:graphic>
                </wp:inline>
              </w:drawing>
            </w:r>
          </w:p>
        </w:tc>
        <w:tc>
          <w:tcPr>
            <w:tcW w:w="996" w:type="dxa"/>
            <w:vAlign w:val="center"/>
          </w:tcPr>
          <w:p w14:paraId="2331995D" w14:textId="77777777" w:rsidR="00773886" w:rsidRDefault="00773886" w:rsidP="00560EDF">
            <w:pPr>
              <w:jc w:val="center"/>
            </w:pPr>
            <w:r>
              <w:rPr>
                <w:noProof/>
              </w:rPr>
              <mc:AlternateContent>
                <mc:Choice Requires="wps">
                  <w:drawing>
                    <wp:inline distT="0" distB="0" distL="0" distR="0" wp14:anchorId="6B3D70DD" wp14:editId="36CFA8F7">
                      <wp:extent cx="488950" cy="266700"/>
                      <wp:effectExtent l="0" t="0" r="6350" b="0"/>
                      <wp:docPr id="2060169970" name="Pijl: gestreept rechts 2060169970"/>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C11F06A" id="Pijl: gestreept rechts 2060169970"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1902" w:type="dxa"/>
            <w:vAlign w:val="center"/>
          </w:tcPr>
          <w:p w14:paraId="40D55855" w14:textId="1D571EBA" w:rsidR="00773886" w:rsidRDefault="00983C52" w:rsidP="00560EDF">
            <w:pPr>
              <w:jc w:val="center"/>
            </w:pPr>
            <w:r w:rsidRPr="007F6A91">
              <w:rPr>
                <w:noProof/>
              </w:rPr>
              <w:drawing>
                <wp:inline distT="0" distB="0" distL="0" distR="0" wp14:anchorId="3242997E" wp14:editId="40073B09">
                  <wp:extent cx="1440000" cy="1043492"/>
                  <wp:effectExtent l="0" t="0" r="8255" b="4445"/>
                  <wp:docPr id="1771157391" name="Afbeelding 1771157391" descr="Afbeelding met LEGO, speelgoe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Afbeelding 185" descr="Afbeelding met LEGO, speelgoed&#10;&#10;Automatisch gegenereerde beschrijvi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40000" cy="1043492"/>
                          </a:xfrm>
                          <a:prstGeom prst="rect">
                            <a:avLst/>
                          </a:prstGeom>
                        </pic:spPr>
                      </pic:pic>
                    </a:graphicData>
                  </a:graphic>
                </wp:inline>
              </w:drawing>
            </w:r>
          </w:p>
        </w:tc>
      </w:tr>
    </w:tbl>
    <w:p w14:paraId="4E7D39AF" w14:textId="62245724" w:rsidR="00773886" w:rsidRDefault="00773886" w:rsidP="00773886">
      <w:pPr>
        <w:spacing w:before="0" w:after="200" w:line="276" w:lineRule="auto"/>
        <w:jc w:val="left"/>
      </w:pPr>
      <w:r w:rsidRPr="00773886">
        <w:rPr>
          <w:noProof/>
        </w:rPr>
        <w:drawing>
          <wp:inline distT="0" distB="0" distL="0" distR="0" wp14:anchorId="272FEE99" wp14:editId="3F5DD658">
            <wp:extent cx="5759450" cy="1723390"/>
            <wp:effectExtent l="0" t="0" r="0" b="0"/>
            <wp:docPr id="228648094" name="Afbeelding 1" descr="Afbeelding met tekenfilm,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648094" name="Afbeelding 1" descr="Afbeelding met tekenfilm, Graphics&#10;&#10;Automatisch gegenereerde beschrijving"/>
                    <pic:cNvPicPr/>
                  </pic:nvPicPr>
                  <pic:blipFill>
                    <a:blip r:embed="rId106">
                      <a:extLst>
                        <a:ext uri="{28A0092B-C50C-407E-A947-70E740481C1C}">
                          <a14:useLocalDpi xmlns:a14="http://schemas.microsoft.com/office/drawing/2010/main" val="0"/>
                        </a:ext>
                      </a:extLst>
                    </a:blip>
                    <a:stretch>
                      <a:fillRect/>
                    </a:stretch>
                  </pic:blipFill>
                  <pic:spPr>
                    <a:xfrm>
                      <a:off x="0" y="0"/>
                      <a:ext cx="5759450" cy="1723390"/>
                    </a:xfrm>
                    <a:prstGeom prst="rect">
                      <a:avLst/>
                    </a:prstGeom>
                  </pic:spPr>
                </pic:pic>
              </a:graphicData>
            </a:graphic>
          </wp:inline>
        </w:drawing>
      </w:r>
    </w:p>
    <w:p w14:paraId="76F42D56" w14:textId="364C4126" w:rsidR="00773886" w:rsidRDefault="00773886">
      <w:pPr>
        <w:spacing w:before="0" w:after="200" w:line="276" w:lineRule="auto"/>
        <w:jc w:val="left"/>
      </w:pPr>
      <w:r>
        <w:br w:type="page"/>
      </w:r>
    </w:p>
    <w:p w14:paraId="08E859B4" w14:textId="77777777" w:rsidR="00FA3AA5" w:rsidRDefault="00FA3AA5" w:rsidP="00FA3AA5">
      <w:pPr>
        <w:pStyle w:val="Kop2-Tussentitel"/>
      </w:pPr>
      <w:r>
        <w:lastRenderedPageBreak/>
        <w:t>Testen / aanpassen</w:t>
      </w:r>
    </w:p>
    <w:p w14:paraId="0EFE739E" w14:textId="0E9F54DC" w:rsidR="00773886" w:rsidRDefault="00773886" w:rsidP="00FC4442">
      <w:pPr>
        <w:pStyle w:val="Lijstalinea"/>
        <w:numPr>
          <w:ilvl w:val="0"/>
          <w:numId w:val="69"/>
        </w:numPr>
      </w:pPr>
      <w:r>
        <w:t>Verander met Max en Mia.</w:t>
      </w:r>
    </w:p>
    <w:p w14:paraId="52A638A8" w14:textId="0D560547" w:rsidR="00773886" w:rsidRDefault="00773886" w:rsidP="00773886">
      <w:pPr>
        <w:pStyle w:val="Lijstalinea"/>
        <w:ind w:left="1080"/>
        <w:jc w:val="center"/>
      </w:pPr>
      <w:r w:rsidRPr="00773886">
        <w:rPr>
          <w:noProof/>
        </w:rPr>
        <w:drawing>
          <wp:inline distT="0" distB="0" distL="0" distR="0" wp14:anchorId="38152379" wp14:editId="4E7DBFC3">
            <wp:extent cx="2641600" cy="2055611"/>
            <wp:effectExtent l="0" t="0" r="6350" b="1905"/>
            <wp:docPr id="478213856" name="Afbeelding 1" descr="Afbeelding met tekenfilm, plastic, speelgoe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213856" name="Afbeelding 1" descr="Afbeelding met tekenfilm, plastic, speelgoed&#10;&#10;Automatisch gegenereerde beschrijvi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643217" cy="2056869"/>
                    </a:xfrm>
                    <a:prstGeom prst="rect">
                      <a:avLst/>
                    </a:prstGeom>
                  </pic:spPr>
                </pic:pic>
              </a:graphicData>
            </a:graphic>
          </wp:inline>
        </w:drawing>
      </w:r>
    </w:p>
    <w:p w14:paraId="31B13186" w14:textId="3699473C" w:rsidR="00773886" w:rsidRDefault="00773886" w:rsidP="00FC4442">
      <w:pPr>
        <w:pStyle w:val="Lijstalinea"/>
        <w:numPr>
          <w:ilvl w:val="0"/>
          <w:numId w:val="70"/>
        </w:numPr>
      </w:pPr>
      <w:r>
        <w:t>Pas de jonge kikker zijn uiterlijk aan.</w:t>
      </w:r>
    </w:p>
    <w:p w14:paraId="012855FD" w14:textId="77777777" w:rsidR="00773886" w:rsidRDefault="00773886" w:rsidP="00983C52">
      <w:pPr>
        <w:pStyle w:val="Lijstalinea"/>
        <w:numPr>
          <w:ilvl w:val="0"/>
          <w:numId w:val="70"/>
        </w:numPr>
      </w:pPr>
      <w:r>
        <w:t>Kan je de jonge kikker anders laten bewegen?</w:t>
      </w:r>
    </w:p>
    <w:p w14:paraId="5FBA612C" w14:textId="09313575" w:rsidR="00983C52" w:rsidRDefault="00983C52" w:rsidP="00983C52">
      <w:pPr>
        <w:pStyle w:val="Lijstalinea"/>
        <w:numPr>
          <w:ilvl w:val="0"/>
          <w:numId w:val="70"/>
        </w:numPr>
      </w:pPr>
      <w:r>
        <w:t>Verander de kikker zijn gedrag zodat hij het gedrag van een volwassen kikker nabootst. Wat heb je aangepast?</w:t>
      </w:r>
    </w:p>
    <w:tbl>
      <w:tblPr>
        <w:tblStyle w:val="Tabelraster"/>
        <w:tblW w:w="0" w:type="auto"/>
        <w:tblInd w:w="993"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7649"/>
        <w:gridCol w:w="420"/>
      </w:tblGrid>
      <w:tr w:rsidR="00983C52" w14:paraId="7BD9AD76" w14:textId="77777777" w:rsidTr="00560EDF">
        <w:trPr>
          <w:hidden/>
        </w:trPr>
        <w:tc>
          <w:tcPr>
            <w:tcW w:w="7649" w:type="dxa"/>
          </w:tcPr>
          <w:p w14:paraId="3E22F9D4" w14:textId="44C4D32D" w:rsidR="00983C52" w:rsidRPr="0064601F" w:rsidRDefault="00983C52" w:rsidP="00560EDF">
            <w:pPr>
              <w:pStyle w:val="oplossing"/>
              <w:tabs>
                <w:tab w:val="left" w:pos="1640"/>
              </w:tabs>
              <w:rPr>
                <w:i w:val="0"/>
                <w:iCs/>
              </w:rPr>
            </w:pPr>
            <w:r>
              <w:rPr>
                <w:i w:val="0"/>
                <w:iCs/>
              </w:rPr>
              <w:t>Een geluidje toegevoegd, geluid nr 3 is een volwassen kikker.</w:t>
            </w:r>
          </w:p>
        </w:tc>
        <w:tc>
          <w:tcPr>
            <w:tcW w:w="420" w:type="dxa"/>
          </w:tcPr>
          <w:p w14:paraId="5ED711FB" w14:textId="77777777" w:rsidR="00983C52" w:rsidRDefault="00983C52" w:rsidP="00560EDF"/>
        </w:tc>
      </w:tr>
    </w:tbl>
    <w:p w14:paraId="78C4E090" w14:textId="1CD02753" w:rsidR="00F508D9" w:rsidRDefault="00F508D9">
      <w:pPr>
        <w:spacing w:before="0" w:after="200" w:line="276" w:lineRule="auto"/>
        <w:jc w:val="left"/>
      </w:pPr>
      <w:r>
        <w:br w:type="page"/>
      </w:r>
    </w:p>
    <w:p w14:paraId="1662F97D" w14:textId="77777777" w:rsidR="00F508D9" w:rsidRDefault="00F508D9">
      <w:pPr>
        <w:spacing w:before="0" w:after="200" w:line="276" w:lineRule="auto"/>
        <w:jc w:val="left"/>
      </w:pPr>
    </w:p>
    <w:tbl>
      <w:tblPr>
        <w:tblStyle w:val="Tabelraster"/>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87"/>
        <w:gridCol w:w="4665"/>
        <w:gridCol w:w="1271"/>
        <w:gridCol w:w="1952"/>
      </w:tblGrid>
      <w:tr w:rsidR="00F508D9" w14:paraId="62053889" w14:textId="77777777" w:rsidTr="008B2124">
        <w:trPr>
          <w:trHeight w:val="454"/>
        </w:trPr>
        <w:tc>
          <w:tcPr>
            <w:tcW w:w="1187" w:type="dxa"/>
            <w:vAlign w:val="bottom"/>
          </w:tcPr>
          <w:p w14:paraId="33E7E874" w14:textId="77777777" w:rsidR="00F508D9" w:rsidRDefault="00F508D9" w:rsidP="008B2124">
            <w:pPr>
              <w:jc w:val="right"/>
            </w:pPr>
            <w:r>
              <w:t>Naam:</w:t>
            </w:r>
          </w:p>
        </w:tc>
        <w:tc>
          <w:tcPr>
            <w:tcW w:w="4665" w:type="dxa"/>
            <w:tcBorders>
              <w:bottom w:val="dotted" w:sz="4" w:space="0" w:color="808080" w:themeColor="background1" w:themeShade="80"/>
            </w:tcBorders>
            <w:vAlign w:val="bottom"/>
          </w:tcPr>
          <w:p w14:paraId="62CD7298" w14:textId="77777777" w:rsidR="00F508D9" w:rsidRDefault="00F508D9" w:rsidP="008B2124">
            <w:pPr>
              <w:jc w:val="left"/>
            </w:pPr>
          </w:p>
        </w:tc>
        <w:tc>
          <w:tcPr>
            <w:tcW w:w="1271" w:type="dxa"/>
            <w:vAlign w:val="bottom"/>
          </w:tcPr>
          <w:p w14:paraId="7EB223DB" w14:textId="77777777" w:rsidR="00F508D9" w:rsidRDefault="00F508D9" w:rsidP="008B2124">
            <w:pPr>
              <w:jc w:val="right"/>
            </w:pPr>
            <w:r>
              <w:t>Klas:</w:t>
            </w:r>
          </w:p>
        </w:tc>
        <w:tc>
          <w:tcPr>
            <w:tcW w:w="1952" w:type="dxa"/>
            <w:tcBorders>
              <w:bottom w:val="dotted" w:sz="4" w:space="0" w:color="808080" w:themeColor="background1" w:themeShade="80"/>
            </w:tcBorders>
            <w:vAlign w:val="bottom"/>
          </w:tcPr>
          <w:p w14:paraId="13168551" w14:textId="77777777" w:rsidR="00F508D9" w:rsidRDefault="00F508D9" w:rsidP="008B2124">
            <w:pPr>
              <w:jc w:val="left"/>
            </w:pPr>
          </w:p>
        </w:tc>
      </w:tr>
      <w:tr w:rsidR="00F508D9" w14:paraId="6265F8FB" w14:textId="77777777" w:rsidTr="008B2124">
        <w:trPr>
          <w:trHeight w:val="454"/>
        </w:trPr>
        <w:tc>
          <w:tcPr>
            <w:tcW w:w="1187" w:type="dxa"/>
            <w:vAlign w:val="bottom"/>
          </w:tcPr>
          <w:p w14:paraId="7D56BDE0" w14:textId="77777777" w:rsidR="00F508D9" w:rsidRDefault="00F508D9" w:rsidP="008B2124">
            <w:pPr>
              <w:jc w:val="right"/>
            </w:pPr>
            <w:r>
              <w:t>Opdracht:</w:t>
            </w:r>
          </w:p>
        </w:tc>
        <w:tc>
          <w:tcPr>
            <w:tcW w:w="4665" w:type="dxa"/>
            <w:tcBorders>
              <w:top w:val="dotted" w:sz="4" w:space="0" w:color="808080" w:themeColor="background1" w:themeShade="80"/>
              <w:bottom w:val="dotted" w:sz="4" w:space="0" w:color="808080" w:themeColor="background1" w:themeShade="80"/>
            </w:tcBorders>
            <w:vAlign w:val="bottom"/>
          </w:tcPr>
          <w:p w14:paraId="03BF3FFA" w14:textId="0D0649D3" w:rsidR="00F508D9" w:rsidRDefault="00F508D9" w:rsidP="008B2124">
            <w:pPr>
              <w:jc w:val="left"/>
            </w:pPr>
            <w:r>
              <w:t>1. Geleide Projecten – 5. Planten en bestuivers</w:t>
            </w:r>
          </w:p>
        </w:tc>
        <w:tc>
          <w:tcPr>
            <w:tcW w:w="1271" w:type="dxa"/>
            <w:vAlign w:val="bottom"/>
          </w:tcPr>
          <w:p w14:paraId="5B060833" w14:textId="77777777" w:rsidR="00F508D9" w:rsidRDefault="00F508D9" w:rsidP="008B2124">
            <w:pPr>
              <w:jc w:val="right"/>
            </w:pPr>
            <w:r>
              <w:t>Datum:</w:t>
            </w:r>
          </w:p>
        </w:tc>
        <w:tc>
          <w:tcPr>
            <w:tcW w:w="1952" w:type="dxa"/>
            <w:tcBorders>
              <w:top w:val="dotted" w:sz="4" w:space="0" w:color="808080" w:themeColor="background1" w:themeShade="80"/>
              <w:bottom w:val="dotted" w:sz="4" w:space="0" w:color="808080" w:themeColor="background1" w:themeShade="80"/>
            </w:tcBorders>
            <w:vAlign w:val="bottom"/>
          </w:tcPr>
          <w:p w14:paraId="11757714" w14:textId="77777777" w:rsidR="00F508D9" w:rsidRDefault="00F508D9" w:rsidP="008B2124">
            <w:pPr>
              <w:jc w:val="left"/>
            </w:pPr>
          </w:p>
        </w:tc>
      </w:tr>
    </w:tbl>
    <w:p w14:paraId="02120DC3" w14:textId="77777777" w:rsidR="00F508D9" w:rsidRDefault="00F508D9" w:rsidP="00F508D9">
      <w:pPr>
        <w:pStyle w:val="Kop1"/>
      </w:pPr>
      <w:bookmarkStart w:id="13" w:name="_Toc136887438"/>
      <w:r>
        <w:t>Planten en bestuivers</w:t>
      </w:r>
      <w:bookmarkEnd w:id="13"/>
    </w:p>
    <w:p w14:paraId="0C6588A8" w14:textId="77777777" w:rsidR="00F508D9" w:rsidRPr="000F5815" w:rsidRDefault="00F508D9" w:rsidP="00F508D9">
      <w:pPr>
        <w:pStyle w:val="Lijstalinea"/>
        <w:numPr>
          <w:ilvl w:val="0"/>
          <w:numId w:val="45"/>
        </w:numPr>
      </w:pPr>
      <w:r>
        <w:t>Start in de software het juiste project</w:t>
      </w:r>
    </w:p>
    <w:tbl>
      <w:tblPr>
        <w:tblStyle w:val="Tabelraster"/>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1079"/>
        <w:gridCol w:w="2818"/>
        <w:gridCol w:w="996"/>
        <w:gridCol w:w="2551"/>
      </w:tblGrid>
      <w:tr w:rsidR="00F508D9" w14:paraId="08A08180" w14:textId="77777777" w:rsidTr="008B2124">
        <w:tc>
          <w:tcPr>
            <w:tcW w:w="1066" w:type="dxa"/>
            <w:vAlign w:val="center"/>
          </w:tcPr>
          <w:p w14:paraId="2E384ECD" w14:textId="77777777" w:rsidR="00F508D9" w:rsidRDefault="00F508D9" w:rsidP="008B2124">
            <w:pPr>
              <w:jc w:val="center"/>
            </w:pPr>
            <w:r w:rsidRPr="000F5815">
              <w:rPr>
                <w:noProof/>
              </w:rPr>
              <w:drawing>
                <wp:inline distT="0" distB="0" distL="0" distR="0" wp14:anchorId="343DD9C4" wp14:editId="43D80EB7">
                  <wp:extent cx="482600" cy="476511"/>
                  <wp:effectExtent l="0" t="0" r="0" b="0"/>
                  <wp:docPr id="158" name="Afbeelding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7221" cy="481073"/>
                          </a:xfrm>
                          <a:prstGeom prst="rect">
                            <a:avLst/>
                          </a:prstGeom>
                        </pic:spPr>
                      </pic:pic>
                    </a:graphicData>
                  </a:graphic>
                </wp:inline>
              </w:drawing>
            </w:r>
          </w:p>
        </w:tc>
        <w:tc>
          <w:tcPr>
            <w:tcW w:w="1079" w:type="dxa"/>
            <w:vAlign w:val="center"/>
          </w:tcPr>
          <w:p w14:paraId="4133EA09" w14:textId="77777777" w:rsidR="00F508D9" w:rsidRDefault="00F508D9" w:rsidP="008B2124">
            <w:pPr>
              <w:jc w:val="center"/>
            </w:pPr>
            <w:r>
              <w:rPr>
                <w:noProof/>
              </w:rPr>
              <mc:AlternateContent>
                <mc:Choice Requires="wps">
                  <w:drawing>
                    <wp:inline distT="0" distB="0" distL="0" distR="0" wp14:anchorId="52B96C81" wp14:editId="2E846B87">
                      <wp:extent cx="488950" cy="266700"/>
                      <wp:effectExtent l="0" t="0" r="6350" b="0"/>
                      <wp:docPr id="156" name="Pijl: gestreept rechts 156"/>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737F6D6" id="Pijl: gestreept rechts 156"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818" w:type="dxa"/>
            <w:vAlign w:val="center"/>
          </w:tcPr>
          <w:p w14:paraId="7FA633C2" w14:textId="77777777" w:rsidR="00F508D9" w:rsidRDefault="00F508D9" w:rsidP="008B2124">
            <w:pPr>
              <w:jc w:val="center"/>
            </w:pPr>
            <w:r w:rsidRPr="000F5815">
              <w:rPr>
                <w:noProof/>
              </w:rPr>
              <w:drawing>
                <wp:inline distT="0" distB="0" distL="0" distR="0" wp14:anchorId="291DEBA4" wp14:editId="7BE5C4FF">
                  <wp:extent cx="1440000" cy="537460"/>
                  <wp:effectExtent l="0" t="0" r="8255" b="0"/>
                  <wp:docPr id="159" name="Afbeelding 159" descr="Afbeelding met tekst, microscoop, apparaat, projecto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Afbeelding 159" descr="Afbeelding met tekst, microscoop, apparaat, projector&#10;&#10;Automatisch gegenereerde beschrijvi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40000" cy="537460"/>
                          </a:xfrm>
                          <a:prstGeom prst="rect">
                            <a:avLst/>
                          </a:prstGeom>
                        </pic:spPr>
                      </pic:pic>
                    </a:graphicData>
                  </a:graphic>
                </wp:inline>
              </w:drawing>
            </w:r>
          </w:p>
        </w:tc>
        <w:tc>
          <w:tcPr>
            <w:tcW w:w="996" w:type="dxa"/>
            <w:vAlign w:val="center"/>
          </w:tcPr>
          <w:p w14:paraId="261C872C" w14:textId="77777777" w:rsidR="00F508D9" w:rsidRDefault="00F508D9" w:rsidP="008B2124">
            <w:pPr>
              <w:jc w:val="center"/>
            </w:pPr>
            <w:r>
              <w:rPr>
                <w:noProof/>
              </w:rPr>
              <mc:AlternateContent>
                <mc:Choice Requires="wps">
                  <w:drawing>
                    <wp:inline distT="0" distB="0" distL="0" distR="0" wp14:anchorId="38C36359" wp14:editId="3AC718C9">
                      <wp:extent cx="488950" cy="266700"/>
                      <wp:effectExtent l="0" t="0" r="6350" b="0"/>
                      <wp:docPr id="157" name="Pijl: gestreept rechts 157"/>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207BC17" id="Pijl: gestreept rechts 157"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551" w:type="dxa"/>
            <w:vAlign w:val="center"/>
          </w:tcPr>
          <w:p w14:paraId="2F7A79D4" w14:textId="18DEDFE6" w:rsidR="00F508D9" w:rsidRDefault="00F508D9" w:rsidP="008B2124">
            <w:pPr>
              <w:jc w:val="center"/>
            </w:pPr>
            <w:r w:rsidRPr="00F508D9">
              <w:rPr>
                <w:noProof/>
              </w:rPr>
              <w:drawing>
                <wp:inline distT="0" distB="0" distL="0" distR="0" wp14:anchorId="39402C4F" wp14:editId="6F7A57EA">
                  <wp:extent cx="1440000" cy="977861"/>
                  <wp:effectExtent l="0" t="0" r="8255" b="0"/>
                  <wp:docPr id="161" name="Afbeelding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440000" cy="977861"/>
                          </a:xfrm>
                          <a:prstGeom prst="rect">
                            <a:avLst/>
                          </a:prstGeom>
                        </pic:spPr>
                      </pic:pic>
                    </a:graphicData>
                  </a:graphic>
                </wp:inline>
              </w:drawing>
            </w:r>
          </w:p>
        </w:tc>
      </w:tr>
    </w:tbl>
    <w:p w14:paraId="1094C9EB" w14:textId="77777777" w:rsidR="00F508D9" w:rsidRDefault="00F508D9" w:rsidP="00F508D9">
      <w:pPr>
        <w:pStyle w:val="Kop2-Tussentitel"/>
      </w:pPr>
      <w:r>
        <w:t>Onderzoeken</w:t>
      </w:r>
    </w:p>
    <w:p w14:paraId="3712FB9D" w14:textId="77777777" w:rsidR="00F508D9" w:rsidRDefault="00F508D9" w:rsidP="00F508D9">
      <w:pPr>
        <w:pStyle w:val="Lijstalinea"/>
        <w:numPr>
          <w:ilvl w:val="0"/>
          <w:numId w:val="45"/>
        </w:numPr>
      </w:pPr>
      <w:r>
        <w:t>Bekijk het filmpje</w:t>
      </w:r>
    </w:p>
    <w:p w14:paraId="6E4B7532" w14:textId="77777777" w:rsidR="00F508D9" w:rsidRDefault="00F508D9" w:rsidP="00F508D9">
      <w:pPr>
        <w:pStyle w:val="Lijstalinea"/>
        <w:numPr>
          <w:ilvl w:val="0"/>
          <w:numId w:val="45"/>
        </w:numPr>
      </w:pPr>
      <w:r>
        <w:t>Geef een antwoord op de vragen.</w:t>
      </w:r>
    </w:p>
    <w:p w14:paraId="5FDC0416" w14:textId="7F7AE6D6" w:rsidR="00F508D9" w:rsidRDefault="00F508D9" w:rsidP="00F508D9">
      <w:pPr>
        <w:pStyle w:val="Lijstalinea"/>
        <w:numPr>
          <w:ilvl w:val="0"/>
          <w:numId w:val="46"/>
        </w:numPr>
      </w:pPr>
      <w:r>
        <w:t>Wat zit er in een bloem?</w:t>
      </w:r>
    </w:p>
    <w:tbl>
      <w:tblPr>
        <w:tblStyle w:val="Tabelraster"/>
        <w:tblW w:w="0" w:type="auto"/>
        <w:tblInd w:w="993"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7649"/>
        <w:gridCol w:w="420"/>
      </w:tblGrid>
      <w:tr w:rsidR="00F508D9" w14:paraId="23C938FE" w14:textId="77777777" w:rsidTr="008B2124">
        <w:trPr>
          <w:hidden/>
        </w:trPr>
        <w:tc>
          <w:tcPr>
            <w:tcW w:w="7649" w:type="dxa"/>
          </w:tcPr>
          <w:p w14:paraId="1695A2D3" w14:textId="2898E930" w:rsidR="00F9520B" w:rsidRDefault="00F9520B" w:rsidP="008B2124">
            <w:pPr>
              <w:pStyle w:val="oplossing"/>
            </w:pPr>
            <w:r w:rsidRPr="00F9520B">
              <w:t>Helmknop, meeldraden, stempel, stijl, stuifmeel, nectar</w:t>
            </w:r>
          </w:p>
        </w:tc>
        <w:tc>
          <w:tcPr>
            <w:tcW w:w="420" w:type="dxa"/>
          </w:tcPr>
          <w:p w14:paraId="05944289" w14:textId="77777777" w:rsidR="00F508D9" w:rsidRDefault="00F508D9" w:rsidP="008B2124"/>
        </w:tc>
      </w:tr>
      <w:tr w:rsidR="00F508D9" w14:paraId="3689280B" w14:textId="77777777" w:rsidTr="008B2124">
        <w:trPr>
          <w:hidden/>
        </w:trPr>
        <w:tc>
          <w:tcPr>
            <w:tcW w:w="7649" w:type="dxa"/>
          </w:tcPr>
          <w:p w14:paraId="799C3D17" w14:textId="09455957" w:rsidR="00F508D9" w:rsidRDefault="00F508D9" w:rsidP="008B2124">
            <w:pPr>
              <w:pStyle w:val="oplossing"/>
            </w:pPr>
          </w:p>
        </w:tc>
        <w:tc>
          <w:tcPr>
            <w:tcW w:w="420" w:type="dxa"/>
          </w:tcPr>
          <w:p w14:paraId="79E08CDE" w14:textId="77777777" w:rsidR="00F508D9" w:rsidRDefault="00F508D9" w:rsidP="008B2124"/>
        </w:tc>
      </w:tr>
    </w:tbl>
    <w:p w14:paraId="46D21087" w14:textId="60B63D78" w:rsidR="00F508D9" w:rsidRDefault="00F508D9" w:rsidP="00F508D9">
      <w:pPr>
        <w:pStyle w:val="Lijstalinea"/>
        <w:numPr>
          <w:ilvl w:val="0"/>
          <w:numId w:val="46"/>
        </w:numPr>
      </w:pPr>
      <w:r>
        <w:t>Hoe helpen organismen planten om zich voort te planten?</w:t>
      </w:r>
    </w:p>
    <w:tbl>
      <w:tblPr>
        <w:tblStyle w:val="Tabelraster"/>
        <w:tblW w:w="0" w:type="auto"/>
        <w:tblInd w:w="993"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7649"/>
        <w:gridCol w:w="420"/>
      </w:tblGrid>
      <w:tr w:rsidR="00F508D9" w14:paraId="4A5CEA4D" w14:textId="77777777" w:rsidTr="008B2124">
        <w:trPr>
          <w:hidden/>
        </w:trPr>
        <w:tc>
          <w:tcPr>
            <w:tcW w:w="7649" w:type="dxa"/>
          </w:tcPr>
          <w:p w14:paraId="03D0DF6B" w14:textId="399DB0D1" w:rsidR="00F508D9" w:rsidRDefault="00F508D9" w:rsidP="008B2124">
            <w:pPr>
              <w:pStyle w:val="oplossing"/>
            </w:pPr>
            <w:r>
              <w:t>Planten lokken insecten (geur en kleur), insecten willen nectar. Ze komen</w:t>
            </w:r>
          </w:p>
        </w:tc>
        <w:tc>
          <w:tcPr>
            <w:tcW w:w="420" w:type="dxa"/>
          </w:tcPr>
          <w:p w14:paraId="7F17AD36" w14:textId="77777777" w:rsidR="00F508D9" w:rsidRDefault="00F508D9" w:rsidP="008B2124"/>
        </w:tc>
      </w:tr>
      <w:tr w:rsidR="00F508D9" w14:paraId="1C48BE10" w14:textId="77777777" w:rsidTr="008B2124">
        <w:trPr>
          <w:hidden/>
        </w:trPr>
        <w:tc>
          <w:tcPr>
            <w:tcW w:w="7649" w:type="dxa"/>
          </w:tcPr>
          <w:p w14:paraId="69956536" w14:textId="751B2701" w:rsidR="00F508D9" w:rsidRDefault="00F508D9" w:rsidP="008B2124">
            <w:pPr>
              <w:pStyle w:val="oplossing"/>
            </w:pPr>
            <w:r>
              <w:t>In aanraking met het stuifmeel en dit blijft aan de insect kleven.</w:t>
            </w:r>
          </w:p>
        </w:tc>
        <w:tc>
          <w:tcPr>
            <w:tcW w:w="420" w:type="dxa"/>
          </w:tcPr>
          <w:p w14:paraId="2358AF45" w14:textId="77777777" w:rsidR="00F508D9" w:rsidRDefault="00F508D9" w:rsidP="008B2124"/>
        </w:tc>
      </w:tr>
      <w:tr w:rsidR="00F508D9" w14:paraId="7EA5AE42" w14:textId="77777777" w:rsidTr="008B2124">
        <w:trPr>
          <w:hidden/>
        </w:trPr>
        <w:tc>
          <w:tcPr>
            <w:tcW w:w="7649" w:type="dxa"/>
          </w:tcPr>
          <w:p w14:paraId="49839A27" w14:textId="325A216E" w:rsidR="00F508D9" w:rsidRDefault="00F508D9" w:rsidP="008B2124">
            <w:pPr>
              <w:pStyle w:val="oplossing"/>
            </w:pPr>
            <w:r>
              <w:t>Als de insect naar een andere plant vliegt, komt dit stuifmeel daar terecht.</w:t>
            </w:r>
          </w:p>
        </w:tc>
        <w:tc>
          <w:tcPr>
            <w:tcW w:w="420" w:type="dxa"/>
          </w:tcPr>
          <w:p w14:paraId="58BDA667" w14:textId="77777777" w:rsidR="00F508D9" w:rsidRDefault="00F508D9" w:rsidP="008B2124"/>
        </w:tc>
      </w:tr>
    </w:tbl>
    <w:p w14:paraId="2DB0370B" w14:textId="34F7BBAE" w:rsidR="00F508D9" w:rsidRDefault="00F508D9" w:rsidP="00F508D9">
      <w:pPr>
        <w:pStyle w:val="Lijstalinea"/>
        <w:numPr>
          <w:ilvl w:val="0"/>
          <w:numId w:val="46"/>
        </w:numPr>
      </w:pPr>
      <w:r>
        <w:t>Hoe worden deze processen genoemd?</w:t>
      </w:r>
    </w:p>
    <w:tbl>
      <w:tblPr>
        <w:tblStyle w:val="Tabelraster"/>
        <w:tblW w:w="0" w:type="auto"/>
        <w:tblInd w:w="993"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7649"/>
        <w:gridCol w:w="420"/>
      </w:tblGrid>
      <w:tr w:rsidR="00F508D9" w14:paraId="2A8CF853" w14:textId="77777777" w:rsidTr="008B2124">
        <w:trPr>
          <w:hidden/>
        </w:trPr>
        <w:tc>
          <w:tcPr>
            <w:tcW w:w="7649" w:type="dxa"/>
          </w:tcPr>
          <w:p w14:paraId="5C3C628F" w14:textId="0248C809" w:rsidR="00F508D9" w:rsidRDefault="002A2672" w:rsidP="008B2124">
            <w:pPr>
              <w:pStyle w:val="oplossing"/>
            </w:pPr>
            <w:r>
              <w:t>Bestuiving.</w:t>
            </w:r>
          </w:p>
        </w:tc>
        <w:tc>
          <w:tcPr>
            <w:tcW w:w="420" w:type="dxa"/>
          </w:tcPr>
          <w:p w14:paraId="139DDF52" w14:textId="77777777" w:rsidR="00F508D9" w:rsidRDefault="00F508D9" w:rsidP="008B2124"/>
        </w:tc>
      </w:tr>
      <w:tr w:rsidR="00F508D9" w14:paraId="5D962782" w14:textId="77777777" w:rsidTr="008B2124">
        <w:trPr>
          <w:hidden/>
        </w:trPr>
        <w:tc>
          <w:tcPr>
            <w:tcW w:w="7649" w:type="dxa"/>
          </w:tcPr>
          <w:p w14:paraId="7D1F5015" w14:textId="77777777" w:rsidR="00F508D9" w:rsidRDefault="00F508D9" w:rsidP="008B2124">
            <w:pPr>
              <w:pStyle w:val="oplossing"/>
            </w:pPr>
          </w:p>
        </w:tc>
        <w:tc>
          <w:tcPr>
            <w:tcW w:w="420" w:type="dxa"/>
          </w:tcPr>
          <w:p w14:paraId="35501DDB" w14:textId="77777777" w:rsidR="00F508D9" w:rsidRDefault="00F508D9" w:rsidP="008B2124"/>
        </w:tc>
      </w:tr>
    </w:tbl>
    <w:p w14:paraId="203D26A3" w14:textId="77777777" w:rsidR="00882573" w:rsidRDefault="00882573" w:rsidP="00882573">
      <w:pPr>
        <w:pStyle w:val="Kop2-Tussentitel"/>
      </w:pPr>
      <w:r>
        <w:t>Creëren</w:t>
      </w:r>
    </w:p>
    <w:p w14:paraId="64FFF788" w14:textId="77777777" w:rsidR="00882573" w:rsidRDefault="00882573" w:rsidP="00882573">
      <w:pPr>
        <w:pStyle w:val="Lijstalinea"/>
        <w:numPr>
          <w:ilvl w:val="0"/>
          <w:numId w:val="45"/>
        </w:numPr>
      </w:pPr>
      <w:r>
        <w:t>Bekijk het filmpje, bouw de opstelling, maak verbinding en maak het programma.</w:t>
      </w:r>
    </w:p>
    <w:tbl>
      <w:tblPr>
        <w:tblStyle w:val="Tabelraster"/>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2"/>
        <w:gridCol w:w="996"/>
        <w:gridCol w:w="2496"/>
        <w:gridCol w:w="996"/>
        <w:gridCol w:w="1938"/>
      </w:tblGrid>
      <w:tr w:rsidR="00882573" w14:paraId="20D38D8A" w14:textId="77777777" w:rsidTr="008B2124">
        <w:tc>
          <w:tcPr>
            <w:tcW w:w="2656" w:type="dxa"/>
            <w:vAlign w:val="center"/>
          </w:tcPr>
          <w:p w14:paraId="4AC7FEB6" w14:textId="3B642545" w:rsidR="00882573" w:rsidRDefault="00882573" w:rsidP="008B2124">
            <w:pPr>
              <w:jc w:val="center"/>
            </w:pPr>
            <w:r w:rsidRPr="00882573">
              <w:rPr>
                <w:noProof/>
              </w:rPr>
              <w:drawing>
                <wp:inline distT="0" distB="0" distL="0" distR="0" wp14:anchorId="0BF68D14" wp14:editId="5E28F486">
                  <wp:extent cx="1440000" cy="812084"/>
                  <wp:effectExtent l="0" t="0" r="8255" b="7620"/>
                  <wp:docPr id="167" name="Afbeelding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440000" cy="812084"/>
                          </a:xfrm>
                          <a:prstGeom prst="rect">
                            <a:avLst/>
                          </a:prstGeom>
                        </pic:spPr>
                      </pic:pic>
                    </a:graphicData>
                  </a:graphic>
                </wp:inline>
              </w:drawing>
            </w:r>
          </w:p>
        </w:tc>
        <w:tc>
          <w:tcPr>
            <w:tcW w:w="907" w:type="dxa"/>
            <w:vAlign w:val="center"/>
          </w:tcPr>
          <w:p w14:paraId="758371F1" w14:textId="77777777" w:rsidR="00882573" w:rsidRDefault="00882573" w:rsidP="008B2124">
            <w:pPr>
              <w:jc w:val="center"/>
            </w:pPr>
            <w:r>
              <w:rPr>
                <w:noProof/>
              </w:rPr>
              <mc:AlternateContent>
                <mc:Choice Requires="wps">
                  <w:drawing>
                    <wp:inline distT="0" distB="0" distL="0" distR="0" wp14:anchorId="3C46BF17" wp14:editId="011D9B58">
                      <wp:extent cx="488950" cy="266700"/>
                      <wp:effectExtent l="0" t="0" r="6350" b="0"/>
                      <wp:docPr id="162" name="Pijl: gestreept rechts 162"/>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94BC94F" id="Pijl: gestreept rechts 162"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236" w:type="dxa"/>
            <w:vAlign w:val="center"/>
          </w:tcPr>
          <w:p w14:paraId="4EB724FC" w14:textId="77777777" w:rsidR="00882573" w:rsidRDefault="00882573" w:rsidP="008B2124">
            <w:pPr>
              <w:jc w:val="center"/>
            </w:pPr>
            <w:r w:rsidRPr="007F6A91">
              <w:rPr>
                <w:noProof/>
              </w:rPr>
              <w:drawing>
                <wp:inline distT="0" distB="0" distL="0" distR="0" wp14:anchorId="67DD251B" wp14:editId="29E5681C">
                  <wp:extent cx="1440000" cy="1043492"/>
                  <wp:effectExtent l="0" t="0" r="8255" b="4445"/>
                  <wp:docPr id="165" name="Afbeelding 165" descr="Afbeelding met LEGO, speelgoe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Afbeelding 165" descr="Afbeelding met LEGO, speelgoed&#10;&#10;Automatisch gegenereerde beschrijvi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40000" cy="1043492"/>
                          </a:xfrm>
                          <a:prstGeom prst="rect">
                            <a:avLst/>
                          </a:prstGeom>
                        </pic:spPr>
                      </pic:pic>
                    </a:graphicData>
                  </a:graphic>
                </wp:inline>
              </w:drawing>
            </w:r>
          </w:p>
        </w:tc>
        <w:tc>
          <w:tcPr>
            <w:tcW w:w="907" w:type="dxa"/>
            <w:vAlign w:val="center"/>
          </w:tcPr>
          <w:p w14:paraId="6312A9E4" w14:textId="77777777" w:rsidR="00882573" w:rsidRDefault="00882573" w:rsidP="008B2124">
            <w:pPr>
              <w:jc w:val="center"/>
            </w:pPr>
            <w:r>
              <w:rPr>
                <w:noProof/>
              </w:rPr>
              <mc:AlternateContent>
                <mc:Choice Requires="wps">
                  <w:drawing>
                    <wp:inline distT="0" distB="0" distL="0" distR="0" wp14:anchorId="60D7BD4E" wp14:editId="4F864FF2">
                      <wp:extent cx="488950" cy="266700"/>
                      <wp:effectExtent l="0" t="0" r="6350" b="0"/>
                      <wp:docPr id="163" name="Pijl: gestreept rechts 163"/>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06D68FF" id="Pijl: gestreept rechts 163"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224" w:type="dxa"/>
            <w:vAlign w:val="center"/>
          </w:tcPr>
          <w:p w14:paraId="5E0C8191" w14:textId="1C3AA258" w:rsidR="00882573" w:rsidRDefault="00882573" w:rsidP="008B2124">
            <w:pPr>
              <w:jc w:val="center"/>
            </w:pPr>
            <w:r w:rsidRPr="00882573">
              <w:rPr>
                <w:noProof/>
              </w:rPr>
              <w:drawing>
                <wp:inline distT="0" distB="0" distL="0" distR="0" wp14:anchorId="1072BF79" wp14:editId="2FB1FB80">
                  <wp:extent cx="1080000" cy="267678"/>
                  <wp:effectExtent l="0" t="0" r="6350" b="0"/>
                  <wp:docPr id="168" name="Afbeelding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080000" cy="267678"/>
                          </a:xfrm>
                          <a:prstGeom prst="rect">
                            <a:avLst/>
                          </a:prstGeom>
                        </pic:spPr>
                      </pic:pic>
                    </a:graphicData>
                  </a:graphic>
                </wp:inline>
              </w:drawing>
            </w:r>
          </w:p>
        </w:tc>
      </w:tr>
    </w:tbl>
    <w:p w14:paraId="647694F8" w14:textId="5182891C" w:rsidR="00882573" w:rsidRDefault="00882573" w:rsidP="00F508D9"/>
    <w:p w14:paraId="17D2DB34" w14:textId="77777777" w:rsidR="00882573" w:rsidRDefault="00882573">
      <w:pPr>
        <w:spacing w:before="0" w:after="200" w:line="276" w:lineRule="auto"/>
        <w:jc w:val="left"/>
      </w:pPr>
      <w:r>
        <w:br w:type="page"/>
      </w:r>
    </w:p>
    <w:p w14:paraId="5BACA2A4" w14:textId="77777777" w:rsidR="00FA3AA5" w:rsidRDefault="00FA3AA5" w:rsidP="00FA3AA5">
      <w:pPr>
        <w:pStyle w:val="Kop2-Tussentitel"/>
      </w:pPr>
      <w:r>
        <w:lastRenderedPageBreak/>
        <w:t>Testen / aanpassen</w:t>
      </w:r>
    </w:p>
    <w:p w14:paraId="0F30202D" w14:textId="1BEF67B6" w:rsidR="00882573" w:rsidRDefault="00882573" w:rsidP="00882573">
      <w:pPr>
        <w:pStyle w:val="Lijstalinea"/>
        <w:numPr>
          <w:ilvl w:val="0"/>
          <w:numId w:val="45"/>
        </w:numPr>
      </w:pPr>
      <w:r>
        <w:t>Bouw een andere bestuiver (vogel, insect) die waarschijnlijk wordt aangetrokken door een andere bloem.</w:t>
      </w:r>
    </w:p>
    <w:p w14:paraId="444F205C" w14:textId="77777777" w:rsidR="00882573" w:rsidRDefault="00882573" w:rsidP="00882573">
      <w:pPr>
        <w:pStyle w:val="Lijstalinea"/>
        <w:ind w:left="360"/>
      </w:pPr>
      <w:r>
        <w:t>Houd rekening met volgende richtlijnen:</w:t>
      </w:r>
    </w:p>
    <w:p w14:paraId="2A99443D" w14:textId="77777777" w:rsidR="00882573" w:rsidRDefault="00882573" w:rsidP="00FC4442">
      <w:pPr>
        <w:pStyle w:val="Lijstalinea"/>
        <w:numPr>
          <w:ilvl w:val="1"/>
          <w:numId w:val="43"/>
        </w:numPr>
      </w:pPr>
      <w:r>
        <w:t>Buisvormige bloemen zijn het meest geschikt voor vogels.</w:t>
      </w:r>
    </w:p>
    <w:p w14:paraId="54DB9154" w14:textId="77777777" w:rsidR="00882573" w:rsidRDefault="00882573" w:rsidP="00FC4442">
      <w:pPr>
        <w:pStyle w:val="Lijstalinea"/>
        <w:numPr>
          <w:ilvl w:val="1"/>
          <w:numId w:val="43"/>
        </w:numPr>
      </w:pPr>
      <w:r>
        <w:t>Vlinders worden aangetrokken door specifieke kleuren van bloemen.</w:t>
      </w:r>
    </w:p>
    <w:p w14:paraId="06633410" w14:textId="07E1F52F" w:rsidR="00882573" w:rsidRDefault="00882573" w:rsidP="00FC4442">
      <w:pPr>
        <w:pStyle w:val="Lijstalinea"/>
        <w:numPr>
          <w:ilvl w:val="1"/>
          <w:numId w:val="43"/>
        </w:numPr>
      </w:pPr>
      <w:r>
        <w:t>Bestuiving kan plaatsvinden tussen bloemen van verschillende soorten.</w:t>
      </w:r>
    </w:p>
    <w:p w14:paraId="68CA8FEB" w14:textId="77777777" w:rsidR="00882573" w:rsidRDefault="00882573" w:rsidP="00882573">
      <w:pPr>
        <w:pStyle w:val="Lijstalinea"/>
        <w:ind w:left="360"/>
      </w:pPr>
    </w:p>
    <w:p w14:paraId="0287C15A" w14:textId="5D9CBD9E" w:rsidR="00882573" w:rsidRDefault="00882573" w:rsidP="00F62E91">
      <w:pPr>
        <w:pStyle w:val="Lijstalinea"/>
        <w:numPr>
          <w:ilvl w:val="0"/>
          <w:numId w:val="69"/>
        </w:numPr>
      </w:pPr>
      <w:r>
        <w:t>Waarom passen jou bloem en bestuiver bij elkaar?</w:t>
      </w:r>
    </w:p>
    <w:tbl>
      <w:tblPr>
        <w:tblStyle w:val="Tabelraster"/>
        <w:tblW w:w="0" w:type="auto"/>
        <w:tblInd w:w="426"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8216"/>
        <w:gridCol w:w="420"/>
      </w:tblGrid>
      <w:tr w:rsidR="00882573" w14:paraId="6CCA56CA" w14:textId="77777777" w:rsidTr="008B2124">
        <w:trPr>
          <w:hidden/>
        </w:trPr>
        <w:tc>
          <w:tcPr>
            <w:tcW w:w="8216" w:type="dxa"/>
          </w:tcPr>
          <w:p w14:paraId="305A29F4" w14:textId="4817FBF5" w:rsidR="00882573" w:rsidRDefault="00882573" w:rsidP="008B2124">
            <w:pPr>
              <w:pStyle w:val="oplossing"/>
            </w:pPr>
          </w:p>
        </w:tc>
        <w:tc>
          <w:tcPr>
            <w:tcW w:w="420" w:type="dxa"/>
          </w:tcPr>
          <w:p w14:paraId="0E083AF4" w14:textId="77777777" w:rsidR="00882573" w:rsidRDefault="00882573" w:rsidP="008B2124"/>
        </w:tc>
      </w:tr>
      <w:tr w:rsidR="00882573" w14:paraId="09D40BE3" w14:textId="77777777" w:rsidTr="008B2124">
        <w:trPr>
          <w:hidden/>
        </w:trPr>
        <w:tc>
          <w:tcPr>
            <w:tcW w:w="8216" w:type="dxa"/>
          </w:tcPr>
          <w:p w14:paraId="29706D68" w14:textId="5B29B3A1" w:rsidR="00882573" w:rsidRDefault="00882573" w:rsidP="008B2124">
            <w:pPr>
              <w:pStyle w:val="oplossing"/>
            </w:pPr>
          </w:p>
        </w:tc>
        <w:tc>
          <w:tcPr>
            <w:tcW w:w="420" w:type="dxa"/>
          </w:tcPr>
          <w:p w14:paraId="59220985" w14:textId="77777777" w:rsidR="00882573" w:rsidRDefault="00882573" w:rsidP="008B2124"/>
        </w:tc>
      </w:tr>
      <w:tr w:rsidR="00882573" w14:paraId="0A747EE0" w14:textId="77777777" w:rsidTr="008B2124">
        <w:trPr>
          <w:hidden/>
        </w:trPr>
        <w:tc>
          <w:tcPr>
            <w:tcW w:w="8216" w:type="dxa"/>
          </w:tcPr>
          <w:p w14:paraId="38CF087C" w14:textId="77777777" w:rsidR="00882573" w:rsidRDefault="00882573" w:rsidP="008B2124">
            <w:pPr>
              <w:pStyle w:val="oplossing"/>
            </w:pPr>
          </w:p>
        </w:tc>
        <w:tc>
          <w:tcPr>
            <w:tcW w:w="420" w:type="dxa"/>
          </w:tcPr>
          <w:p w14:paraId="798550AA" w14:textId="77777777" w:rsidR="00882573" w:rsidRDefault="00882573" w:rsidP="008B2124"/>
        </w:tc>
      </w:tr>
      <w:tr w:rsidR="00882573" w14:paraId="0F98963A" w14:textId="77777777" w:rsidTr="008B2124">
        <w:trPr>
          <w:hidden/>
        </w:trPr>
        <w:tc>
          <w:tcPr>
            <w:tcW w:w="8216" w:type="dxa"/>
          </w:tcPr>
          <w:p w14:paraId="614FA9C4" w14:textId="77777777" w:rsidR="00882573" w:rsidRDefault="00882573" w:rsidP="008B2124">
            <w:pPr>
              <w:pStyle w:val="oplossing"/>
            </w:pPr>
          </w:p>
        </w:tc>
        <w:tc>
          <w:tcPr>
            <w:tcW w:w="420" w:type="dxa"/>
          </w:tcPr>
          <w:p w14:paraId="4830B4E5" w14:textId="77777777" w:rsidR="00882573" w:rsidRDefault="00882573" w:rsidP="008B2124"/>
        </w:tc>
      </w:tr>
    </w:tbl>
    <w:p w14:paraId="6123316F" w14:textId="77777777" w:rsidR="00882573" w:rsidRDefault="00882573" w:rsidP="00882573">
      <w:pPr>
        <w:pStyle w:val="Lijstalinea"/>
        <w:ind w:left="360"/>
      </w:pPr>
    </w:p>
    <w:p w14:paraId="618E7125" w14:textId="77777777" w:rsidR="00882573" w:rsidRDefault="00882573" w:rsidP="00F62E91">
      <w:pPr>
        <w:pStyle w:val="Lijstalinea"/>
        <w:numPr>
          <w:ilvl w:val="0"/>
          <w:numId w:val="69"/>
        </w:numPr>
      </w:pPr>
      <w:r>
        <w:t>Eventueel kan je verder onderzoeken met Max en Mia of deel je je project.</w:t>
      </w:r>
    </w:p>
    <w:tbl>
      <w:tblPr>
        <w:tblStyle w:val="Tabelraster"/>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4"/>
        <w:gridCol w:w="2977"/>
        <w:gridCol w:w="2977"/>
      </w:tblGrid>
      <w:tr w:rsidR="00882573" w14:paraId="095BEC81" w14:textId="77777777" w:rsidTr="008B2124">
        <w:tc>
          <w:tcPr>
            <w:tcW w:w="2976" w:type="dxa"/>
            <w:vAlign w:val="center"/>
          </w:tcPr>
          <w:p w14:paraId="30977A39" w14:textId="77777777" w:rsidR="00882573" w:rsidRDefault="00882573" w:rsidP="008B2124">
            <w:pPr>
              <w:jc w:val="center"/>
            </w:pPr>
          </w:p>
        </w:tc>
        <w:tc>
          <w:tcPr>
            <w:tcW w:w="2977" w:type="dxa"/>
            <w:vAlign w:val="center"/>
          </w:tcPr>
          <w:p w14:paraId="3E38B81F" w14:textId="77777777" w:rsidR="00882573" w:rsidRDefault="00882573" w:rsidP="008B2124">
            <w:pPr>
              <w:jc w:val="center"/>
            </w:pPr>
            <w:r w:rsidRPr="00193D88">
              <w:rPr>
                <w:noProof/>
              </w:rPr>
              <w:drawing>
                <wp:inline distT="0" distB="0" distL="0" distR="0" wp14:anchorId="268CC098" wp14:editId="00C555BF">
                  <wp:extent cx="1440000" cy="1147937"/>
                  <wp:effectExtent l="0" t="0" r="8255" b="0"/>
                  <wp:docPr id="170" name="Afbeelding 170" descr="Afbeelding met speelgoe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Afbeelding 170" descr="Afbeelding met speelgoed&#10;&#10;Automatisch gegenereerde beschrijvi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440000" cy="1147937"/>
                          </a:xfrm>
                          <a:prstGeom prst="rect">
                            <a:avLst/>
                          </a:prstGeom>
                        </pic:spPr>
                      </pic:pic>
                    </a:graphicData>
                  </a:graphic>
                </wp:inline>
              </w:drawing>
            </w:r>
          </w:p>
        </w:tc>
        <w:tc>
          <w:tcPr>
            <w:tcW w:w="2977" w:type="dxa"/>
            <w:vAlign w:val="center"/>
          </w:tcPr>
          <w:p w14:paraId="20FC47D1" w14:textId="77777777" w:rsidR="00882573" w:rsidRDefault="00882573" w:rsidP="008B2124">
            <w:pPr>
              <w:jc w:val="center"/>
            </w:pPr>
            <w:r w:rsidRPr="00193D88">
              <w:rPr>
                <w:noProof/>
              </w:rPr>
              <w:drawing>
                <wp:inline distT="0" distB="0" distL="0" distR="0" wp14:anchorId="2D7741A7" wp14:editId="531E5F29">
                  <wp:extent cx="1440000" cy="1350538"/>
                  <wp:effectExtent l="0" t="0" r="8255" b="2540"/>
                  <wp:docPr id="171" name="Afbeelding 171" descr="Afbeelding met speelgoed, LEGO, binnen, oranj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Afbeelding 171" descr="Afbeelding met speelgoed, LEGO, binnen, oranje&#10;&#10;Automatisch gegenereerde beschrijvi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440000" cy="1350538"/>
                          </a:xfrm>
                          <a:prstGeom prst="rect">
                            <a:avLst/>
                          </a:prstGeom>
                        </pic:spPr>
                      </pic:pic>
                    </a:graphicData>
                  </a:graphic>
                </wp:inline>
              </w:drawing>
            </w:r>
          </w:p>
        </w:tc>
      </w:tr>
    </w:tbl>
    <w:p w14:paraId="5A74A043" w14:textId="77777777" w:rsidR="00882573" w:rsidRDefault="00882573" w:rsidP="00882573">
      <w:pPr>
        <w:pStyle w:val="Kop2-Tussentitel"/>
      </w:pPr>
      <w:r>
        <w:t>Delen</w:t>
      </w:r>
    </w:p>
    <w:p w14:paraId="47351783" w14:textId="77777777" w:rsidR="00882573" w:rsidRDefault="00882573" w:rsidP="00882573">
      <w:r>
        <w:t>Deel je bevindingen met elkaar.</w:t>
      </w:r>
    </w:p>
    <w:p w14:paraId="384408E2" w14:textId="77777777" w:rsidR="00882573" w:rsidRDefault="00882573" w:rsidP="00882573">
      <w:pPr>
        <w:pStyle w:val="Kop2-Tussentitel"/>
      </w:pPr>
      <w:r>
        <w:t>Enkele vraagjes</w:t>
      </w:r>
    </w:p>
    <w:p w14:paraId="16A887F6" w14:textId="568E8359" w:rsidR="00882573" w:rsidRDefault="00882573" w:rsidP="00882573">
      <w:pPr>
        <w:pStyle w:val="Lijstalinea"/>
        <w:numPr>
          <w:ilvl w:val="0"/>
          <w:numId w:val="47"/>
        </w:numPr>
      </w:pPr>
      <w:r>
        <w:t>Een plant kan op twee manieren bestuiven. Verbind de juiste omschrijving met de term.</w:t>
      </w:r>
    </w:p>
    <w:tbl>
      <w:tblPr>
        <w:tblStyle w:val="Tabelraster"/>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4"/>
        <w:gridCol w:w="2893"/>
        <w:gridCol w:w="2893"/>
      </w:tblGrid>
      <w:tr w:rsidR="00882573" w14:paraId="7896CF9C" w14:textId="77777777" w:rsidTr="00882573">
        <w:tc>
          <w:tcPr>
            <w:tcW w:w="2914" w:type="dxa"/>
          </w:tcPr>
          <w:p w14:paraId="450BAFB4" w14:textId="6B474A5E" w:rsidR="00882573" w:rsidRDefault="00882573" w:rsidP="00882573">
            <w:pPr>
              <w:jc w:val="right"/>
            </w:pPr>
            <w:r w:rsidRPr="009471D4">
              <w:t xml:space="preserve">Door de plant zelf </w:t>
            </w:r>
            <w:r>
              <w:sym w:font="Wingdings" w:char="F06C"/>
            </w:r>
          </w:p>
        </w:tc>
        <w:tc>
          <w:tcPr>
            <w:tcW w:w="2893" w:type="dxa"/>
          </w:tcPr>
          <w:p w14:paraId="6C605F43" w14:textId="77777777" w:rsidR="00882573" w:rsidRDefault="00882573" w:rsidP="00882573"/>
        </w:tc>
        <w:tc>
          <w:tcPr>
            <w:tcW w:w="2893" w:type="dxa"/>
          </w:tcPr>
          <w:p w14:paraId="48337185" w14:textId="31199BDD" w:rsidR="00882573" w:rsidRDefault="00882573" w:rsidP="00882573">
            <w:r>
              <w:sym w:font="Wingdings" w:char="F06C"/>
            </w:r>
            <w:r>
              <w:t xml:space="preserve"> </w:t>
            </w:r>
            <w:r w:rsidRPr="009471D4">
              <w:t>kruisbestuiving</w:t>
            </w:r>
          </w:p>
        </w:tc>
      </w:tr>
      <w:tr w:rsidR="00882573" w14:paraId="51BD2B0C" w14:textId="77777777" w:rsidTr="00882573">
        <w:tc>
          <w:tcPr>
            <w:tcW w:w="2914" w:type="dxa"/>
          </w:tcPr>
          <w:p w14:paraId="4CA77AC6" w14:textId="38EC13B0" w:rsidR="00882573" w:rsidRDefault="00882573" w:rsidP="00882573">
            <w:pPr>
              <w:jc w:val="right"/>
            </w:pPr>
            <w:r w:rsidRPr="009471D4">
              <w:t xml:space="preserve">Door insecten </w:t>
            </w:r>
            <w:r>
              <w:sym w:font="Wingdings" w:char="F06C"/>
            </w:r>
          </w:p>
        </w:tc>
        <w:tc>
          <w:tcPr>
            <w:tcW w:w="2893" w:type="dxa"/>
          </w:tcPr>
          <w:p w14:paraId="501DD55F" w14:textId="77777777" w:rsidR="00882573" w:rsidRDefault="00882573" w:rsidP="00882573"/>
        </w:tc>
        <w:tc>
          <w:tcPr>
            <w:tcW w:w="2893" w:type="dxa"/>
          </w:tcPr>
          <w:p w14:paraId="238F7661" w14:textId="23B4C055" w:rsidR="00882573" w:rsidRDefault="00882573" w:rsidP="00882573">
            <w:r>
              <w:sym w:font="Wingdings" w:char="F06C"/>
            </w:r>
            <w:r>
              <w:t xml:space="preserve"> </w:t>
            </w:r>
            <w:r w:rsidRPr="009471D4">
              <w:t>kruisbestuiving</w:t>
            </w:r>
          </w:p>
        </w:tc>
      </w:tr>
      <w:tr w:rsidR="00882573" w14:paraId="7B06A793" w14:textId="77777777" w:rsidTr="00882573">
        <w:tc>
          <w:tcPr>
            <w:tcW w:w="2914" w:type="dxa"/>
          </w:tcPr>
          <w:p w14:paraId="216E4E4E" w14:textId="5C1F1477" w:rsidR="00882573" w:rsidRDefault="00882573" w:rsidP="00882573">
            <w:pPr>
              <w:jc w:val="right"/>
            </w:pPr>
            <w:r w:rsidRPr="009471D4">
              <w:t>Door de wind</w:t>
            </w:r>
            <w:r>
              <w:sym w:font="Wingdings" w:char="F06C"/>
            </w:r>
          </w:p>
        </w:tc>
        <w:tc>
          <w:tcPr>
            <w:tcW w:w="2893" w:type="dxa"/>
          </w:tcPr>
          <w:p w14:paraId="1FBEBC49" w14:textId="77777777" w:rsidR="00882573" w:rsidRDefault="00882573" w:rsidP="00882573"/>
        </w:tc>
        <w:tc>
          <w:tcPr>
            <w:tcW w:w="2893" w:type="dxa"/>
          </w:tcPr>
          <w:p w14:paraId="734A0DF7" w14:textId="1AF9C936" w:rsidR="00882573" w:rsidRDefault="00882573" w:rsidP="00882573">
            <w:r>
              <w:sym w:font="Wingdings" w:char="F06C"/>
            </w:r>
            <w:r>
              <w:t xml:space="preserve"> </w:t>
            </w:r>
            <w:r w:rsidRPr="009471D4">
              <w:t>zelfbestuiving</w:t>
            </w:r>
          </w:p>
        </w:tc>
      </w:tr>
    </w:tbl>
    <w:p w14:paraId="6FA39D0A" w14:textId="4973D675" w:rsidR="00882573" w:rsidRDefault="00882573" w:rsidP="00882573">
      <w:pPr>
        <w:pStyle w:val="Lijstalinea"/>
        <w:ind w:left="360"/>
      </w:pPr>
    </w:p>
    <w:p w14:paraId="7BF72450" w14:textId="64E15B25" w:rsidR="00F9520B" w:rsidRDefault="00F9520B" w:rsidP="00F9520B">
      <w:pPr>
        <w:pStyle w:val="Lijstalinea"/>
        <w:numPr>
          <w:ilvl w:val="0"/>
          <w:numId w:val="47"/>
        </w:numPr>
      </w:pPr>
      <w:r>
        <w:t>Duid de onderdelen aan op onderstaande insectenbloem.</w:t>
      </w:r>
    </w:p>
    <w:p w14:paraId="723978F4" w14:textId="1E837C6F" w:rsidR="00F508D9" w:rsidRDefault="00F9520B" w:rsidP="00F9520B">
      <w:pPr>
        <w:pStyle w:val="Lijstalinea"/>
        <w:ind w:left="360"/>
        <w:jc w:val="center"/>
      </w:pPr>
      <w:r>
        <w:rPr>
          <w:noProof/>
        </w:rPr>
        <w:drawing>
          <wp:inline distT="0" distB="0" distL="0" distR="0" wp14:anchorId="5A49AAE3" wp14:editId="30EA1063">
            <wp:extent cx="2288540" cy="1447165"/>
            <wp:effectExtent l="0" t="0" r="0" b="635"/>
            <wp:docPr id="174" name="Afbeelding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288540" cy="1447165"/>
                    </a:xfrm>
                    <a:prstGeom prst="rect">
                      <a:avLst/>
                    </a:prstGeom>
                    <a:noFill/>
                    <a:ln>
                      <a:noFill/>
                    </a:ln>
                  </pic:spPr>
                </pic:pic>
              </a:graphicData>
            </a:graphic>
          </wp:inline>
        </w:drawing>
      </w:r>
      <w:r w:rsidR="00F508D9">
        <w:br w:type="page"/>
      </w:r>
    </w:p>
    <w:tbl>
      <w:tblPr>
        <w:tblStyle w:val="Tabelraster"/>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87"/>
        <w:gridCol w:w="4665"/>
        <w:gridCol w:w="1271"/>
        <w:gridCol w:w="1952"/>
      </w:tblGrid>
      <w:tr w:rsidR="00983C52" w14:paraId="7D1728D8" w14:textId="77777777" w:rsidTr="00560EDF">
        <w:trPr>
          <w:trHeight w:val="454"/>
        </w:trPr>
        <w:tc>
          <w:tcPr>
            <w:tcW w:w="1187" w:type="dxa"/>
            <w:vAlign w:val="bottom"/>
          </w:tcPr>
          <w:p w14:paraId="45942B5E" w14:textId="77777777" w:rsidR="00983C52" w:rsidRDefault="00983C52" w:rsidP="00560EDF">
            <w:pPr>
              <w:jc w:val="right"/>
            </w:pPr>
            <w:r>
              <w:lastRenderedPageBreak/>
              <w:t>Naam:</w:t>
            </w:r>
          </w:p>
        </w:tc>
        <w:tc>
          <w:tcPr>
            <w:tcW w:w="4665" w:type="dxa"/>
            <w:tcBorders>
              <w:bottom w:val="dotted" w:sz="4" w:space="0" w:color="808080" w:themeColor="background1" w:themeShade="80"/>
            </w:tcBorders>
            <w:vAlign w:val="bottom"/>
          </w:tcPr>
          <w:p w14:paraId="605086F8" w14:textId="77777777" w:rsidR="00983C52" w:rsidRDefault="00983C52" w:rsidP="00560EDF">
            <w:pPr>
              <w:jc w:val="left"/>
            </w:pPr>
          </w:p>
        </w:tc>
        <w:tc>
          <w:tcPr>
            <w:tcW w:w="1271" w:type="dxa"/>
            <w:vAlign w:val="bottom"/>
          </w:tcPr>
          <w:p w14:paraId="0C56BF6C" w14:textId="77777777" w:rsidR="00983C52" w:rsidRDefault="00983C52" w:rsidP="00560EDF">
            <w:pPr>
              <w:jc w:val="right"/>
            </w:pPr>
            <w:r>
              <w:t>Klas:</w:t>
            </w:r>
          </w:p>
        </w:tc>
        <w:tc>
          <w:tcPr>
            <w:tcW w:w="1952" w:type="dxa"/>
            <w:tcBorders>
              <w:bottom w:val="dotted" w:sz="4" w:space="0" w:color="808080" w:themeColor="background1" w:themeShade="80"/>
            </w:tcBorders>
            <w:vAlign w:val="bottom"/>
          </w:tcPr>
          <w:p w14:paraId="76FA5837" w14:textId="77777777" w:rsidR="00983C52" w:rsidRDefault="00983C52" w:rsidP="00560EDF">
            <w:pPr>
              <w:jc w:val="left"/>
            </w:pPr>
          </w:p>
        </w:tc>
      </w:tr>
      <w:tr w:rsidR="00983C52" w14:paraId="1BAEAEA3" w14:textId="77777777" w:rsidTr="00560EDF">
        <w:trPr>
          <w:trHeight w:val="454"/>
        </w:trPr>
        <w:tc>
          <w:tcPr>
            <w:tcW w:w="1187" w:type="dxa"/>
            <w:vAlign w:val="bottom"/>
          </w:tcPr>
          <w:p w14:paraId="7C86D1D6" w14:textId="77777777" w:rsidR="00983C52" w:rsidRDefault="00983C52" w:rsidP="00560EDF">
            <w:pPr>
              <w:jc w:val="right"/>
            </w:pPr>
            <w:r>
              <w:t>Opdracht:</w:t>
            </w:r>
          </w:p>
        </w:tc>
        <w:tc>
          <w:tcPr>
            <w:tcW w:w="4665" w:type="dxa"/>
            <w:tcBorders>
              <w:top w:val="dotted" w:sz="4" w:space="0" w:color="808080" w:themeColor="background1" w:themeShade="80"/>
              <w:bottom w:val="dotted" w:sz="4" w:space="0" w:color="808080" w:themeColor="background1" w:themeShade="80"/>
            </w:tcBorders>
            <w:vAlign w:val="bottom"/>
          </w:tcPr>
          <w:p w14:paraId="5B2D0A2F" w14:textId="42B0F291" w:rsidR="00983C52" w:rsidRDefault="00983C52" w:rsidP="00560EDF">
            <w:pPr>
              <w:jc w:val="left"/>
            </w:pPr>
            <w:r w:rsidRPr="00983C52">
              <w:rPr>
                <w:sz w:val="18"/>
                <w:szCs w:val="18"/>
              </w:rPr>
              <w:t>1. Geleide Projecten – 6. Overstromingen voorkomen</w:t>
            </w:r>
          </w:p>
        </w:tc>
        <w:tc>
          <w:tcPr>
            <w:tcW w:w="1271" w:type="dxa"/>
            <w:vAlign w:val="bottom"/>
          </w:tcPr>
          <w:p w14:paraId="69EC8842" w14:textId="77777777" w:rsidR="00983C52" w:rsidRDefault="00983C52" w:rsidP="00560EDF">
            <w:pPr>
              <w:jc w:val="right"/>
            </w:pPr>
            <w:r>
              <w:t>Datum:</w:t>
            </w:r>
          </w:p>
        </w:tc>
        <w:tc>
          <w:tcPr>
            <w:tcW w:w="1952" w:type="dxa"/>
            <w:tcBorders>
              <w:top w:val="dotted" w:sz="4" w:space="0" w:color="808080" w:themeColor="background1" w:themeShade="80"/>
              <w:bottom w:val="dotted" w:sz="4" w:space="0" w:color="808080" w:themeColor="background1" w:themeShade="80"/>
            </w:tcBorders>
            <w:vAlign w:val="bottom"/>
          </w:tcPr>
          <w:p w14:paraId="32344E5A" w14:textId="77777777" w:rsidR="00983C52" w:rsidRDefault="00983C52" w:rsidP="00560EDF">
            <w:pPr>
              <w:jc w:val="left"/>
            </w:pPr>
          </w:p>
        </w:tc>
      </w:tr>
    </w:tbl>
    <w:p w14:paraId="679211A4" w14:textId="77777777" w:rsidR="00F508D9" w:rsidRDefault="00F508D9" w:rsidP="00F508D9">
      <w:pPr>
        <w:pStyle w:val="Kop1"/>
      </w:pPr>
      <w:bookmarkStart w:id="14" w:name="_Toc136887439"/>
      <w:r>
        <w:t>Overstromingen voorkomen</w:t>
      </w:r>
      <w:bookmarkEnd w:id="14"/>
    </w:p>
    <w:p w14:paraId="757EBAAF" w14:textId="77777777" w:rsidR="00983C52" w:rsidRPr="000F5815" w:rsidRDefault="00983C52" w:rsidP="00FC4442">
      <w:pPr>
        <w:pStyle w:val="Lijstalinea"/>
        <w:numPr>
          <w:ilvl w:val="0"/>
          <w:numId w:val="80"/>
        </w:numPr>
      </w:pPr>
      <w:r>
        <w:t>Start in de software het juiste project</w:t>
      </w:r>
    </w:p>
    <w:tbl>
      <w:tblPr>
        <w:tblStyle w:val="Tabelraster"/>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1079"/>
        <w:gridCol w:w="2818"/>
        <w:gridCol w:w="996"/>
        <w:gridCol w:w="2551"/>
      </w:tblGrid>
      <w:tr w:rsidR="00983C52" w14:paraId="3D44ABAD" w14:textId="77777777" w:rsidTr="00560EDF">
        <w:tc>
          <w:tcPr>
            <w:tcW w:w="1066" w:type="dxa"/>
            <w:vAlign w:val="center"/>
          </w:tcPr>
          <w:p w14:paraId="19CCD06D" w14:textId="77777777" w:rsidR="00983C52" w:rsidRDefault="00983C52" w:rsidP="00560EDF">
            <w:pPr>
              <w:jc w:val="center"/>
            </w:pPr>
            <w:r w:rsidRPr="000F5815">
              <w:rPr>
                <w:noProof/>
              </w:rPr>
              <w:drawing>
                <wp:inline distT="0" distB="0" distL="0" distR="0" wp14:anchorId="38A4BC38" wp14:editId="22D58D68">
                  <wp:extent cx="482600" cy="476511"/>
                  <wp:effectExtent l="0" t="0" r="0" b="0"/>
                  <wp:docPr id="630664920" name="Afbeelding 630664920" descr="Afbeelding met tekst, schermopname, logo,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664920" name="Afbeelding 630664920" descr="Afbeelding met tekst, schermopname, logo, Graphics&#10;&#10;Automatisch gegenereerde beschrijvi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7221" cy="481073"/>
                          </a:xfrm>
                          <a:prstGeom prst="rect">
                            <a:avLst/>
                          </a:prstGeom>
                        </pic:spPr>
                      </pic:pic>
                    </a:graphicData>
                  </a:graphic>
                </wp:inline>
              </w:drawing>
            </w:r>
          </w:p>
        </w:tc>
        <w:tc>
          <w:tcPr>
            <w:tcW w:w="1079" w:type="dxa"/>
            <w:vAlign w:val="center"/>
          </w:tcPr>
          <w:p w14:paraId="61649B05" w14:textId="77777777" w:rsidR="00983C52" w:rsidRDefault="00983C52" w:rsidP="00560EDF">
            <w:pPr>
              <w:jc w:val="center"/>
            </w:pPr>
            <w:r>
              <w:rPr>
                <w:noProof/>
              </w:rPr>
              <mc:AlternateContent>
                <mc:Choice Requires="wps">
                  <w:drawing>
                    <wp:inline distT="0" distB="0" distL="0" distR="0" wp14:anchorId="759E992F" wp14:editId="60678813">
                      <wp:extent cx="488950" cy="266700"/>
                      <wp:effectExtent l="0" t="0" r="6350" b="0"/>
                      <wp:docPr id="1819657668" name="Pijl: gestreept rechts 1819657668"/>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8141CD0" id="Pijl: gestreept rechts 1819657668"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818" w:type="dxa"/>
            <w:vAlign w:val="center"/>
          </w:tcPr>
          <w:p w14:paraId="6B9BFC36" w14:textId="77777777" w:rsidR="00983C52" w:rsidRDefault="00983C52" w:rsidP="00560EDF">
            <w:pPr>
              <w:jc w:val="center"/>
            </w:pPr>
            <w:r w:rsidRPr="000F5815">
              <w:rPr>
                <w:noProof/>
              </w:rPr>
              <w:drawing>
                <wp:inline distT="0" distB="0" distL="0" distR="0" wp14:anchorId="7EDC1F3C" wp14:editId="5DA734EF">
                  <wp:extent cx="1440000" cy="537460"/>
                  <wp:effectExtent l="0" t="0" r="8255" b="0"/>
                  <wp:docPr id="940753897" name="Afbeelding 940753897" descr="Afbeelding met tekst, microscoop, apparaat, projecto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Afbeelding 159" descr="Afbeelding met tekst, microscoop, apparaat, projector&#10;&#10;Automatisch gegenereerde beschrijvi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40000" cy="537460"/>
                          </a:xfrm>
                          <a:prstGeom prst="rect">
                            <a:avLst/>
                          </a:prstGeom>
                        </pic:spPr>
                      </pic:pic>
                    </a:graphicData>
                  </a:graphic>
                </wp:inline>
              </w:drawing>
            </w:r>
          </w:p>
        </w:tc>
        <w:tc>
          <w:tcPr>
            <w:tcW w:w="996" w:type="dxa"/>
            <w:vAlign w:val="center"/>
          </w:tcPr>
          <w:p w14:paraId="5A2784F3" w14:textId="77777777" w:rsidR="00983C52" w:rsidRDefault="00983C52" w:rsidP="00560EDF">
            <w:pPr>
              <w:jc w:val="center"/>
            </w:pPr>
            <w:r>
              <w:rPr>
                <w:noProof/>
              </w:rPr>
              <mc:AlternateContent>
                <mc:Choice Requires="wps">
                  <w:drawing>
                    <wp:inline distT="0" distB="0" distL="0" distR="0" wp14:anchorId="72A6A3A4" wp14:editId="7DE0BD37">
                      <wp:extent cx="488950" cy="266700"/>
                      <wp:effectExtent l="0" t="0" r="6350" b="0"/>
                      <wp:docPr id="195772151" name="Pijl: gestreept rechts 195772151"/>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75AAE14" id="Pijl: gestreept rechts 195772151"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551" w:type="dxa"/>
            <w:vAlign w:val="center"/>
          </w:tcPr>
          <w:p w14:paraId="39243652" w14:textId="1B0866E1" w:rsidR="00983C52" w:rsidRDefault="00983C52" w:rsidP="00560EDF">
            <w:pPr>
              <w:jc w:val="center"/>
            </w:pPr>
            <w:r w:rsidRPr="00983C52">
              <w:rPr>
                <w:noProof/>
              </w:rPr>
              <w:drawing>
                <wp:inline distT="0" distB="0" distL="0" distR="0" wp14:anchorId="2C5F7971" wp14:editId="424DEBC8">
                  <wp:extent cx="1440000" cy="852538"/>
                  <wp:effectExtent l="0" t="0" r="8255" b="5080"/>
                  <wp:docPr id="146087051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870513"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440000" cy="852538"/>
                          </a:xfrm>
                          <a:prstGeom prst="rect">
                            <a:avLst/>
                          </a:prstGeom>
                        </pic:spPr>
                      </pic:pic>
                    </a:graphicData>
                  </a:graphic>
                </wp:inline>
              </w:drawing>
            </w:r>
          </w:p>
        </w:tc>
      </w:tr>
    </w:tbl>
    <w:p w14:paraId="0E7AD50E" w14:textId="77777777" w:rsidR="00983C52" w:rsidRDefault="00983C52" w:rsidP="00983C52">
      <w:pPr>
        <w:pStyle w:val="Kop2-Tussentitel"/>
      </w:pPr>
      <w:r>
        <w:t>Onderzoeken</w:t>
      </w:r>
    </w:p>
    <w:p w14:paraId="194C3F53" w14:textId="112D8067" w:rsidR="00983C52" w:rsidRDefault="00983C52" w:rsidP="00FC4442">
      <w:pPr>
        <w:pStyle w:val="Lijstalinea"/>
        <w:numPr>
          <w:ilvl w:val="0"/>
          <w:numId w:val="80"/>
        </w:numPr>
      </w:pPr>
      <w:r>
        <w:t>Bekijk het filmpje</w:t>
      </w:r>
    </w:p>
    <w:p w14:paraId="1D260056" w14:textId="77777777" w:rsidR="00983C52" w:rsidRDefault="00983C52" w:rsidP="00FC4442">
      <w:pPr>
        <w:pStyle w:val="Lijstalinea"/>
        <w:numPr>
          <w:ilvl w:val="0"/>
          <w:numId w:val="80"/>
        </w:numPr>
      </w:pPr>
      <w:r>
        <w:t>Geef een antwoord op de vragen.</w:t>
      </w:r>
    </w:p>
    <w:p w14:paraId="55E7AB06" w14:textId="2941E303" w:rsidR="00983C52" w:rsidRDefault="00983C52" w:rsidP="00FC4442">
      <w:pPr>
        <w:pStyle w:val="Lijstalinea"/>
        <w:numPr>
          <w:ilvl w:val="1"/>
          <w:numId w:val="80"/>
        </w:numPr>
      </w:pPr>
      <w:r w:rsidRPr="00983C52">
        <w:t>Hoe beïnvloedt neerslag het waterpeil van rivieren?</w:t>
      </w:r>
    </w:p>
    <w:tbl>
      <w:tblPr>
        <w:tblStyle w:val="Tabelraster"/>
        <w:tblW w:w="0" w:type="auto"/>
        <w:tblInd w:w="993"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7649"/>
        <w:gridCol w:w="420"/>
      </w:tblGrid>
      <w:tr w:rsidR="00983C52" w14:paraId="48E3D425" w14:textId="77777777" w:rsidTr="00560EDF">
        <w:trPr>
          <w:hidden/>
        </w:trPr>
        <w:tc>
          <w:tcPr>
            <w:tcW w:w="7649" w:type="dxa"/>
          </w:tcPr>
          <w:p w14:paraId="3398DF78" w14:textId="69BB3433" w:rsidR="00983C52" w:rsidRDefault="00983C52" w:rsidP="00560EDF">
            <w:pPr>
              <w:pStyle w:val="oplossing"/>
            </w:pPr>
            <w:r>
              <w:t>O</w:t>
            </w:r>
            <w:r w:rsidRPr="00983C52">
              <w:t>ver het algemeen geldt dat:</w:t>
            </w:r>
          </w:p>
        </w:tc>
        <w:tc>
          <w:tcPr>
            <w:tcW w:w="420" w:type="dxa"/>
          </w:tcPr>
          <w:p w14:paraId="0AC1D3B7" w14:textId="77777777" w:rsidR="00983C52" w:rsidRDefault="00983C52" w:rsidP="00560EDF"/>
        </w:tc>
      </w:tr>
      <w:tr w:rsidR="00983C52" w14:paraId="7275AA12" w14:textId="77777777" w:rsidTr="00560EDF">
        <w:trPr>
          <w:hidden/>
        </w:trPr>
        <w:tc>
          <w:tcPr>
            <w:tcW w:w="7649" w:type="dxa"/>
          </w:tcPr>
          <w:p w14:paraId="674E5FEA" w14:textId="3C85F474" w:rsidR="00983C52" w:rsidRDefault="00983C52" w:rsidP="00560EDF">
            <w:pPr>
              <w:pStyle w:val="oplossing"/>
            </w:pPr>
            <w:r>
              <w:t xml:space="preserve">- </w:t>
            </w:r>
            <w:r w:rsidRPr="00983C52">
              <w:t>Veel neerslag het waterpeil verhoogt.</w:t>
            </w:r>
          </w:p>
        </w:tc>
        <w:tc>
          <w:tcPr>
            <w:tcW w:w="420" w:type="dxa"/>
          </w:tcPr>
          <w:p w14:paraId="44C270FE" w14:textId="77777777" w:rsidR="00983C52" w:rsidRDefault="00983C52" w:rsidP="00560EDF"/>
        </w:tc>
      </w:tr>
      <w:tr w:rsidR="00983C52" w14:paraId="4EDF1598" w14:textId="77777777" w:rsidTr="00560EDF">
        <w:trPr>
          <w:hidden/>
        </w:trPr>
        <w:tc>
          <w:tcPr>
            <w:tcW w:w="7649" w:type="dxa"/>
          </w:tcPr>
          <w:p w14:paraId="115D7CAA" w14:textId="1692AB88" w:rsidR="00983C52" w:rsidRPr="00983C52" w:rsidRDefault="00983C52" w:rsidP="00560EDF">
            <w:pPr>
              <w:pStyle w:val="oplossing"/>
            </w:pPr>
            <w:r>
              <w:t xml:space="preserve">- </w:t>
            </w:r>
            <w:r w:rsidRPr="00983C52">
              <w:t>Het waterpeil lager wordt als er weinig neerslag valt.</w:t>
            </w:r>
          </w:p>
        </w:tc>
        <w:tc>
          <w:tcPr>
            <w:tcW w:w="420" w:type="dxa"/>
          </w:tcPr>
          <w:p w14:paraId="4A8441DA" w14:textId="77777777" w:rsidR="00983C52" w:rsidRDefault="00983C52" w:rsidP="00560EDF"/>
        </w:tc>
      </w:tr>
    </w:tbl>
    <w:p w14:paraId="270A60AA" w14:textId="4FE1C9CA" w:rsidR="00983C52" w:rsidRDefault="00983C52" w:rsidP="00FC4442">
      <w:pPr>
        <w:pStyle w:val="Lijstalinea"/>
        <w:numPr>
          <w:ilvl w:val="1"/>
          <w:numId w:val="80"/>
        </w:numPr>
      </w:pPr>
      <w:r w:rsidRPr="00983C52">
        <w:t>Noem een aantal manieren waarop een overstroming kan worden voorkomen.</w:t>
      </w:r>
    </w:p>
    <w:tbl>
      <w:tblPr>
        <w:tblStyle w:val="Tabelraster"/>
        <w:tblW w:w="0" w:type="auto"/>
        <w:tblInd w:w="993"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7649"/>
        <w:gridCol w:w="420"/>
      </w:tblGrid>
      <w:tr w:rsidR="00983C52" w14:paraId="5F9266DC" w14:textId="77777777" w:rsidTr="00560EDF">
        <w:trPr>
          <w:hidden/>
        </w:trPr>
        <w:tc>
          <w:tcPr>
            <w:tcW w:w="7649" w:type="dxa"/>
          </w:tcPr>
          <w:p w14:paraId="542B116E" w14:textId="485C05DD" w:rsidR="00983C52" w:rsidRDefault="00983C52" w:rsidP="00560EDF">
            <w:pPr>
              <w:pStyle w:val="oplossing"/>
            </w:pPr>
            <w:r w:rsidRPr="00983C52">
              <w:t>We kunnen overstromingen op vele manieren voorkomen: door middel van</w:t>
            </w:r>
          </w:p>
        </w:tc>
        <w:tc>
          <w:tcPr>
            <w:tcW w:w="420" w:type="dxa"/>
          </w:tcPr>
          <w:p w14:paraId="1348813B" w14:textId="77777777" w:rsidR="00983C52" w:rsidRDefault="00983C52" w:rsidP="00560EDF"/>
        </w:tc>
      </w:tr>
      <w:tr w:rsidR="00983C52" w14:paraId="7815E84F" w14:textId="77777777" w:rsidTr="00560EDF">
        <w:trPr>
          <w:hidden/>
        </w:trPr>
        <w:tc>
          <w:tcPr>
            <w:tcW w:w="7649" w:type="dxa"/>
          </w:tcPr>
          <w:p w14:paraId="0E80E921" w14:textId="18DD4D62" w:rsidR="00983C52" w:rsidRDefault="00983C52" w:rsidP="00560EDF">
            <w:pPr>
              <w:pStyle w:val="oplossing"/>
            </w:pPr>
            <w:r w:rsidRPr="00983C52">
              <w:t>dijken, dammen, greppels, herbebossing, enz.</w:t>
            </w:r>
          </w:p>
        </w:tc>
        <w:tc>
          <w:tcPr>
            <w:tcW w:w="420" w:type="dxa"/>
          </w:tcPr>
          <w:p w14:paraId="027C5D5A" w14:textId="77777777" w:rsidR="00983C52" w:rsidRDefault="00983C52" w:rsidP="00560EDF"/>
        </w:tc>
      </w:tr>
      <w:tr w:rsidR="00983C52" w14:paraId="65E97435" w14:textId="77777777" w:rsidTr="00560EDF">
        <w:trPr>
          <w:hidden/>
        </w:trPr>
        <w:tc>
          <w:tcPr>
            <w:tcW w:w="7649" w:type="dxa"/>
          </w:tcPr>
          <w:p w14:paraId="7B7E1BC1" w14:textId="6FD6B17C" w:rsidR="00983C52" w:rsidRDefault="00983C52" w:rsidP="00560EDF">
            <w:pPr>
              <w:pStyle w:val="oplossing"/>
            </w:pPr>
          </w:p>
        </w:tc>
        <w:tc>
          <w:tcPr>
            <w:tcW w:w="420" w:type="dxa"/>
          </w:tcPr>
          <w:p w14:paraId="2FFBB207" w14:textId="77777777" w:rsidR="00983C52" w:rsidRDefault="00983C52" w:rsidP="00560EDF"/>
        </w:tc>
      </w:tr>
    </w:tbl>
    <w:p w14:paraId="3BF171BA" w14:textId="052DA01A" w:rsidR="00983C52" w:rsidRDefault="00983C52" w:rsidP="00983C52">
      <w:pPr>
        <w:pStyle w:val="Kop2-Tussentitel"/>
      </w:pPr>
      <w:r>
        <w:t>Creëren</w:t>
      </w:r>
    </w:p>
    <w:p w14:paraId="5E8A7215" w14:textId="77777777" w:rsidR="00983C52" w:rsidRDefault="00983C52" w:rsidP="00FC4442">
      <w:pPr>
        <w:pStyle w:val="Lijstalinea"/>
        <w:numPr>
          <w:ilvl w:val="0"/>
          <w:numId w:val="80"/>
        </w:numPr>
      </w:pPr>
      <w:r>
        <w:t>Bekijk het filmpje, bouw de opstelling, maak verbinding en maak het programma.</w:t>
      </w:r>
    </w:p>
    <w:tbl>
      <w:tblPr>
        <w:tblStyle w:val="Tabelraster"/>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4"/>
        <w:gridCol w:w="996"/>
        <w:gridCol w:w="2496"/>
        <w:gridCol w:w="996"/>
        <w:gridCol w:w="2096"/>
      </w:tblGrid>
      <w:tr w:rsidR="00983C52" w14:paraId="12C2BA6B" w14:textId="77777777" w:rsidTr="00983C52">
        <w:tc>
          <w:tcPr>
            <w:tcW w:w="2344" w:type="dxa"/>
            <w:vAlign w:val="center"/>
          </w:tcPr>
          <w:p w14:paraId="00477F80" w14:textId="5FB22526" w:rsidR="00983C52" w:rsidRDefault="00983C52" w:rsidP="00560EDF">
            <w:pPr>
              <w:jc w:val="center"/>
            </w:pPr>
            <w:r w:rsidRPr="00983C52">
              <w:rPr>
                <w:noProof/>
              </w:rPr>
              <w:drawing>
                <wp:inline distT="0" distB="0" distL="0" distR="0" wp14:anchorId="504809AE" wp14:editId="0235367C">
                  <wp:extent cx="1080000" cy="600847"/>
                  <wp:effectExtent l="0" t="0" r="6350" b="8890"/>
                  <wp:docPr id="162017526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175269"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080000" cy="600847"/>
                          </a:xfrm>
                          <a:prstGeom prst="rect">
                            <a:avLst/>
                          </a:prstGeom>
                        </pic:spPr>
                      </pic:pic>
                    </a:graphicData>
                  </a:graphic>
                </wp:inline>
              </w:drawing>
            </w:r>
          </w:p>
        </w:tc>
        <w:tc>
          <w:tcPr>
            <w:tcW w:w="996" w:type="dxa"/>
            <w:vAlign w:val="center"/>
          </w:tcPr>
          <w:p w14:paraId="51F30C3E" w14:textId="77777777" w:rsidR="00983C52" w:rsidRDefault="00983C52" w:rsidP="00560EDF">
            <w:pPr>
              <w:jc w:val="center"/>
            </w:pPr>
            <w:r>
              <w:rPr>
                <w:noProof/>
              </w:rPr>
              <mc:AlternateContent>
                <mc:Choice Requires="wps">
                  <w:drawing>
                    <wp:inline distT="0" distB="0" distL="0" distR="0" wp14:anchorId="66996E6E" wp14:editId="272E62E1">
                      <wp:extent cx="488950" cy="266700"/>
                      <wp:effectExtent l="0" t="0" r="6350" b="0"/>
                      <wp:docPr id="2475612" name="Pijl: gestreept rechts 2475612"/>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571A883" id="Pijl: gestreept rechts 2475612"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496" w:type="dxa"/>
            <w:vAlign w:val="center"/>
          </w:tcPr>
          <w:p w14:paraId="74298FF2" w14:textId="77777777" w:rsidR="00983C52" w:rsidRDefault="00983C52" w:rsidP="00560EDF">
            <w:pPr>
              <w:jc w:val="center"/>
            </w:pPr>
            <w:r w:rsidRPr="007F6A91">
              <w:rPr>
                <w:noProof/>
              </w:rPr>
              <w:drawing>
                <wp:inline distT="0" distB="0" distL="0" distR="0" wp14:anchorId="39942150" wp14:editId="02CED029">
                  <wp:extent cx="1440000" cy="1043492"/>
                  <wp:effectExtent l="0" t="0" r="8255" b="4445"/>
                  <wp:docPr id="787201052" name="Afbeelding 787201052" descr="Afbeelding met LEGO, speelgoe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Afbeelding 165" descr="Afbeelding met LEGO, speelgoed&#10;&#10;Automatisch gegenereerde beschrijvi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40000" cy="1043492"/>
                          </a:xfrm>
                          <a:prstGeom prst="rect">
                            <a:avLst/>
                          </a:prstGeom>
                        </pic:spPr>
                      </pic:pic>
                    </a:graphicData>
                  </a:graphic>
                </wp:inline>
              </w:drawing>
            </w:r>
          </w:p>
        </w:tc>
        <w:tc>
          <w:tcPr>
            <w:tcW w:w="996" w:type="dxa"/>
            <w:vAlign w:val="center"/>
          </w:tcPr>
          <w:p w14:paraId="798434F1" w14:textId="77777777" w:rsidR="00983C52" w:rsidRDefault="00983C52" w:rsidP="00560EDF">
            <w:pPr>
              <w:jc w:val="center"/>
            </w:pPr>
            <w:r>
              <w:rPr>
                <w:noProof/>
              </w:rPr>
              <mc:AlternateContent>
                <mc:Choice Requires="wps">
                  <w:drawing>
                    <wp:inline distT="0" distB="0" distL="0" distR="0" wp14:anchorId="53145D0E" wp14:editId="42AE9449">
                      <wp:extent cx="488950" cy="266700"/>
                      <wp:effectExtent l="0" t="3175" r="3175" b="3175"/>
                      <wp:docPr id="1264280033" name="Pijl: gestreept rechts 1264280033"/>
                      <wp:cNvGraphicFramePr/>
                      <a:graphic xmlns:a="http://schemas.openxmlformats.org/drawingml/2006/main">
                        <a:graphicData uri="http://schemas.microsoft.com/office/word/2010/wordprocessingShape">
                          <wps:wsp>
                            <wps:cNvSpPr/>
                            <wps:spPr>
                              <a:xfrm rot="5400000">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2F5FCDD" id="Pijl: gestreept rechts 1264280033" o:spid="_x0000_s1026" type="#_x0000_t93" style="width:38.5pt;height:21pt;rotation:90;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" adj="15709" fillcolor="#00b0f0" stroked="f" strokeweight="2pt">
                      <w10:anchorlock/>
                    </v:shape>
                  </w:pict>
                </mc:Fallback>
              </mc:AlternateContent>
            </w:r>
          </w:p>
        </w:tc>
        <w:tc>
          <w:tcPr>
            <w:tcW w:w="2096" w:type="dxa"/>
            <w:vAlign w:val="center"/>
          </w:tcPr>
          <w:p w14:paraId="5FEFEF78" w14:textId="2492E521" w:rsidR="00983C52" w:rsidRDefault="00983C52" w:rsidP="00560EDF">
            <w:pPr>
              <w:jc w:val="center"/>
            </w:pPr>
          </w:p>
        </w:tc>
      </w:tr>
    </w:tbl>
    <w:p w14:paraId="69BBA7D4" w14:textId="02533383" w:rsidR="00983C52" w:rsidRDefault="00983C52" w:rsidP="00F508D9">
      <w:r w:rsidRPr="00983C52">
        <w:rPr>
          <w:noProof/>
        </w:rPr>
        <w:drawing>
          <wp:inline distT="0" distB="0" distL="0" distR="0" wp14:anchorId="5EE7BA4E" wp14:editId="13F8B0E4">
            <wp:extent cx="5759450" cy="1176655"/>
            <wp:effectExtent l="0" t="0" r="0" b="4445"/>
            <wp:docPr id="2520890" name="Afbeelding 1" descr="Afbeelding met Graphics, logo, grafische vormgev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0890" name="Afbeelding 1" descr="Afbeelding met Graphics, logo, grafische vormgeving&#10;&#10;Automatisch gegenereerde beschrijving"/>
                    <pic:cNvPicPr/>
                  </pic:nvPicPr>
                  <pic:blipFill>
                    <a:blip r:embed="rId114">
                      <a:extLst>
                        <a:ext uri="{28A0092B-C50C-407E-A947-70E740481C1C}">
                          <a14:useLocalDpi xmlns:a14="http://schemas.microsoft.com/office/drawing/2010/main" val="0"/>
                        </a:ext>
                      </a:extLst>
                    </a:blip>
                    <a:stretch>
                      <a:fillRect/>
                    </a:stretch>
                  </pic:blipFill>
                  <pic:spPr>
                    <a:xfrm>
                      <a:off x="0" y="0"/>
                      <a:ext cx="5759450" cy="1176655"/>
                    </a:xfrm>
                    <a:prstGeom prst="rect">
                      <a:avLst/>
                    </a:prstGeom>
                  </pic:spPr>
                </pic:pic>
              </a:graphicData>
            </a:graphic>
          </wp:inline>
        </w:drawing>
      </w:r>
    </w:p>
    <w:p w14:paraId="4CEBE4FB" w14:textId="77777777" w:rsidR="00983C52" w:rsidRDefault="00983C52">
      <w:pPr>
        <w:spacing w:before="0" w:after="200" w:line="276" w:lineRule="auto"/>
        <w:jc w:val="left"/>
      </w:pPr>
      <w:r>
        <w:br w:type="page"/>
      </w:r>
    </w:p>
    <w:p w14:paraId="316B3208" w14:textId="77777777" w:rsidR="00FA3AA5" w:rsidRDefault="00FA3AA5" w:rsidP="00FA3AA5">
      <w:pPr>
        <w:pStyle w:val="Kop2-Tussentitel"/>
      </w:pPr>
      <w:r>
        <w:lastRenderedPageBreak/>
        <w:t>Testen / aanpassen</w:t>
      </w:r>
    </w:p>
    <w:p w14:paraId="568C9783" w14:textId="7E9B2A53" w:rsidR="00983C52" w:rsidRDefault="00983C52" w:rsidP="00FC4442">
      <w:pPr>
        <w:pStyle w:val="Lijstalinea"/>
        <w:numPr>
          <w:ilvl w:val="0"/>
          <w:numId w:val="80"/>
        </w:numPr>
      </w:pPr>
      <w:r>
        <w:t>Ontwerp een oplossing met Max en Mia.</w:t>
      </w:r>
    </w:p>
    <w:p w14:paraId="6A9D6975" w14:textId="77777777" w:rsidR="00983C52" w:rsidRDefault="00983C52" w:rsidP="00983C52">
      <w:pPr>
        <w:pStyle w:val="Lijstalinea"/>
        <w:ind w:left="1080"/>
        <w:jc w:val="center"/>
      </w:pPr>
      <w:r w:rsidRPr="00773886">
        <w:rPr>
          <w:noProof/>
        </w:rPr>
        <w:drawing>
          <wp:inline distT="0" distB="0" distL="0" distR="0" wp14:anchorId="60E3D03A" wp14:editId="56E341A3">
            <wp:extent cx="1847850" cy="1437939"/>
            <wp:effectExtent l="0" t="0" r="0" b="0"/>
            <wp:docPr id="1837597353" name="Afbeelding 1837597353" descr="Afbeelding met tekenfilm, plastic, speelgoe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213856" name="Afbeelding 1" descr="Afbeelding met tekenfilm, plastic, speelgoed&#10;&#10;Automatisch gegenereerde beschrijvi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850837" cy="1440263"/>
                    </a:xfrm>
                    <a:prstGeom prst="rect">
                      <a:avLst/>
                    </a:prstGeom>
                  </pic:spPr>
                </pic:pic>
              </a:graphicData>
            </a:graphic>
          </wp:inline>
        </w:drawing>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1"/>
        <w:gridCol w:w="1599"/>
      </w:tblGrid>
      <w:tr w:rsidR="00983C52" w14:paraId="345F9C05" w14:textId="77777777" w:rsidTr="00FF513C">
        <w:tc>
          <w:tcPr>
            <w:tcW w:w="7471" w:type="dxa"/>
          </w:tcPr>
          <w:p w14:paraId="7BC888FB" w14:textId="505522DA" w:rsidR="00983C52" w:rsidRDefault="00983C52" w:rsidP="00FC4442">
            <w:pPr>
              <w:pStyle w:val="Lijstalinea"/>
              <w:numPr>
                <w:ilvl w:val="1"/>
                <w:numId w:val="80"/>
              </w:numPr>
            </w:pPr>
            <w:r>
              <w:t>Voeg de kantelsensor toe om de dam te bedienen.</w:t>
            </w:r>
          </w:p>
        </w:tc>
        <w:tc>
          <w:tcPr>
            <w:tcW w:w="1599" w:type="dxa"/>
          </w:tcPr>
          <w:p w14:paraId="573C0383" w14:textId="1AC350DB" w:rsidR="00983C52" w:rsidRDefault="00FF513C" w:rsidP="00983C52">
            <w:r w:rsidRPr="00FF513C">
              <w:rPr>
                <w:noProof/>
              </w:rPr>
              <w:drawing>
                <wp:inline distT="0" distB="0" distL="0" distR="0" wp14:anchorId="52019D33" wp14:editId="36CC4C06">
                  <wp:extent cx="878400" cy="478800"/>
                  <wp:effectExtent l="0" t="0" r="0" b="0"/>
                  <wp:docPr id="50855028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550287" name=""/>
                          <pic:cNvPicPr/>
                        </pic:nvPicPr>
                        <pic:blipFill>
                          <a:blip r:embed="rId116">
                            <a:extLst>
                              <a:ext uri="{28A0092B-C50C-407E-A947-70E740481C1C}">
                                <a14:useLocalDpi xmlns:a14="http://schemas.microsoft.com/office/drawing/2010/main" val="0"/>
                              </a:ext>
                            </a:extLst>
                          </a:blip>
                          <a:stretch>
                            <a:fillRect/>
                          </a:stretch>
                        </pic:blipFill>
                        <pic:spPr>
                          <a:xfrm>
                            <a:off x="0" y="0"/>
                            <a:ext cx="878400" cy="478800"/>
                          </a:xfrm>
                          <a:prstGeom prst="rect">
                            <a:avLst/>
                          </a:prstGeom>
                        </pic:spPr>
                      </pic:pic>
                    </a:graphicData>
                  </a:graphic>
                </wp:inline>
              </w:drawing>
            </w:r>
          </w:p>
        </w:tc>
      </w:tr>
      <w:tr w:rsidR="00FF513C" w14:paraId="7C3BCEC2" w14:textId="77777777" w:rsidTr="00FF513C">
        <w:tc>
          <w:tcPr>
            <w:tcW w:w="7471" w:type="dxa"/>
          </w:tcPr>
          <w:p w14:paraId="0B3F25F6" w14:textId="77777777" w:rsidR="00FF513C" w:rsidRDefault="00FF513C" w:rsidP="00FC4442">
            <w:pPr>
              <w:pStyle w:val="Lijstalinea"/>
              <w:numPr>
                <w:ilvl w:val="1"/>
                <w:numId w:val="80"/>
              </w:numPr>
            </w:pPr>
            <w:r>
              <w:t>Voeg een bewegingssensor toe om stijgend water te detecteren</w:t>
            </w:r>
          </w:p>
          <w:p w14:paraId="5AEE0723" w14:textId="77777777" w:rsidR="00FF513C" w:rsidRDefault="00FF513C" w:rsidP="00FF513C">
            <w:pPr>
              <w:pStyle w:val="Lijstalinea"/>
              <w:ind w:left="1080"/>
            </w:pPr>
          </w:p>
        </w:tc>
        <w:tc>
          <w:tcPr>
            <w:tcW w:w="1599" w:type="dxa"/>
          </w:tcPr>
          <w:p w14:paraId="7894B6F5" w14:textId="25053AEF" w:rsidR="00FF513C" w:rsidRPr="00FF513C" w:rsidRDefault="00FF513C" w:rsidP="00983C52">
            <w:r w:rsidRPr="00FF513C">
              <w:rPr>
                <w:noProof/>
              </w:rPr>
              <w:drawing>
                <wp:inline distT="0" distB="0" distL="0" distR="0" wp14:anchorId="54B2A61C" wp14:editId="377FAF43">
                  <wp:extent cx="860400" cy="504000"/>
                  <wp:effectExtent l="0" t="0" r="0" b="0"/>
                  <wp:docPr id="187087452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874528" name=""/>
                          <pic:cNvPicPr/>
                        </pic:nvPicPr>
                        <pic:blipFill>
                          <a:blip r:embed="rId117">
                            <a:extLst>
                              <a:ext uri="{28A0092B-C50C-407E-A947-70E740481C1C}">
                                <a14:useLocalDpi xmlns:a14="http://schemas.microsoft.com/office/drawing/2010/main" val="0"/>
                              </a:ext>
                            </a:extLst>
                          </a:blip>
                          <a:stretch>
                            <a:fillRect/>
                          </a:stretch>
                        </pic:blipFill>
                        <pic:spPr>
                          <a:xfrm>
                            <a:off x="0" y="0"/>
                            <a:ext cx="860400" cy="504000"/>
                          </a:xfrm>
                          <a:prstGeom prst="rect">
                            <a:avLst/>
                          </a:prstGeom>
                        </pic:spPr>
                      </pic:pic>
                    </a:graphicData>
                  </a:graphic>
                </wp:inline>
              </w:drawing>
            </w:r>
          </w:p>
        </w:tc>
      </w:tr>
      <w:tr w:rsidR="00FF513C" w14:paraId="24DECD9B" w14:textId="77777777" w:rsidTr="00FF513C">
        <w:tc>
          <w:tcPr>
            <w:tcW w:w="7471" w:type="dxa"/>
          </w:tcPr>
          <w:p w14:paraId="7D3D66BC" w14:textId="12F4599A" w:rsidR="00FF513C" w:rsidRDefault="00FF513C" w:rsidP="00FC4442">
            <w:pPr>
              <w:pStyle w:val="Lijstalinea"/>
              <w:numPr>
                <w:ilvl w:val="1"/>
                <w:numId w:val="80"/>
              </w:numPr>
            </w:pPr>
            <w:r>
              <w:t>Voeg een geluidssignaal toe om een noodprotocol te kunnen activeren.</w:t>
            </w:r>
          </w:p>
          <w:p w14:paraId="0982AA45" w14:textId="77777777" w:rsidR="00FF513C" w:rsidRDefault="00FF513C" w:rsidP="00FF513C">
            <w:pPr>
              <w:pStyle w:val="Lijstalinea"/>
              <w:ind w:left="1080"/>
            </w:pPr>
          </w:p>
        </w:tc>
        <w:tc>
          <w:tcPr>
            <w:tcW w:w="1599" w:type="dxa"/>
          </w:tcPr>
          <w:p w14:paraId="74CAD874" w14:textId="5E0EAE1E" w:rsidR="00FF513C" w:rsidRPr="00FF513C" w:rsidRDefault="00FF513C" w:rsidP="00983C52">
            <w:r w:rsidRPr="00FF513C">
              <w:rPr>
                <w:noProof/>
              </w:rPr>
              <w:drawing>
                <wp:inline distT="0" distB="0" distL="0" distR="0" wp14:anchorId="743A8AB0" wp14:editId="4058D22C">
                  <wp:extent cx="820800" cy="820800"/>
                  <wp:effectExtent l="0" t="0" r="0" b="0"/>
                  <wp:docPr id="113803815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038152" name=""/>
                          <pic:cNvPicPr/>
                        </pic:nvPicPr>
                        <pic:blipFill>
                          <a:blip r:embed="rId118">
                            <a:extLst>
                              <a:ext uri="{28A0092B-C50C-407E-A947-70E740481C1C}">
                                <a14:useLocalDpi xmlns:a14="http://schemas.microsoft.com/office/drawing/2010/main" val="0"/>
                              </a:ext>
                            </a:extLst>
                          </a:blip>
                          <a:stretch>
                            <a:fillRect/>
                          </a:stretch>
                        </pic:blipFill>
                        <pic:spPr>
                          <a:xfrm>
                            <a:off x="0" y="0"/>
                            <a:ext cx="820800" cy="820800"/>
                          </a:xfrm>
                          <a:prstGeom prst="rect">
                            <a:avLst/>
                          </a:prstGeom>
                        </pic:spPr>
                      </pic:pic>
                    </a:graphicData>
                  </a:graphic>
                </wp:inline>
              </w:drawing>
            </w:r>
          </w:p>
        </w:tc>
      </w:tr>
    </w:tbl>
    <w:p w14:paraId="3448C908" w14:textId="47A75CCC" w:rsidR="00FF513C" w:rsidRDefault="00FF513C" w:rsidP="00FF513C">
      <w:pPr>
        <w:pStyle w:val="Kop2-Tussentitel"/>
      </w:pPr>
      <w:r>
        <w:t>Enkele voorbeeldprogramma’s</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8503"/>
      </w:tblGrid>
      <w:tr w:rsidR="00225A01" w14:paraId="1B90F313" w14:textId="77777777" w:rsidTr="00225A01">
        <w:tc>
          <w:tcPr>
            <w:tcW w:w="567" w:type="dxa"/>
            <w:vAlign w:val="center"/>
          </w:tcPr>
          <w:p w14:paraId="493851A8" w14:textId="520F0BED" w:rsidR="00225A01" w:rsidRPr="00225A01" w:rsidRDefault="00225A01" w:rsidP="00225A01">
            <w:pPr>
              <w:jc w:val="left"/>
              <w:rPr>
                <w:sz w:val="36"/>
                <w:szCs w:val="36"/>
              </w:rPr>
            </w:pPr>
            <w:r w:rsidRPr="00225A01">
              <w:rPr>
                <w:sz w:val="36"/>
                <w:szCs w:val="36"/>
              </w:rPr>
              <w:t>1</w:t>
            </w:r>
          </w:p>
        </w:tc>
        <w:tc>
          <w:tcPr>
            <w:tcW w:w="8503" w:type="dxa"/>
          </w:tcPr>
          <w:p w14:paraId="10A16AF5" w14:textId="74A4134C" w:rsidR="00225A01" w:rsidRDefault="00225A01" w:rsidP="00225A01">
            <w:r w:rsidRPr="00FF513C">
              <w:rPr>
                <w:noProof/>
              </w:rPr>
              <w:drawing>
                <wp:inline distT="0" distB="0" distL="0" distR="0" wp14:anchorId="55853D53" wp14:editId="347A4753">
                  <wp:extent cx="4888800" cy="774000"/>
                  <wp:effectExtent l="0" t="0" r="0" b="7620"/>
                  <wp:docPr id="458972987" name="Afbeelding 1" descr="Afbeelding met grafische vormgeving, schermopname, Graphics, Kleurrijkhei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972987" name="Afbeelding 1" descr="Afbeelding met grafische vormgeving, schermopname, Graphics, Kleurrijkheid&#10;&#10;Automatisch gegenereerde beschrijvi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888800" cy="774000"/>
                          </a:xfrm>
                          <a:prstGeom prst="rect">
                            <a:avLst/>
                          </a:prstGeom>
                        </pic:spPr>
                      </pic:pic>
                    </a:graphicData>
                  </a:graphic>
                </wp:inline>
              </w:drawing>
            </w:r>
          </w:p>
        </w:tc>
      </w:tr>
      <w:tr w:rsidR="00225A01" w14:paraId="685E83D8" w14:textId="77777777" w:rsidTr="00225A01">
        <w:tc>
          <w:tcPr>
            <w:tcW w:w="567" w:type="dxa"/>
            <w:vAlign w:val="center"/>
          </w:tcPr>
          <w:p w14:paraId="22C9F0FA" w14:textId="26495598" w:rsidR="00225A01" w:rsidRPr="00225A01" w:rsidRDefault="00225A01" w:rsidP="00225A01">
            <w:pPr>
              <w:jc w:val="left"/>
              <w:rPr>
                <w:sz w:val="36"/>
                <w:szCs w:val="36"/>
              </w:rPr>
            </w:pPr>
            <w:r w:rsidRPr="00225A01">
              <w:rPr>
                <w:sz w:val="36"/>
                <w:szCs w:val="36"/>
              </w:rPr>
              <w:t>2</w:t>
            </w:r>
          </w:p>
        </w:tc>
        <w:tc>
          <w:tcPr>
            <w:tcW w:w="8503" w:type="dxa"/>
          </w:tcPr>
          <w:p w14:paraId="382E6ED4" w14:textId="79465933" w:rsidR="00225A01" w:rsidRDefault="00225A01" w:rsidP="00225A01">
            <w:r w:rsidRPr="00FF513C">
              <w:rPr>
                <w:noProof/>
              </w:rPr>
              <w:drawing>
                <wp:inline distT="0" distB="0" distL="0" distR="0" wp14:anchorId="1AD8F05E" wp14:editId="15428879">
                  <wp:extent cx="4561200" cy="802800"/>
                  <wp:effectExtent l="0" t="0" r="0" b="0"/>
                  <wp:docPr id="1989476841" name="Afbeelding 1" descr="Afbeelding met grafische vormgeving, Graphics, tekenfilm, logo&#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476841" name="Afbeelding 1" descr="Afbeelding met grafische vormgeving, Graphics, tekenfilm, logo&#10;&#10;Automatisch gegenereerde beschrijvi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4561200" cy="802800"/>
                          </a:xfrm>
                          <a:prstGeom prst="rect">
                            <a:avLst/>
                          </a:prstGeom>
                        </pic:spPr>
                      </pic:pic>
                    </a:graphicData>
                  </a:graphic>
                </wp:inline>
              </w:drawing>
            </w:r>
          </w:p>
        </w:tc>
      </w:tr>
      <w:tr w:rsidR="00225A01" w14:paraId="4C271DD9" w14:textId="77777777" w:rsidTr="00225A01">
        <w:tc>
          <w:tcPr>
            <w:tcW w:w="567" w:type="dxa"/>
            <w:vAlign w:val="center"/>
          </w:tcPr>
          <w:p w14:paraId="0CF4E497" w14:textId="66658188" w:rsidR="00225A01" w:rsidRPr="00225A01" w:rsidRDefault="00225A01" w:rsidP="00225A01">
            <w:pPr>
              <w:jc w:val="left"/>
              <w:rPr>
                <w:sz w:val="36"/>
                <w:szCs w:val="36"/>
              </w:rPr>
            </w:pPr>
            <w:r w:rsidRPr="00225A01">
              <w:rPr>
                <w:sz w:val="36"/>
                <w:szCs w:val="36"/>
              </w:rPr>
              <w:t>3</w:t>
            </w:r>
          </w:p>
        </w:tc>
        <w:tc>
          <w:tcPr>
            <w:tcW w:w="8503" w:type="dxa"/>
          </w:tcPr>
          <w:p w14:paraId="29F236A5" w14:textId="22CF6FD2" w:rsidR="00225A01" w:rsidRDefault="00225A01" w:rsidP="00225A01">
            <w:r w:rsidRPr="00FF513C">
              <w:rPr>
                <w:noProof/>
              </w:rPr>
              <w:drawing>
                <wp:inline distT="0" distB="0" distL="0" distR="0" wp14:anchorId="0B017FE4" wp14:editId="72F3FD1F">
                  <wp:extent cx="4500000" cy="810000"/>
                  <wp:effectExtent l="0" t="0" r="0" b="9525"/>
                  <wp:docPr id="690490566" name="Afbeelding 1" descr="Afbeelding met tekenfil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490566" name="Afbeelding 1" descr="Afbeelding met tekenfilm&#10;&#10;Automatisch gegenereerde beschrijvi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4500000" cy="810000"/>
                          </a:xfrm>
                          <a:prstGeom prst="rect">
                            <a:avLst/>
                          </a:prstGeom>
                        </pic:spPr>
                      </pic:pic>
                    </a:graphicData>
                  </a:graphic>
                </wp:inline>
              </w:drawing>
            </w:r>
          </w:p>
        </w:tc>
      </w:tr>
    </w:tbl>
    <w:p w14:paraId="108A8CFD" w14:textId="30D66688" w:rsidR="00FF513C" w:rsidRDefault="00FF513C" w:rsidP="00FF513C"/>
    <w:p w14:paraId="381F00B3" w14:textId="3CD29C28" w:rsidR="00225A01" w:rsidRDefault="00225A01" w:rsidP="00FC4442">
      <w:pPr>
        <w:pStyle w:val="Lijstalinea"/>
        <w:numPr>
          <w:ilvl w:val="0"/>
          <w:numId w:val="80"/>
        </w:numPr>
      </w:pPr>
      <w:r>
        <w:t>Welk programma lijkt het meest op het jouwe?</w:t>
      </w:r>
    </w:p>
    <w:tbl>
      <w:tblPr>
        <w:tblStyle w:val="Tabelraster"/>
        <w:tblW w:w="0" w:type="auto"/>
        <w:tblInd w:w="993"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3969"/>
        <w:gridCol w:w="1134"/>
      </w:tblGrid>
      <w:tr w:rsidR="00225A01" w14:paraId="4F4E7A9A" w14:textId="77777777" w:rsidTr="00225A01">
        <w:tc>
          <w:tcPr>
            <w:tcW w:w="3969" w:type="dxa"/>
            <w:tcBorders>
              <w:top w:val="nil"/>
              <w:bottom w:val="nil"/>
            </w:tcBorders>
          </w:tcPr>
          <w:p w14:paraId="1639C24A" w14:textId="5BFF8146" w:rsidR="00225A01" w:rsidRPr="00225A01" w:rsidRDefault="00225A01" w:rsidP="00225A01">
            <w:r w:rsidRPr="00225A01">
              <w:t xml:space="preserve">Voor bediening met de kantelsensor: </w:t>
            </w:r>
          </w:p>
        </w:tc>
        <w:tc>
          <w:tcPr>
            <w:tcW w:w="1134" w:type="dxa"/>
          </w:tcPr>
          <w:p w14:paraId="40DF3DB1" w14:textId="21304061" w:rsidR="00225A01" w:rsidRDefault="00225A01" w:rsidP="00225A01">
            <w:pPr>
              <w:pStyle w:val="oplossing"/>
            </w:pPr>
            <w:r>
              <w:t>2</w:t>
            </w:r>
          </w:p>
        </w:tc>
      </w:tr>
      <w:tr w:rsidR="00225A01" w14:paraId="54849599" w14:textId="77777777" w:rsidTr="00225A01">
        <w:tc>
          <w:tcPr>
            <w:tcW w:w="3969" w:type="dxa"/>
            <w:tcBorders>
              <w:top w:val="nil"/>
              <w:bottom w:val="nil"/>
            </w:tcBorders>
          </w:tcPr>
          <w:p w14:paraId="275CCF1C" w14:textId="74136C38" w:rsidR="00225A01" w:rsidRPr="00225A01" w:rsidRDefault="00225A01" w:rsidP="00225A01">
            <w:r w:rsidRPr="00225A01">
              <w:t>Voor detectie met de bewegingssensor:</w:t>
            </w:r>
          </w:p>
        </w:tc>
        <w:tc>
          <w:tcPr>
            <w:tcW w:w="1134" w:type="dxa"/>
          </w:tcPr>
          <w:p w14:paraId="2E8236FF" w14:textId="6D92E497" w:rsidR="00225A01" w:rsidRDefault="00225A01" w:rsidP="00225A01">
            <w:pPr>
              <w:pStyle w:val="oplossing"/>
            </w:pPr>
            <w:r>
              <w:t>3</w:t>
            </w:r>
          </w:p>
        </w:tc>
      </w:tr>
      <w:tr w:rsidR="00225A01" w14:paraId="47EB0F9D" w14:textId="77777777" w:rsidTr="00225A01">
        <w:tc>
          <w:tcPr>
            <w:tcW w:w="3969" w:type="dxa"/>
            <w:tcBorders>
              <w:top w:val="nil"/>
              <w:bottom w:val="nil"/>
            </w:tcBorders>
          </w:tcPr>
          <w:p w14:paraId="224DD854" w14:textId="25D511D1" w:rsidR="00225A01" w:rsidRPr="00225A01" w:rsidRDefault="00225A01" w:rsidP="00225A01">
            <w:r w:rsidRPr="00225A01">
              <w:t>Voor een geluidssignaal te geven:</w:t>
            </w:r>
          </w:p>
        </w:tc>
        <w:tc>
          <w:tcPr>
            <w:tcW w:w="1134" w:type="dxa"/>
          </w:tcPr>
          <w:p w14:paraId="1F70DD6B" w14:textId="53227FEF" w:rsidR="00225A01" w:rsidRDefault="00225A01" w:rsidP="00225A01">
            <w:pPr>
              <w:pStyle w:val="oplossing"/>
            </w:pPr>
            <w:r>
              <w:t>1</w:t>
            </w:r>
          </w:p>
        </w:tc>
      </w:tr>
    </w:tbl>
    <w:p w14:paraId="5A8215E3" w14:textId="77777777" w:rsidR="004D40FF" w:rsidRDefault="004D40FF" w:rsidP="004D40FF">
      <w:pPr>
        <w:pStyle w:val="Kop2-Tussentitel"/>
      </w:pPr>
      <w:r>
        <w:t>Delen</w:t>
      </w:r>
    </w:p>
    <w:p w14:paraId="4B8E98A1" w14:textId="77777777" w:rsidR="004D40FF" w:rsidRDefault="004D40FF" w:rsidP="004D40FF">
      <w:r>
        <w:t>Deel je bevindingen met elkaar.</w:t>
      </w:r>
    </w:p>
    <w:p w14:paraId="76E3A358" w14:textId="6759F31D" w:rsidR="00FF513C" w:rsidRDefault="00FF513C">
      <w:pPr>
        <w:spacing w:before="0" w:after="200" w:line="276" w:lineRule="auto"/>
        <w:jc w:val="left"/>
      </w:pPr>
      <w:r>
        <w:br w:type="page"/>
      </w:r>
    </w:p>
    <w:tbl>
      <w:tblPr>
        <w:tblStyle w:val="Tabelraster"/>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87"/>
        <w:gridCol w:w="4665"/>
        <w:gridCol w:w="1271"/>
        <w:gridCol w:w="1952"/>
      </w:tblGrid>
      <w:tr w:rsidR="00225A01" w14:paraId="2FAD30F3" w14:textId="77777777" w:rsidTr="00560EDF">
        <w:trPr>
          <w:trHeight w:val="454"/>
        </w:trPr>
        <w:tc>
          <w:tcPr>
            <w:tcW w:w="1187" w:type="dxa"/>
            <w:vAlign w:val="bottom"/>
          </w:tcPr>
          <w:p w14:paraId="73ED20B9" w14:textId="77777777" w:rsidR="00225A01" w:rsidRDefault="00225A01" w:rsidP="00560EDF">
            <w:pPr>
              <w:jc w:val="right"/>
            </w:pPr>
            <w:r>
              <w:lastRenderedPageBreak/>
              <w:t>Naam:</w:t>
            </w:r>
          </w:p>
        </w:tc>
        <w:tc>
          <w:tcPr>
            <w:tcW w:w="4665" w:type="dxa"/>
            <w:tcBorders>
              <w:bottom w:val="dotted" w:sz="4" w:space="0" w:color="808080" w:themeColor="background1" w:themeShade="80"/>
            </w:tcBorders>
            <w:vAlign w:val="bottom"/>
          </w:tcPr>
          <w:p w14:paraId="6B0D5B0E" w14:textId="77777777" w:rsidR="00225A01" w:rsidRDefault="00225A01" w:rsidP="00560EDF">
            <w:pPr>
              <w:jc w:val="left"/>
            </w:pPr>
          </w:p>
        </w:tc>
        <w:tc>
          <w:tcPr>
            <w:tcW w:w="1271" w:type="dxa"/>
            <w:vAlign w:val="bottom"/>
          </w:tcPr>
          <w:p w14:paraId="7A6B200B" w14:textId="77777777" w:rsidR="00225A01" w:rsidRDefault="00225A01" w:rsidP="00560EDF">
            <w:pPr>
              <w:jc w:val="right"/>
            </w:pPr>
            <w:r>
              <w:t>Klas:</w:t>
            </w:r>
          </w:p>
        </w:tc>
        <w:tc>
          <w:tcPr>
            <w:tcW w:w="1952" w:type="dxa"/>
            <w:tcBorders>
              <w:bottom w:val="dotted" w:sz="4" w:space="0" w:color="808080" w:themeColor="background1" w:themeShade="80"/>
            </w:tcBorders>
            <w:vAlign w:val="bottom"/>
          </w:tcPr>
          <w:p w14:paraId="7AB93EDA" w14:textId="77777777" w:rsidR="00225A01" w:rsidRDefault="00225A01" w:rsidP="00560EDF">
            <w:pPr>
              <w:jc w:val="left"/>
            </w:pPr>
          </w:p>
        </w:tc>
      </w:tr>
      <w:tr w:rsidR="00225A01" w14:paraId="7E88DE83" w14:textId="77777777" w:rsidTr="00560EDF">
        <w:trPr>
          <w:trHeight w:val="454"/>
        </w:trPr>
        <w:tc>
          <w:tcPr>
            <w:tcW w:w="1187" w:type="dxa"/>
            <w:vAlign w:val="bottom"/>
          </w:tcPr>
          <w:p w14:paraId="223BA894" w14:textId="77777777" w:rsidR="00225A01" w:rsidRDefault="00225A01" w:rsidP="00560EDF">
            <w:pPr>
              <w:jc w:val="right"/>
            </w:pPr>
            <w:r>
              <w:t>Opdracht:</w:t>
            </w:r>
          </w:p>
        </w:tc>
        <w:tc>
          <w:tcPr>
            <w:tcW w:w="4665" w:type="dxa"/>
            <w:tcBorders>
              <w:top w:val="dotted" w:sz="4" w:space="0" w:color="808080" w:themeColor="background1" w:themeShade="80"/>
              <w:bottom w:val="dotted" w:sz="4" w:space="0" w:color="808080" w:themeColor="background1" w:themeShade="80"/>
            </w:tcBorders>
            <w:vAlign w:val="bottom"/>
          </w:tcPr>
          <w:p w14:paraId="65BF087C" w14:textId="1C83F2F6" w:rsidR="00225A01" w:rsidRPr="00225A01" w:rsidRDefault="00225A01" w:rsidP="00560EDF">
            <w:pPr>
              <w:jc w:val="left"/>
            </w:pPr>
            <w:r w:rsidRPr="00225A01">
              <w:t>1. Geleide Projecten – 7. Neerlaten en redden</w:t>
            </w:r>
          </w:p>
        </w:tc>
        <w:tc>
          <w:tcPr>
            <w:tcW w:w="1271" w:type="dxa"/>
            <w:vAlign w:val="bottom"/>
          </w:tcPr>
          <w:p w14:paraId="6CB56B44" w14:textId="77777777" w:rsidR="00225A01" w:rsidRDefault="00225A01" w:rsidP="00560EDF">
            <w:pPr>
              <w:jc w:val="right"/>
            </w:pPr>
            <w:r>
              <w:t>Datum:</w:t>
            </w:r>
          </w:p>
        </w:tc>
        <w:tc>
          <w:tcPr>
            <w:tcW w:w="1952" w:type="dxa"/>
            <w:tcBorders>
              <w:top w:val="dotted" w:sz="4" w:space="0" w:color="808080" w:themeColor="background1" w:themeShade="80"/>
              <w:bottom w:val="dotted" w:sz="4" w:space="0" w:color="808080" w:themeColor="background1" w:themeShade="80"/>
            </w:tcBorders>
            <w:vAlign w:val="bottom"/>
          </w:tcPr>
          <w:p w14:paraId="06E0F0F7" w14:textId="77777777" w:rsidR="00225A01" w:rsidRDefault="00225A01" w:rsidP="00560EDF">
            <w:pPr>
              <w:jc w:val="left"/>
            </w:pPr>
          </w:p>
        </w:tc>
      </w:tr>
    </w:tbl>
    <w:p w14:paraId="5F225564" w14:textId="77777777" w:rsidR="00F508D9" w:rsidRDefault="00F508D9" w:rsidP="00F508D9">
      <w:pPr>
        <w:pStyle w:val="Kop1"/>
      </w:pPr>
      <w:bookmarkStart w:id="15" w:name="_Toc136887440"/>
      <w:r>
        <w:t>Neerlaten en redden</w:t>
      </w:r>
      <w:bookmarkEnd w:id="15"/>
    </w:p>
    <w:p w14:paraId="2E05AE18" w14:textId="77777777" w:rsidR="008B000F" w:rsidRPr="000F5815" w:rsidRDefault="008B000F" w:rsidP="008B000F">
      <w:pPr>
        <w:pStyle w:val="Lijstalinea"/>
        <w:numPr>
          <w:ilvl w:val="0"/>
          <w:numId w:val="76"/>
        </w:numPr>
      </w:pPr>
      <w:r>
        <w:t>Start in de software het juiste project</w:t>
      </w:r>
    </w:p>
    <w:tbl>
      <w:tblPr>
        <w:tblStyle w:val="Tabelraster"/>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1079"/>
        <w:gridCol w:w="2818"/>
        <w:gridCol w:w="996"/>
        <w:gridCol w:w="2551"/>
      </w:tblGrid>
      <w:tr w:rsidR="008B000F" w14:paraId="184A7430" w14:textId="77777777" w:rsidTr="00560EDF">
        <w:tc>
          <w:tcPr>
            <w:tcW w:w="1066" w:type="dxa"/>
            <w:vAlign w:val="center"/>
          </w:tcPr>
          <w:p w14:paraId="2AF4A184" w14:textId="77777777" w:rsidR="008B000F" w:rsidRDefault="008B000F" w:rsidP="00560EDF">
            <w:pPr>
              <w:jc w:val="center"/>
            </w:pPr>
            <w:r w:rsidRPr="000F5815">
              <w:rPr>
                <w:noProof/>
              </w:rPr>
              <w:drawing>
                <wp:inline distT="0" distB="0" distL="0" distR="0" wp14:anchorId="24891292" wp14:editId="399A2D47">
                  <wp:extent cx="482600" cy="476511"/>
                  <wp:effectExtent l="0" t="0" r="0" b="0"/>
                  <wp:docPr id="829818840" name="Afbeelding 829818840" descr="Afbeelding met tekst, schermopname, logo,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664920" name="Afbeelding 630664920" descr="Afbeelding met tekst, schermopname, logo, Graphics&#10;&#10;Automatisch gegenereerde beschrijvi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7221" cy="481073"/>
                          </a:xfrm>
                          <a:prstGeom prst="rect">
                            <a:avLst/>
                          </a:prstGeom>
                        </pic:spPr>
                      </pic:pic>
                    </a:graphicData>
                  </a:graphic>
                </wp:inline>
              </w:drawing>
            </w:r>
          </w:p>
        </w:tc>
        <w:tc>
          <w:tcPr>
            <w:tcW w:w="1079" w:type="dxa"/>
            <w:vAlign w:val="center"/>
          </w:tcPr>
          <w:p w14:paraId="05E513C8" w14:textId="77777777" w:rsidR="008B000F" w:rsidRDefault="008B000F" w:rsidP="00560EDF">
            <w:pPr>
              <w:jc w:val="center"/>
            </w:pPr>
            <w:r>
              <w:rPr>
                <w:noProof/>
              </w:rPr>
              <mc:AlternateContent>
                <mc:Choice Requires="wps">
                  <w:drawing>
                    <wp:inline distT="0" distB="0" distL="0" distR="0" wp14:anchorId="6AC7DD26" wp14:editId="107BEB46">
                      <wp:extent cx="488950" cy="266700"/>
                      <wp:effectExtent l="0" t="0" r="6350" b="0"/>
                      <wp:docPr id="1307855271" name="Pijl: gestreept rechts 1307855271"/>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A48360F" id="Pijl: gestreept rechts 1307855271"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818" w:type="dxa"/>
            <w:vAlign w:val="center"/>
          </w:tcPr>
          <w:p w14:paraId="4034966E" w14:textId="77777777" w:rsidR="008B000F" w:rsidRDefault="008B000F" w:rsidP="00560EDF">
            <w:pPr>
              <w:jc w:val="center"/>
            </w:pPr>
            <w:r w:rsidRPr="000F5815">
              <w:rPr>
                <w:noProof/>
              </w:rPr>
              <w:drawing>
                <wp:inline distT="0" distB="0" distL="0" distR="0" wp14:anchorId="7CFDA8A1" wp14:editId="2A3B1E47">
                  <wp:extent cx="1440000" cy="537460"/>
                  <wp:effectExtent l="0" t="0" r="8255" b="0"/>
                  <wp:docPr id="1237004431" name="Afbeelding 1237004431" descr="Afbeelding met tekst, microscoop, apparaat, projecto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Afbeelding 159" descr="Afbeelding met tekst, microscoop, apparaat, projector&#10;&#10;Automatisch gegenereerde beschrijvi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40000" cy="537460"/>
                          </a:xfrm>
                          <a:prstGeom prst="rect">
                            <a:avLst/>
                          </a:prstGeom>
                        </pic:spPr>
                      </pic:pic>
                    </a:graphicData>
                  </a:graphic>
                </wp:inline>
              </w:drawing>
            </w:r>
          </w:p>
        </w:tc>
        <w:tc>
          <w:tcPr>
            <w:tcW w:w="996" w:type="dxa"/>
            <w:vAlign w:val="center"/>
          </w:tcPr>
          <w:p w14:paraId="3C7BCB55" w14:textId="77777777" w:rsidR="008B000F" w:rsidRDefault="008B000F" w:rsidP="00560EDF">
            <w:pPr>
              <w:jc w:val="center"/>
            </w:pPr>
            <w:r>
              <w:rPr>
                <w:noProof/>
              </w:rPr>
              <mc:AlternateContent>
                <mc:Choice Requires="wps">
                  <w:drawing>
                    <wp:inline distT="0" distB="0" distL="0" distR="0" wp14:anchorId="390551F3" wp14:editId="1C25AE0C">
                      <wp:extent cx="488950" cy="266700"/>
                      <wp:effectExtent l="0" t="0" r="6350" b="0"/>
                      <wp:docPr id="335125056" name="Pijl: gestreept rechts 335125056"/>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F40C35C" id="Pijl: gestreept rechts 335125056"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551" w:type="dxa"/>
            <w:vAlign w:val="center"/>
          </w:tcPr>
          <w:p w14:paraId="74345FC1" w14:textId="77777777" w:rsidR="008B000F" w:rsidRDefault="008B000F" w:rsidP="00560EDF">
            <w:pPr>
              <w:jc w:val="center"/>
            </w:pPr>
            <w:r w:rsidRPr="00225A01">
              <w:rPr>
                <w:noProof/>
              </w:rPr>
              <w:drawing>
                <wp:inline distT="0" distB="0" distL="0" distR="0" wp14:anchorId="6C92C2DF" wp14:editId="554ACDE9">
                  <wp:extent cx="1440000" cy="823366"/>
                  <wp:effectExtent l="0" t="0" r="8255" b="0"/>
                  <wp:docPr id="69322559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225599" name="Afbeelding 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440000" cy="823366"/>
                          </a:xfrm>
                          <a:prstGeom prst="rect">
                            <a:avLst/>
                          </a:prstGeom>
                        </pic:spPr>
                      </pic:pic>
                    </a:graphicData>
                  </a:graphic>
                </wp:inline>
              </w:drawing>
            </w:r>
          </w:p>
        </w:tc>
      </w:tr>
    </w:tbl>
    <w:p w14:paraId="7B581FB0" w14:textId="77777777" w:rsidR="008B000F" w:rsidRDefault="008B000F" w:rsidP="008B000F">
      <w:pPr>
        <w:pStyle w:val="Kop2-Tussentitel"/>
      </w:pPr>
      <w:r>
        <w:t>Onderzoeken</w:t>
      </w:r>
    </w:p>
    <w:p w14:paraId="7EC4A35C" w14:textId="42D36953" w:rsidR="008B000F" w:rsidRDefault="008B000F" w:rsidP="00FC4442">
      <w:pPr>
        <w:pStyle w:val="Lijstalinea"/>
        <w:numPr>
          <w:ilvl w:val="0"/>
          <w:numId w:val="76"/>
        </w:numPr>
      </w:pPr>
      <w:r>
        <w:t>Bekijk het filmpje</w:t>
      </w:r>
    </w:p>
    <w:p w14:paraId="58BC0D83" w14:textId="77777777" w:rsidR="008B000F" w:rsidRDefault="008B000F" w:rsidP="00FC4442">
      <w:pPr>
        <w:pStyle w:val="Lijstalinea"/>
        <w:numPr>
          <w:ilvl w:val="0"/>
          <w:numId w:val="76"/>
        </w:numPr>
      </w:pPr>
      <w:r>
        <w:t>Geef een antwoord op de vragen.</w:t>
      </w:r>
    </w:p>
    <w:p w14:paraId="415F35A1" w14:textId="77777777" w:rsidR="008B000F" w:rsidRDefault="008B000F" w:rsidP="00B04A78">
      <w:pPr>
        <w:pStyle w:val="Lijstalinea"/>
        <w:numPr>
          <w:ilvl w:val="1"/>
          <w:numId w:val="76"/>
        </w:numPr>
      </w:pPr>
      <w:r w:rsidRPr="00225A01">
        <w:t>Welk slecht weer kan in jouw gebied of in andere gebieden optreden?</w:t>
      </w:r>
      <w:r>
        <w:t xml:space="preserve"> Wat kunnen de gevolgen van dit slecht weer zijn?</w:t>
      </w:r>
    </w:p>
    <w:tbl>
      <w:tblPr>
        <w:tblStyle w:val="Tabelraster"/>
        <w:tblW w:w="0" w:type="auto"/>
        <w:tblInd w:w="993"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7649"/>
        <w:gridCol w:w="420"/>
      </w:tblGrid>
      <w:tr w:rsidR="008B000F" w14:paraId="116E3512" w14:textId="77777777" w:rsidTr="00560EDF">
        <w:trPr>
          <w:hidden/>
        </w:trPr>
        <w:tc>
          <w:tcPr>
            <w:tcW w:w="7649" w:type="dxa"/>
          </w:tcPr>
          <w:p w14:paraId="7C992F8F" w14:textId="77777777" w:rsidR="008B000F" w:rsidRDefault="008B000F" w:rsidP="00560EDF">
            <w:pPr>
              <w:pStyle w:val="oplossing"/>
            </w:pPr>
            <w:r>
              <w:t xml:space="preserve">Hevige regen </w:t>
            </w:r>
            <w:r>
              <w:sym w:font="Wingdings" w:char="F0E0"/>
            </w:r>
            <w:r>
              <w:t xml:space="preserve"> overstromingen</w:t>
            </w:r>
          </w:p>
        </w:tc>
        <w:tc>
          <w:tcPr>
            <w:tcW w:w="420" w:type="dxa"/>
          </w:tcPr>
          <w:p w14:paraId="1BC28B7F" w14:textId="77777777" w:rsidR="008B000F" w:rsidRDefault="008B000F" w:rsidP="00560EDF"/>
        </w:tc>
      </w:tr>
      <w:tr w:rsidR="008B000F" w14:paraId="0276D9AA" w14:textId="77777777" w:rsidTr="00560EDF">
        <w:trPr>
          <w:hidden/>
        </w:trPr>
        <w:tc>
          <w:tcPr>
            <w:tcW w:w="7649" w:type="dxa"/>
          </w:tcPr>
          <w:p w14:paraId="4BF6B447" w14:textId="77777777" w:rsidR="008B000F" w:rsidRDefault="008B000F" w:rsidP="00560EDF">
            <w:pPr>
              <w:pStyle w:val="oplossing"/>
            </w:pPr>
            <w:r>
              <w:t xml:space="preserve">Geen regen en warm weer </w:t>
            </w:r>
            <w:r>
              <w:sym w:font="Wingdings" w:char="F0E0"/>
            </w:r>
            <w:r>
              <w:t xml:space="preserve"> bosbranden</w:t>
            </w:r>
          </w:p>
        </w:tc>
        <w:tc>
          <w:tcPr>
            <w:tcW w:w="420" w:type="dxa"/>
          </w:tcPr>
          <w:p w14:paraId="526EDF3C" w14:textId="77777777" w:rsidR="008B000F" w:rsidRDefault="008B000F" w:rsidP="00560EDF"/>
        </w:tc>
      </w:tr>
    </w:tbl>
    <w:p w14:paraId="761D9873" w14:textId="58203DF2" w:rsidR="00225A01" w:rsidRDefault="00225A01" w:rsidP="00B04A78">
      <w:pPr>
        <w:pStyle w:val="Lijstalinea"/>
        <w:numPr>
          <w:ilvl w:val="1"/>
          <w:numId w:val="76"/>
        </w:numPr>
      </w:pPr>
      <w:r>
        <w:t>Beschrijf de verschillende manieren waarop een helikopter kan worden gebruikt tijdens slecht weer.</w:t>
      </w:r>
    </w:p>
    <w:tbl>
      <w:tblPr>
        <w:tblStyle w:val="Tabelraster"/>
        <w:tblW w:w="0" w:type="auto"/>
        <w:tblInd w:w="993"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7649"/>
        <w:gridCol w:w="420"/>
      </w:tblGrid>
      <w:tr w:rsidR="00225A01" w14:paraId="3EA3D08A" w14:textId="77777777" w:rsidTr="00560EDF">
        <w:trPr>
          <w:hidden/>
        </w:trPr>
        <w:tc>
          <w:tcPr>
            <w:tcW w:w="7649" w:type="dxa"/>
          </w:tcPr>
          <w:p w14:paraId="167EDA2B" w14:textId="1C8A6C50" w:rsidR="00225A01" w:rsidRDefault="00225A01" w:rsidP="00560EDF">
            <w:pPr>
              <w:pStyle w:val="oplossing"/>
            </w:pPr>
            <w:r w:rsidRPr="00225A01">
              <w:t>Een helikopter is heel handig, omdat deze naar verschillende plaatsen kan</w:t>
            </w:r>
          </w:p>
        </w:tc>
        <w:tc>
          <w:tcPr>
            <w:tcW w:w="420" w:type="dxa"/>
          </w:tcPr>
          <w:p w14:paraId="1B845454" w14:textId="77777777" w:rsidR="00225A01" w:rsidRDefault="00225A01" w:rsidP="00560EDF"/>
        </w:tc>
      </w:tr>
      <w:tr w:rsidR="00225A01" w14:paraId="28CB5875" w14:textId="77777777" w:rsidTr="00560EDF">
        <w:trPr>
          <w:hidden/>
        </w:trPr>
        <w:tc>
          <w:tcPr>
            <w:tcW w:w="7649" w:type="dxa"/>
          </w:tcPr>
          <w:p w14:paraId="2D84168D" w14:textId="6B0350E8" w:rsidR="00225A01" w:rsidRDefault="00225A01" w:rsidP="00560EDF">
            <w:pPr>
              <w:pStyle w:val="oplossing"/>
            </w:pPr>
            <w:r w:rsidRPr="00225A01">
              <w:t>gaan. Hiermee kunnen mensen en dieren worden opgehaald en gedropt.</w:t>
            </w:r>
          </w:p>
        </w:tc>
        <w:tc>
          <w:tcPr>
            <w:tcW w:w="420" w:type="dxa"/>
          </w:tcPr>
          <w:p w14:paraId="3F61DF96" w14:textId="77777777" w:rsidR="00225A01" w:rsidRDefault="00225A01" w:rsidP="00560EDF"/>
        </w:tc>
      </w:tr>
    </w:tbl>
    <w:p w14:paraId="361154AA" w14:textId="77777777" w:rsidR="00225A01" w:rsidRDefault="00225A01" w:rsidP="00225A01">
      <w:pPr>
        <w:pStyle w:val="Kop2-Tussentitel"/>
      </w:pPr>
      <w:r>
        <w:t>Creëren</w:t>
      </w:r>
    </w:p>
    <w:p w14:paraId="51E9CE61" w14:textId="77777777" w:rsidR="00225A01" w:rsidRDefault="00225A01" w:rsidP="00FC4442">
      <w:pPr>
        <w:pStyle w:val="Lijstalinea"/>
        <w:numPr>
          <w:ilvl w:val="0"/>
          <w:numId w:val="76"/>
        </w:numPr>
      </w:pPr>
      <w:r>
        <w:t>Bekijk het filmpje, bouw de opstelling, maak verbinding en maak het programma.</w:t>
      </w:r>
    </w:p>
    <w:tbl>
      <w:tblPr>
        <w:tblStyle w:val="Tabelraster"/>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4"/>
        <w:gridCol w:w="996"/>
        <w:gridCol w:w="2496"/>
        <w:gridCol w:w="996"/>
        <w:gridCol w:w="2096"/>
      </w:tblGrid>
      <w:tr w:rsidR="00225A01" w14:paraId="765A1343" w14:textId="77777777" w:rsidTr="00560EDF">
        <w:tc>
          <w:tcPr>
            <w:tcW w:w="2344" w:type="dxa"/>
            <w:vAlign w:val="center"/>
          </w:tcPr>
          <w:p w14:paraId="119F4A2A" w14:textId="70C28EFB" w:rsidR="00225A01" w:rsidRDefault="00225A01" w:rsidP="00560EDF">
            <w:pPr>
              <w:jc w:val="center"/>
            </w:pPr>
            <w:r w:rsidRPr="00225A01">
              <w:rPr>
                <w:noProof/>
              </w:rPr>
              <w:drawing>
                <wp:inline distT="0" distB="0" distL="0" distR="0" wp14:anchorId="72F41A82" wp14:editId="15F97AFD">
                  <wp:extent cx="1080000" cy="611444"/>
                  <wp:effectExtent l="0" t="0" r="6350" b="0"/>
                  <wp:docPr id="110058177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581771"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080000" cy="611444"/>
                          </a:xfrm>
                          <a:prstGeom prst="rect">
                            <a:avLst/>
                          </a:prstGeom>
                        </pic:spPr>
                      </pic:pic>
                    </a:graphicData>
                  </a:graphic>
                </wp:inline>
              </w:drawing>
            </w:r>
          </w:p>
        </w:tc>
        <w:tc>
          <w:tcPr>
            <w:tcW w:w="996" w:type="dxa"/>
            <w:vAlign w:val="center"/>
          </w:tcPr>
          <w:p w14:paraId="26ECE874" w14:textId="77777777" w:rsidR="00225A01" w:rsidRDefault="00225A01" w:rsidP="00560EDF">
            <w:pPr>
              <w:jc w:val="center"/>
            </w:pPr>
            <w:r>
              <w:rPr>
                <w:noProof/>
              </w:rPr>
              <mc:AlternateContent>
                <mc:Choice Requires="wps">
                  <w:drawing>
                    <wp:inline distT="0" distB="0" distL="0" distR="0" wp14:anchorId="5C8FBAEE" wp14:editId="11032284">
                      <wp:extent cx="488950" cy="266700"/>
                      <wp:effectExtent l="0" t="0" r="6350" b="0"/>
                      <wp:docPr id="260816867" name="Pijl: gestreept rechts 260816867"/>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75D5EF8" id="Pijl: gestreept rechts 260816867"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496" w:type="dxa"/>
            <w:vAlign w:val="center"/>
          </w:tcPr>
          <w:p w14:paraId="699E70A5" w14:textId="77777777" w:rsidR="00225A01" w:rsidRDefault="00225A01" w:rsidP="00560EDF">
            <w:pPr>
              <w:jc w:val="center"/>
            </w:pPr>
            <w:r w:rsidRPr="007F6A91">
              <w:rPr>
                <w:noProof/>
              </w:rPr>
              <w:drawing>
                <wp:inline distT="0" distB="0" distL="0" distR="0" wp14:anchorId="404FE491" wp14:editId="54005482">
                  <wp:extent cx="1440000" cy="1043492"/>
                  <wp:effectExtent l="0" t="0" r="8255" b="4445"/>
                  <wp:docPr id="1996187790" name="Afbeelding 1996187790" descr="Afbeelding met LEGO, speelgoe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Afbeelding 165" descr="Afbeelding met LEGO, speelgoed&#10;&#10;Automatisch gegenereerde beschrijvi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40000" cy="1043492"/>
                          </a:xfrm>
                          <a:prstGeom prst="rect">
                            <a:avLst/>
                          </a:prstGeom>
                        </pic:spPr>
                      </pic:pic>
                    </a:graphicData>
                  </a:graphic>
                </wp:inline>
              </w:drawing>
            </w:r>
          </w:p>
        </w:tc>
        <w:tc>
          <w:tcPr>
            <w:tcW w:w="996" w:type="dxa"/>
            <w:vAlign w:val="center"/>
          </w:tcPr>
          <w:p w14:paraId="7E546738" w14:textId="77777777" w:rsidR="00225A01" w:rsidRDefault="00225A01" w:rsidP="00560EDF">
            <w:pPr>
              <w:jc w:val="center"/>
            </w:pPr>
            <w:r>
              <w:rPr>
                <w:noProof/>
              </w:rPr>
              <mc:AlternateContent>
                <mc:Choice Requires="wps">
                  <w:drawing>
                    <wp:inline distT="0" distB="0" distL="0" distR="0" wp14:anchorId="2BB6E428" wp14:editId="225B9FB6">
                      <wp:extent cx="488950" cy="266700"/>
                      <wp:effectExtent l="0" t="3175" r="3175" b="3175"/>
                      <wp:docPr id="561436193" name="Pijl: gestreept rechts 561436193"/>
                      <wp:cNvGraphicFramePr/>
                      <a:graphic xmlns:a="http://schemas.openxmlformats.org/drawingml/2006/main">
                        <a:graphicData uri="http://schemas.microsoft.com/office/word/2010/wordprocessingShape">
                          <wps:wsp>
                            <wps:cNvSpPr/>
                            <wps:spPr>
                              <a:xfrm rot="5400000">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122A47B" id="Pijl: gestreept rechts 561436193" o:spid="_x0000_s1026" type="#_x0000_t93" style="width:38.5pt;height:21pt;rotation:90;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" adj="15709" fillcolor="#00b0f0" stroked="f" strokeweight="2pt">
                      <w10:anchorlock/>
                    </v:shape>
                  </w:pict>
                </mc:Fallback>
              </mc:AlternateContent>
            </w:r>
          </w:p>
        </w:tc>
        <w:tc>
          <w:tcPr>
            <w:tcW w:w="2096" w:type="dxa"/>
            <w:vAlign w:val="center"/>
          </w:tcPr>
          <w:p w14:paraId="0708C429" w14:textId="77777777" w:rsidR="00225A01" w:rsidRDefault="00225A01" w:rsidP="00560EDF">
            <w:pPr>
              <w:jc w:val="center"/>
            </w:pPr>
          </w:p>
        </w:tc>
      </w:tr>
    </w:tbl>
    <w:p w14:paraId="78A1DE48" w14:textId="362FB8D6" w:rsidR="00225A01" w:rsidRDefault="00225A01" w:rsidP="00225A01">
      <w:r w:rsidRPr="00225A01">
        <w:rPr>
          <w:noProof/>
        </w:rPr>
        <w:drawing>
          <wp:inline distT="0" distB="0" distL="0" distR="0" wp14:anchorId="5FD2B199" wp14:editId="266D05C9">
            <wp:extent cx="5759450" cy="1060450"/>
            <wp:effectExtent l="0" t="0" r="0" b="6350"/>
            <wp:docPr id="1177697174" name="Afbeelding 1" descr="Afbeelding met tekenfilm,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697174" name="Afbeelding 1" descr="Afbeelding met tekenfilm, Graphics&#10;&#10;Automatisch gegenereerde beschrijving"/>
                    <pic:cNvPicPr/>
                  </pic:nvPicPr>
                  <pic:blipFill>
                    <a:blip r:embed="rId124">
                      <a:extLst>
                        <a:ext uri="{28A0092B-C50C-407E-A947-70E740481C1C}">
                          <a14:useLocalDpi xmlns:a14="http://schemas.microsoft.com/office/drawing/2010/main" val="0"/>
                        </a:ext>
                      </a:extLst>
                    </a:blip>
                    <a:stretch>
                      <a:fillRect/>
                    </a:stretch>
                  </pic:blipFill>
                  <pic:spPr>
                    <a:xfrm>
                      <a:off x="0" y="0"/>
                      <a:ext cx="5759450" cy="1060450"/>
                    </a:xfrm>
                    <a:prstGeom prst="rect">
                      <a:avLst/>
                    </a:prstGeom>
                  </pic:spPr>
                </pic:pic>
              </a:graphicData>
            </a:graphic>
          </wp:inline>
        </w:drawing>
      </w:r>
    </w:p>
    <w:p w14:paraId="48C79EDA" w14:textId="77777777" w:rsidR="00225A01" w:rsidRDefault="00225A01" w:rsidP="00225A01"/>
    <w:p w14:paraId="39BCF07C" w14:textId="26A061CB" w:rsidR="00225A01" w:rsidRDefault="00225A01">
      <w:pPr>
        <w:spacing w:before="0" w:after="200" w:line="276" w:lineRule="auto"/>
        <w:jc w:val="left"/>
      </w:pPr>
      <w:r>
        <w:br w:type="page"/>
      </w:r>
    </w:p>
    <w:p w14:paraId="501B60FF" w14:textId="57A17C6C" w:rsidR="00FA3AA5" w:rsidRDefault="00FA3AA5" w:rsidP="00FA3AA5">
      <w:pPr>
        <w:pStyle w:val="Kop2-Tussentitel"/>
      </w:pPr>
      <w:r>
        <w:lastRenderedPageBreak/>
        <w:t>Testen / aanpassen</w:t>
      </w:r>
    </w:p>
    <w:p w14:paraId="6576C361" w14:textId="6813867D" w:rsidR="00225A01" w:rsidRDefault="00225A01" w:rsidP="00FC4442">
      <w:pPr>
        <w:pStyle w:val="Lijstalinea"/>
        <w:numPr>
          <w:ilvl w:val="0"/>
          <w:numId w:val="76"/>
        </w:numPr>
      </w:pPr>
      <w:r>
        <w:t>Ontwerp een oplossing met Max en Mia.</w:t>
      </w:r>
    </w:p>
    <w:p w14:paraId="18325AE6" w14:textId="77777777" w:rsidR="00225A01" w:rsidRDefault="00225A01" w:rsidP="00225A01">
      <w:pPr>
        <w:pStyle w:val="Lijstalinea"/>
        <w:ind w:left="1080"/>
        <w:jc w:val="center"/>
      </w:pPr>
      <w:r w:rsidRPr="00773886">
        <w:rPr>
          <w:noProof/>
        </w:rPr>
        <w:drawing>
          <wp:inline distT="0" distB="0" distL="0" distR="0" wp14:anchorId="5ED5EA4B" wp14:editId="4F8A16B0">
            <wp:extent cx="2641600" cy="2055611"/>
            <wp:effectExtent l="0" t="0" r="6350" b="1905"/>
            <wp:docPr id="1423398185" name="Afbeelding 1423398185" descr="Afbeelding met tekenfilm, plastic, speelgoe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213856" name="Afbeelding 1" descr="Afbeelding met tekenfilm, plastic, speelgoed&#10;&#10;Automatisch gegenereerde beschrijvi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643217" cy="2056869"/>
                    </a:xfrm>
                    <a:prstGeom prst="rect">
                      <a:avLst/>
                    </a:prstGeom>
                  </pic:spPr>
                </pic:pic>
              </a:graphicData>
            </a:graphic>
          </wp:inline>
        </w:drawing>
      </w:r>
    </w:p>
    <w:p w14:paraId="3EBA9A9C" w14:textId="2DCA38E7" w:rsidR="00225A01" w:rsidRDefault="00225A01" w:rsidP="00B04A78">
      <w:pPr>
        <w:pStyle w:val="Lijstalinea"/>
        <w:numPr>
          <w:ilvl w:val="1"/>
          <w:numId w:val="76"/>
        </w:numPr>
      </w:pPr>
      <w:r>
        <w:t>Pas je ontwerp aan zodat je een dier dat in gevaar is kan verplaatsen. Wat heb je aangepast en waarom?</w:t>
      </w:r>
    </w:p>
    <w:tbl>
      <w:tblPr>
        <w:tblStyle w:val="Tabelraster"/>
        <w:tblW w:w="0" w:type="auto"/>
        <w:tblInd w:w="993"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7649"/>
        <w:gridCol w:w="420"/>
      </w:tblGrid>
      <w:tr w:rsidR="00225A01" w14:paraId="2A50AB26" w14:textId="77777777" w:rsidTr="00560EDF">
        <w:trPr>
          <w:hidden/>
        </w:trPr>
        <w:tc>
          <w:tcPr>
            <w:tcW w:w="7649" w:type="dxa"/>
          </w:tcPr>
          <w:p w14:paraId="2811F70F" w14:textId="4510CF75" w:rsidR="00225A01" w:rsidRDefault="00225A01" w:rsidP="00560EDF">
            <w:pPr>
              <w:pStyle w:val="oplossing"/>
            </w:pPr>
            <w:r w:rsidRPr="00225A01">
              <w:t>De leerlingen kunnen een platform, een bak of een draagbaar bouwen om het</w:t>
            </w:r>
          </w:p>
        </w:tc>
        <w:tc>
          <w:tcPr>
            <w:tcW w:w="420" w:type="dxa"/>
          </w:tcPr>
          <w:p w14:paraId="543FB006" w14:textId="77777777" w:rsidR="00225A01" w:rsidRDefault="00225A01" w:rsidP="00560EDF"/>
        </w:tc>
      </w:tr>
      <w:tr w:rsidR="00225A01" w14:paraId="2D033685" w14:textId="77777777" w:rsidTr="00560EDF">
        <w:trPr>
          <w:hidden/>
        </w:trPr>
        <w:tc>
          <w:tcPr>
            <w:tcW w:w="7649" w:type="dxa"/>
          </w:tcPr>
          <w:p w14:paraId="73C2A9E4" w14:textId="6D825A16" w:rsidR="00225A01" w:rsidRDefault="00225A01" w:rsidP="00560EDF">
            <w:pPr>
              <w:pStyle w:val="oplossing"/>
            </w:pPr>
            <w:r w:rsidRPr="00225A01">
              <w:t>dier op te tillen. Zorg ervoor dat het dier tijdens het vervoer niet kan vallen.</w:t>
            </w:r>
          </w:p>
        </w:tc>
        <w:tc>
          <w:tcPr>
            <w:tcW w:w="420" w:type="dxa"/>
          </w:tcPr>
          <w:p w14:paraId="0DFC8EE9" w14:textId="77777777" w:rsidR="00225A01" w:rsidRDefault="00225A01" w:rsidP="00560EDF"/>
        </w:tc>
      </w:tr>
      <w:tr w:rsidR="00225A01" w14:paraId="287580CB" w14:textId="77777777" w:rsidTr="00560EDF">
        <w:trPr>
          <w:hidden/>
        </w:trPr>
        <w:tc>
          <w:tcPr>
            <w:tcW w:w="7649" w:type="dxa"/>
          </w:tcPr>
          <w:p w14:paraId="054E54BA" w14:textId="77777777" w:rsidR="00225A01" w:rsidRPr="00225A01" w:rsidRDefault="00225A01" w:rsidP="00560EDF">
            <w:pPr>
              <w:pStyle w:val="oplossing"/>
            </w:pPr>
          </w:p>
        </w:tc>
        <w:tc>
          <w:tcPr>
            <w:tcW w:w="420" w:type="dxa"/>
          </w:tcPr>
          <w:p w14:paraId="2915128D" w14:textId="77777777" w:rsidR="00225A01" w:rsidRDefault="00225A01" w:rsidP="00560EDF"/>
        </w:tc>
      </w:tr>
      <w:tr w:rsidR="00225A01" w14:paraId="01FAFF27" w14:textId="77777777" w:rsidTr="00560EDF">
        <w:trPr>
          <w:hidden/>
        </w:trPr>
        <w:tc>
          <w:tcPr>
            <w:tcW w:w="7649" w:type="dxa"/>
          </w:tcPr>
          <w:p w14:paraId="209F795B" w14:textId="77777777" w:rsidR="00225A01" w:rsidRPr="00225A01" w:rsidRDefault="00225A01" w:rsidP="00560EDF">
            <w:pPr>
              <w:pStyle w:val="oplossing"/>
            </w:pPr>
          </w:p>
        </w:tc>
        <w:tc>
          <w:tcPr>
            <w:tcW w:w="420" w:type="dxa"/>
          </w:tcPr>
          <w:p w14:paraId="20FF6CBB" w14:textId="77777777" w:rsidR="00225A01" w:rsidRDefault="00225A01" w:rsidP="00560EDF"/>
        </w:tc>
      </w:tr>
    </w:tbl>
    <w:p w14:paraId="5D9C1A55" w14:textId="613C240A" w:rsidR="00225A01" w:rsidRDefault="00225A01" w:rsidP="00B04A78">
      <w:pPr>
        <w:pStyle w:val="Lijstalinea"/>
        <w:numPr>
          <w:ilvl w:val="1"/>
          <w:numId w:val="76"/>
        </w:numPr>
      </w:pPr>
      <w:r>
        <w:t xml:space="preserve">Pas je ontwerp aan zodat je </w:t>
      </w:r>
      <w:r w:rsidRPr="00225A01">
        <w:t>levensmiddelen brengt om mensen te helpen.</w:t>
      </w:r>
      <w:r>
        <w:t xml:space="preserve"> Wat heb je aangepast en waarom?</w:t>
      </w:r>
    </w:p>
    <w:tbl>
      <w:tblPr>
        <w:tblStyle w:val="Tabelraster"/>
        <w:tblW w:w="0" w:type="auto"/>
        <w:tblInd w:w="993"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7649"/>
        <w:gridCol w:w="420"/>
      </w:tblGrid>
      <w:tr w:rsidR="00225A01" w14:paraId="19BEBB11" w14:textId="77777777" w:rsidTr="00560EDF">
        <w:trPr>
          <w:hidden/>
        </w:trPr>
        <w:tc>
          <w:tcPr>
            <w:tcW w:w="7649" w:type="dxa"/>
          </w:tcPr>
          <w:p w14:paraId="1CEAB46F" w14:textId="5129B793" w:rsidR="00225A01" w:rsidRDefault="00225A01" w:rsidP="00560EDF">
            <w:pPr>
              <w:pStyle w:val="oplossing"/>
            </w:pPr>
            <w:r w:rsidRPr="00225A01">
              <w:t>De leerlingen kunnen een mand, een net of een draagbaar bouwen om de</w:t>
            </w:r>
          </w:p>
        </w:tc>
        <w:tc>
          <w:tcPr>
            <w:tcW w:w="420" w:type="dxa"/>
          </w:tcPr>
          <w:p w14:paraId="7318CEB4" w14:textId="77777777" w:rsidR="00225A01" w:rsidRDefault="00225A01" w:rsidP="00560EDF"/>
        </w:tc>
      </w:tr>
      <w:tr w:rsidR="00225A01" w14:paraId="09F69BE8" w14:textId="77777777" w:rsidTr="00560EDF">
        <w:trPr>
          <w:hidden/>
        </w:trPr>
        <w:tc>
          <w:tcPr>
            <w:tcW w:w="7649" w:type="dxa"/>
          </w:tcPr>
          <w:p w14:paraId="451B2F67" w14:textId="0984EF8B" w:rsidR="00225A01" w:rsidRDefault="008B000F" w:rsidP="00560EDF">
            <w:pPr>
              <w:pStyle w:val="oplossing"/>
            </w:pPr>
            <w:r w:rsidRPr="008B000F">
              <w:t>levensmiddelen neer te laten. Zorg ervoor dat er niets kan vallen tijdens het</w:t>
            </w:r>
          </w:p>
        </w:tc>
        <w:tc>
          <w:tcPr>
            <w:tcW w:w="420" w:type="dxa"/>
          </w:tcPr>
          <w:p w14:paraId="3EF64D0C" w14:textId="77777777" w:rsidR="00225A01" w:rsidRDefault="00225A01" w:rsidP="00560EDF"/>
        </w:tc>
      </w:tr>
      <w:tr w:rsidR="00225A01" w14:paraId="3E4966AD" w14:textId="77777777" w:rsidTr="00560EDF">
        <w:trPr>
          <w:hidden/>
        </w:trPr>
        <w:tc>
          <w:tcPr>
            <w:tcW w:w="7649" w:type="dxa"/>
          </w:tcPr>
          <w:p w14:paraId="54C7BEE3" w14:textId="0E63C7C4" w:rsidR="00225A01" w:rsidRPr="00225A01" w:rsidRDefault="008B000F" w:rsidP="00560EDF">
            <w:pPr>
              <w:pStyle w:val="oplossing"/>
            </w:pPr>
            <w:r w:rsidRPr="008B000F">
              <w:t>vervoer.</w:t>
            </w:r>
          </w:p>
        </w:tc>
        <w:tc>
          <w:tcPr>
            <w:tcW w:w="420" w:type="dxa"/>
          </w:tcPr>
          <w:p w14:paraId="0DF2FFBB" w14:textId="77777777" w:rsidR="00225A01" w:rsidRDefault="00225A01" w:rsidP="00560EDF"/>
        </w:tc>
      </w:tr>
      <w:tr w:rsidR="00225A01" w14:paraId="382FFD6E" w14:textId="77777777" w:rsidTr="00560EDF">
        <w:trPr>
          <w:hidden/>
        </w:trPr>
        <w:tc>
          <w:tcPr>
            <w:tcW w:w="7649" w:type="dxa"/>
          </w:tcPr>
          <w:p w14:paraId="20F4C81A" w14:textId="77777777" w:rsidR="00225A01" w:rsidRPr="00225A01" w:rsidRDefault="00225A01" w:rsidP="00560EDF">
            <w:pPr>
              <w:pStyle w:val="oplossing"/>
            </w:pPr>
          </w:p>
        </w:tc>
        <w:tc>
          <w:tcPr>
            <w:tcW w:w="420" w:type="dxa"/>
          </w:tcPr>
          <w:p w14:paraId="69AD4B55" w14:textId="77777777" w:rsidR="00225A01" w:rsidRDefault="00225A01" w:rsidP="00560EDF"/>
        </w:tc>
      </w:tr>
    </w:tbl>
    <w:p w14:paraId="272BBD5C" w14:textId="77777777" w:rsidR="004D40FF" w:rsidRDefault="004D40FF" w:rsidP="004D40FF">
      <w:pPr>
        <w:pStyle w:val="Kop2-Tussentitel"/>
      </w:pPr>
      <w:r>
        <w:t>Delen</w:t>
      </w:r>
    </w:p>
    <w:p w14:paraId="540C3A6D" w14:textId="77777777" w:rsidR="004D40FF" w:rsidRDefault="004D40FF" w:rsidP="004D40FF">
      <w:r>
        <w:t>Deel je bevindingen met elkaar.</w:t>
      </w:r>
    </w:p>
    <w:p w14:paraId="2E4EB7B7" w14:textId="20AAB492" w:rsidR="008B000F" w:rsidRDefault="008B000F" w:rsidP="004D40FF"/>
    <w:p w14:paraId="4FDE0C25" w14:textId="77777777" w:rsidR="008B000F" w:rsidRDefault="008B000F">
      <w:pPr>
        <w:spacing w:before="0" w:after="200" w:line="276" w:lineRule="auto"/>
        <w:jc w:val="left"/>
      </w:pPr>
      <w:r>
        <w:br w:type="page"/>
      </w:r>
    </w:p>
    <w:tbl>
      <w:tblPr>
        <w:tblStyle w:val="Tabelraster"/>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87"/>
        <w:gridCol w:w="4665"/>
        <w:gridCol w:w="1271"/>
        <w:gridCol w:w="1952"/>
      </w:tblGrid>
      <w:tr w:rsidR="008B000F" w14:paraId="6041ECAC" w14:textId="77777777" w:rsidTr="00560EDF">
        <w:trPr>
          <w:trHeight w:val="454"/>
        </w:trPr>
        <w:tc>
          <w:tcPr>
            <w:tcW w:w="1187" w:type="dxa"/>
            <w:vAlign w:val="bottom"/>
          </w:tcPr>
          <w:p w14:paraId="1C0928FE" w14:textId="77777777" w:rsidR="008B000F" w:rsidRDefault="008B000F" w:rsidP="00560EDF">
            <w:pPr>
              <w:jc w:val="right"/>
            </w:pPr>
            <w:r>
              <w:lastRenderedPageBreak/>
              <w:t>Naam:</w:t>
            </w:r>
          </w:p>
        </w:tc>
        <w:tc>
          <w:tcPr>
            <w:tcW w:w="4665" w:type="dxa"/>
            <w:tcBorders>
              <w:bottom w:val="dotted" w:sz="4" w:space="0" w:color="808080" w:themeColor="background1" w:themeShade="80"/>
            </w:tcBorders>
            <w:vAlign w:val="bottom"/>
          </w:tcPr>
          <w:p w14:paraId="267659EA" w14:textId="77777777" w:rsidR="008B000F" w:rsidRDefault="008B000F" w:rsidP="00560EDF">
            <w:pPr>
              <w:jc w:val="left"/>
            </w:pPr>
          </w:p>
        </w:tc>
        <w:tc>
          <w:tcPr>
            <w:tcW w:w="1271" w:type="dxa"/>
            <w:vAlign w:val="bottom"/>
          </w:tcPr>
          <w:p w14:paraId="25641DFB" w14:textId="77777777" w:rsidR="008B000F" w:rsidRDefault="008B000F" w:rsidP="00560EDF">
            <w:pPr>
              <w:jc w:val="right"/>
            </w:pPr>
            <w:r>
              <w:t>Klas:</w:t>
            </w:r>
          </w:p>
        </w:tc>
        <w:tc>
          <w:tcPr>
            <w:tcW w:w="1952" w:type="dxa"/>
            <w:tcBorders>
              <w:bottom w:val="dotted" w:sz="4" w:space="0" w:color="808080" w:themeColor="background1" w:themeShade="80"/>
            </w:tcBorders>
            <w:vAlign w:val="bottom"/>
          </w:tcPr>
          <w:p w14:paraId="0CDEF3F6" w14:textId="77777777" w:rsidR="008B000F" w:rsidRDefault="008B000F" w:rsidP="00560EDF">
            <w:pPr>
              <w:jc w:val="left"/>
            </w:pPr>
          </w:p>
        </w:tc>
      </w:tr>
      <w:tr w:rsidR="008B000F" w14:paraId="00B00FF8" w14:textId="77777777" w:rsidTr="00560EDF">
        <w:trPr>
          <w:trHeight w:val="454"/>
        </w:trPr>
        <w:tc>
          <w:tcPr>
            <w:tcW w:w="1187" w:type="dxa"/>
            <w:vAlign w:val="bottom"/>
          </w:tcPr>
          <w:p w14:paraId="5C216730" w14:textId="77777777" w:rsidR="008B000F" w:rsidRDefault="008B000F" w:rsidP="00560EDF">
            <w:pPr>
              <w:jc w:val="right"/>
            </w:pPr>
            <w:r>
              <w:t>Opdracht:</w:t>
            </w:r>
          </w:p>
        </w:tc>
        <w:tc>
          <w:tcPr>
            <w:tcW w:w="4665" w:type="dxa"/>
            <w:tcBorders>
              <w:top w:val="dotted" w:sz="4" w:space="0" w:color="808080" w:themeColor="background1" w:themeShade="80"/>
              <w:bottom w:val="dotted" w:sz="4" w:space="0" w:color="808080" w:themeColor="background1" w:themeShade="80"/>
            </w:tcBorders>
            <w:vAlign w:val="bottom"/>
          </w:tcPr>
          <w:p w14:paraId="08807B13" w14:textId="72C770F8" w:rsidR="008B000F" w:rsidRPr="008B000F" w:rsidRDefault="008B000F" w:rsidP="00560EDF">
            <w:pPr>
              <w:jc w:val="left"/>
              <w:rPr>
                <w:sz w:val="20"/>
                <w:szCs w:val="20"/>
              </w:rPr>
            </w:pPr>
            <w:r w:rsidRPr="008B000F">
              <w:rPr>
                <w:sz w:val="20"/>
                <w:szCs w:val="20"/>
              </w:rPr>
              <w:t>1. Geleide Projecten – 8. Sorteren om te recycleren</w:t>
            </w:r>
          </w:p>
        </w:tc>
        <w:tc>
          <w:tcPr>
            <w:tcW w:w="1271" w:type="dxa"/>
            <w:vAlign w:val="bottom"/>
          </w:tcPr>
          <w:p w14:paraId="43FE4B30" w14:textId="77777777" w:rsidR="008B000F" w:rsidRDefault="008B000F" w:rsidP="00560EDF">
            <w:pPr>
              <w:jc w:val="right"/>
            </w:pPr>
            <w:r>
              <w:t>Datum:</w:t>
            </w:r>
          </w:p>
        </w:tc>
        <w:tc>
          <w:tcPr>
            <w:tcW w:w="1952" w:type="dxa"/>
            <w:tcBorders>
              <w:top w:val="dotted" w:sz="4" w:space="0" w:color="808080" w:themeColor="background1" w:themeShade="80"/>
              <w:bottom w:val="dotted" w:sz="4" w:space="0" w:color="808080" w:themeColor="background1" w:themeShade="80"/>
            </w:tcBorders>
            <w:vAlign w:val="bottom"/>
          </w:tcPr>
          <w:p w14:paraId="0D974EA0" w14:textId="77777777" w:rsidR="008B000F" w:rsidRDefault="008B000F" w:rsidP="00560EDF">
            <w:pPr>
              <w:jc w:val="left"/>
            </w:pPr>
          </w:p>
        </w:tc>
      </w:tr>
    </w:tbl>
    <w:p w14:paraId="1007EBFD" w14:textId="5BDFBB41" w:rsidR="00F508D9" w:rsidRDefault="00F508D9" w:rsidP="00F508D9">
      <w:pPr>
        <w:pStyle w:val="Kop1"/>
      </w:pPr>
      <w:bookmarkStart w:id="16" w:name="_Toc136887441"/>
      <w:r>
        <w:t>Sorteren om te recycle</w:t>
      </w:r>
      <w:r w:rsidR="008B000F">
        <w:t>re</w:t>
      </w:r>
      <w:r>
        <w:t>n</w:t>
      </w:r>
      <w:bookmarkEnd w:id="16"/>
    </w:p>
    <w:p w14:paraId="31CA48E0" w14:textId="77777777" w:rsidR="008B000F" w:rsidRPr="000F5815" w:rsidRDefault="008B000F" w:rsidP="00B04A78">
      <w:pPr>
        <w:pStyle w:val="Lijstalinea"/>
        <w:numPr>
          <w:ilvl w:val="0"/>
          <w:numId w:val="81"/>
        </w:numPr>
      </w:pPr>
      <w:r>
        <w:t>Start in de software het juiste project</w:t>
      </w:r>
    </w:p>
    <w:tbl>
      <w:tblPr>
        <w:tblStyle w:val="Tabelraster"/>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1079"/>
        <w:gridCol w:w="2818"/>
        <w:gridCol w:w="996"/>
        <w:gridCol w:w="2551"/>
      </w:tblGrid>
      <w:tr w:rsidR="008B000F" w14:paraId="33B85921" w14:textId="77777777" w:rsidTr="00560EDF">
        <w:tc>
          <w:tcPr>
            <w:tcW w:w="1066" w:type="dxa"/>
            <w:vAlign w:val="center"/>
          </w:tcPr>
          <w:p w14:paraId="385A7C10" w14:textId="77777777" w:rsidR="008B000F" w:rsidRDefault="008B000F" w:rsidP="00560EDF">
            <w:pPr>
              <w:jc w:val="center"/>
            </w:pPr>
            <w:r w:rsidRPr="000F5815">
              <w:rPr>
                <w:noProof/>
              </w:rPr>
              <w:drawing>
                <wp:inline distT="0" distB="0" distL="0" distR="0" wp14:anchorId="710CD460" wp14:editId="143C69DA">
                  <wp:extent cx="482600" cy="476511"/>
                  <wp:effectExtent l="0" t="0" r="0" b="0"/>
                  <wp:docPr id="950166717" name="Afbeelding 950166717" descr="Afbeelding met tekst, schermopname, logo,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664920" name="Afbeelding 630664920" descr="Afbeelding met tekst, schermopname, logo, Graphics&#10;&#10;Automatisch gegenereerde beschrijvi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7221" cy="481073"/>
                          </a:xfrm>
                          <a:prstGeom prst="rect">
                            <a:avLst/>
                          </a:prstGeom>
                        </pic:spPr>
                      </pic:pic>
                    </a:graphicData>
                  </a:graphic>
                </wp:inline>
              </w:drawing>
            </w:r>
          </w:p>
        </w:tc>
        <w:tc>
          <w:tcPr>
            <w:tcW w:w="1079" w:type="dxa"/>
            <w:vAlign w:val="center"/>
          </w:tcPr>
          <w:p w14:paraId="02563E9E" w14:textId="77777777" w:rsidR="008B000F" w:rsidRDefault="008B000F" w:rsidP="00560EDF">
            <w:pPr>
              <w:jc w:val="center"/>
            </w:pPr>
            <w:r>
              <w:rPr>
                <w:noProof/>
              </w:rPr>
              <mc:AlternateContent>
                <mc:Choice Requires="wps">
                  <w:drawing>
                    <wp:inline distT="0" distB="0" distL="0" distR="0" wp14:anchorId="6CB59726" wp14:editId="0D748D89">
                      <wp:extent cx="488950" cy="266700"/>
                      <wp:effectExtent l="0" t="0" r="6350" b="0"/>
                      <wp:docPr id="1252633131" name="Pijl: gestreept rechts 1252633131"/>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CE90BAB" id="Pijl: gestreept rechts 1252633131"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818" w:type="dxa"/>
            <w:vAlign w:val="center"/>
          </w:tcPr>
          <w:p w14:paraId="41ACEDD8" w14:textId="77777777" w:rsidR="008B000F" w:rsidRDefault="008B000F" w:rsidP="00560EDF">
            <w:pPr>
              <w:jc w:val="center"/>
            </w:pPr>
            <w:r w:rsidRPr="000F5815">
              <w:rPr>
                <w:noProof/>
              </w:rPr>
              <w:drawing>
                <wp:inline distT="0" distB="0" distL="0" distR="0" wp14:anchorId="4B6676A5" wp14:editId="34E2626C">
                  <wp:extent cx="1440000" cy="537460"/>
                  <wp:effectExtent l="0" t="0" r="8255" b="0"/>
                  <wp:docPr id="1754782071" name="Afbeelding 1754782071" descr="Afbeelding met tekst, microscoop, apparaat, projecto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Afbeelding 159" descr="Afbeelding met tekst, microscoop, apparaat, projector&#10;&#10;Automatisch gegenereerde beschrijvi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40000" cy="537460"/>
                          </a:xfrm>
                          <a:prstGeom prst="rect">
                            <a:avLst/>
                          </a:prstGeom>
                        </pic:spPr>
                      </pic:pic>
                    </a:graphicData>
                  </a:graphic>
                </wp:inline>
              </w:drawing>
            </w:r>
          </w:p>
        </w:tc>
        <w:tc>
          <w:tcPr>
            <w:tcW w:w="996" w:type="dxa"/>
            <w:vAlign w:val="center"/>
          </w:tcPr>
          <w:p w14:paraId="222D4506" w14:textId="77777777" w:rsidR="008B000F" w:rsidRDefault="008B000F" w:rsidP="00560EDF">
            <w:pPr>
              <w:jc w:val="center"/>
            </w:pPr>
            <w:r>
              <w:rPr>
                <w:noProof/>
              </w:rPr>
              <mc:AlternateContent>
                <mc:Choice Requires="wps">
                  <w:drawing>
                    <wp:inline distT="0" distB="0" distL="0" distR="0" wp14:anchorId="6BE691D6" wp14:editId="0775BF53">
                      <wp:extent cx="488950" cy="266700"/>
                      <wp:effectExtent l="0" t="0" r="6350" b="0"/>
                      <wp:docPr id="1072192655" name="Pijl: gestreept rechts 1072192655"/>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6F4BE82" id="Pijl: gestreept rechts 1072192655"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551" w:type="dxa"/>
            <w:vAlign w:val="center"/>
          </w:tcPr>
          <w:p w14:paraId="3DBDC195" w14:textId="77777777" w:rsidR="008B000F" w:rsidRDefault="008B000F" w:rsidP="00560EDF">
            <w:pPr>
              <w:jc w:val="center"/>
            </w:pPr>
            <w:r w:rsidRPr="00225A01">
              <w:rPr>
                <w:noProof/>
              </w:rPr>
              <w:drawing>
                <wp:inline distT="0" distB="0" distL="0" distR="0" wp14:anchorId="4B397AF0" wp14:editId="772E3455">
                  <wp:extent cx="1440000" cy="823366"/>
                  <wp:effectExtent l="0" t="0" r="8255" b="0"/>
                  <wp:docPr id="1750021820" name="Afbeelding 1750021820" descr="Afbeelding met wolk, bliksem, buitenshuis, onwe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021820" name="Afbeelding 1750021820" descr="Afbeelding met wolk, bliksem, buitenshuis, onweer&#10;&#10;Automatisch gegenereerde beschrijvi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440000" cy="823366"/>
                          </a:xfrm>
                          <a:prstGeom prst="rect">
                            <a:avLst/>
                          </a:prstGeom>
                        </pic:spPr>
                      </pic:pic>
                    </a:graphicData>
                  </a:graphic>
                </wp:inline>
              </w:drawing>
            </w:r>
          </w:p>
        </w:tc>
      </w:tr>
    </w:tbl>
    <w:p w14:paraId="42402553" w14:textId="77777777" w:rsidR="008B000F" w:rsidRDefault="008B000F" w:rsidP="008B000F">
      <w:pPr>
        <w:pStyle w:val="Kop2-Tussentitel"/>
      </w:pPr>
      <w:r>
        <w:t>Onderzoeken</w:t>
      </w:r>
    </w:p>
    <w:p w14:paraId="31E4AEEE" w14:textId="77777777" w:rsidR="008B000F" w:rsidRDefault="008B000F" w:rsidP="00B04A78">
      <w:pPr>
        <w:pStyle w:val="Lijstalinea"/>
        <w:numPr>
          <w:ilvl w:val="0"/>
          <w:numId w:val="81"/>
        </w:numPr>
      </w:pPr>
      <w:r>
        <w:t>Bekijk het filmpje</w:t>
      </w:r>
    </w:p>
    <w:p w14:paraId="2D17A8C5" w14:textId="77777777" w:rsidR="008B000F" w:rsidRDefault="008B000F" w:rsidP="00B04A78">
      <w:pPr>
        <w:pStyle w:val="Lijstalinea"/>
        <w:numPr>
          <w:ilvl w:val="0"/>
          <w:numId w:val="81"/>
        </w:numPr>
      </w:pPr>
      <w:r>
        <w:t>Geef een antwoord op de vragen.</w:t>
      </w:r>
    </w:p>
    <w:p w14:paraId="7FB24BE7" w14:textId="6EBDA2E5" w:rsidR="008B000F" w:rsidRDefault="008B000F" w:rsidP="00B04A78">
      <w:pPr>
        <w:pStyle w:val="Lijstalinea"/>
        <w:numPr>
          <w:ilvl w:val="1"/>
          <w:numId w:val="81"/>
        </w:numPr>
      </w:pPr>
      <w:r w:rsidRPr="008B000F">
        <w:t>Wat betekent recycle</w:t>
      </w:r>
      <w:r>
        <w:t>re</w:t>
      </w:r>
      <w:r w:rsidRPr="008B000F">
        <w:t>n?</w:t>
      </w:r>
    </w:p>
    <w:tbl>
      <w:tblPr>
        <w:tblStyle w:val="Tabelraster"/>
        <w:tblW w:w="0" w:type="auto"/>
        <w:tblInd w:w="993"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7649"/>
        <w:gridCol w:w="420"/>
      </w:tblGrid>
      <w:tr w:rsidR="008B000F" w14:paraId="15C6662A" w14:textId="77777777" w:rsidTr="00560EDF">
        <w:trPr>
          <w:hidden/>
        </w:trPr>
        <w:tc>
          <w:tcPr>
            <w:tcW w:w="7649" w:type="dxa"/>
          </w:tcPr>
          <w:p w14:paraId="7616E1EA" w14:textId="43EB32E5" w:rsidR="008B000F" w:rsidRDefault="008B000F" w:rsidP="00560EDF">
            <w:pPr>
              <w:pStyle w:val="oplossing"/>
            </w:pPr>
            <w:r w:rsidRPr="008B000F">
              <w:t>Recycling is een proces waarbij met afvalmateriaal iets nieuws wordt gemaakt.</w:t>
            </w:r>
          </w:p>
        </w:tc>
        <w:tc>
          <w:tcPr>
            <w:tcW w:w="420" w:type="dxa"/>
          </w:tcPr>
          <w:p w14:paraId="66E5B7BB" w14:textId="77777777" w:rsidR="008B000F" w:rsidRDefault="008B000F" w:rsidP="00560EDF"/>
        </w:tc>
      </w:tr>
      <w:tr w:rsidR="008B000F" w14:paraId="4879505D" w14:textId="77777777" w:rsidTr="00560EDF">
        <w:trPr>
          <w:hidden/>
        </w:trPr>
        <w:tc>
          <w:tcPr>
            <w:tcW w:w="7649" w:type="dxa"/>
          </w:tcPr>
          <w:p w14:paraId="774A1BF1" w14:textId="7AF36E65" w:rsidR="008B000F" w:rsidRDefault="008B000F" w:rsidP="00560EDF">
            <w:pPr>
              <w:pStyle w:val="oplossing"/>
            </w:pPr>
            <w:r w:rsidRPr="008B000F">
              <w:t>Materialen die normaal gesproken gerecycled worden zijn onder andere papier,</w:t>
            </w:r>
          </w:p>
        </w:tc>
        <w:tc>
          <w:tcPr>
            <w:tcW w:w="420" w:type="dxa"/>
          </w:tcPr>
          <w:p w14:paraId="711EDFB7" w14:textId="77777777" w:rsidR="008B000F" w:rsidRDefault="008B000F" w:rsidP="00560EDF"/>
        </w:tc>
      </w:tr>
      <w:tr w:rsidR="008B000F" w14:paraId="40338090" w14:textId="77777777" w:rsidTr="00560EDF">
        <w:trPr>
          <w:hidden/>
        </w:trPr>
        <w:tc>
          <w:tcPr>
            <w:tcW w:w="7649" w:type="dxa"/>
          </w:tcPr>
          <w:p w14:paraId="1BF5CD19" w14:textId="17786212" w:rsidR="008B000F" w:rsidRDefault="008B000F" w:rsidP="00560EDF">
            <w:pPr>
              <w:pStyle w:val="oplossing"/>
            </w:pPr>
            <w:r w:rsidRPr="008B000F">
              <w:t>plastic en glas.</w:t>
            </w:r>
          </w:p>
        </w:tc>
        <w:tc>
          <w:tcPr>
            <w:tcW w:w="420" w:type="dxa"/>
          </w:tcPr>
          <w:p w14:paraId="3FC9EA6F" w14:textId="77777777" w:rsidR="008B000F" w:rsidRDefault="008B000F" w:rsidP="00560EDF"/>
        </w:tc>
      </w:tr>
    </w:tbl>
    <w:p w14:paraId="1AF5041B" w14:textId="62542709" w:rsidR="00F508D9" w:rsidRDefault="008B000F" w:rsidP="00B04A78">
      <w:pPr>
        <w:pStyle w:val="Lijstalinea"/>
        <w:numPr>
          <w:ilvl w:val="1"/>
          <w:numId w:val="81"/>
        </w:numPr>
      </w:pPr>
      <w:r>
        <w:t>Weet jij wat in welke vuilniszak moet?</w:t>
      </w:r>
    </w:p>
    <w:tbl>
      <w:tblPr>
        <w:tblStyle w:val="Tabelraster"/>
        <w:tblW w:w="8353"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42"/>
        <w:gridCol w:w="2398"/>
        <w:gridCol w:w="1715"/>
        <w:gridCol w:w="1398"/>
      </w:tblGrid>
      <w:tr w:rsidR="008B000F" w14:paraId="5C825CEB" w14:textId="4C6468BD" w:rsidTr="008B000F">
        <w:tc>
          <w:tcPr>
            <w:tcW w:w="2842" w:type="dxa"/>
            <w:vAlign w:val="center"/>
          </w:tcPr>
          <w:p w14:paraId="2B6E978D" w14:textId="22534DB9" w:rsidR="008B000F" w:rsidRDefault="008B000F" w:rsidP="008B000F">
            <w:pPr>
              <w:jc w:val="right"/>
            </w:pPr>
            <w:r>
              <w:t xml:space="preserve">Textiel </w:t>
            </w:r>
            <w:r>
              <w:sym w:font="Webdings" w:char="F03D"/>
            </w:r>
          </w:p>
        </w:tc>
        <w:tc>
          <w:tcPr>
            <w:tcW w:w="2398" w:type="dxa"/>
            <w:vAlign w:val="center"/>
          </w:tcPr>
          <w:p w14:paraId="0685BFED" w14:textId="26CF925F" w:rsidR="008B000F" w:rsidRDefault="008B000F" w:rsidP="008B000F"/>
        </w:tc>
        <w:tc>
          <w:tcPr>
            <w:tcW w:w="1715" w:type="dxa"/>
            <w:vAlign w:val="center"/>
          </w:tcPr>
          <w:p w14:paraId="654D2B48" w14:textId="0344BB64" w:rsidR="008B000F" w:rsidRDefault="008B000F" w:rsidP="008B000F">
            <w:pPr>
              <w:jc w:val="left"/>
            </w:pPr>
            <w:r>
              <w:sym w:font="Webdings" w:char="F03D"/>
            </w:r>
            <w:r>
              <w:t>Grijze zak</w:t>
            </w:r>
          </w:p>
        </w:tc>
        <w:tc>
          <w:tcPr>
            <w:tcW w:w="1398" w:type="dxa"/>
          </w:tcPr>
          <w:p w14:paraId="4D31A261" w14:textId="4694F706" w:rsidR="008B000F" w:rsidRDefault="008B000F" w:rsidP="008B000F">
            <w:pPr>
              <w:jc w:val="left"/>
            </w:pPr>
            <w:r w:rsidRPr="008B000F">
              <w:rPr>
                <w:noProof/>
              </w:rPr>
              <w:drawing>
                <wp:inline distT="0" distB="0" distL="0" distR="0" wp14:anchorId="5BD568A9" wp14:editId="4F9ABD39">
                  <wp:extent cx="298800" cy="352800"/>
                  <wp:effectExtent l="0" t="0" r="6350" b="0"/>
                  <wp:docPr id="176115685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156853"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98800" cy="352800"/>
                          </a:xfrm>
                          <a:prstGeom prst="rect">
                            <a:avLst/>
                          </a:prstGeom>
                        </pic:spPr>
                      </pic:pic>
                    </a:graphicData>
                  </a:graphic>
                </wp:inline>
              </w:drawing>
            </w:r>
          </w:p>
        </w:tc>
      </w:tr>
      <w:tr w:rsidR="008B000F" w14:paraId="4C64AF8E" w14:textId="4CB89BF3" w:rsidTr="008B000F">
        <w:tc>
          <w:tcPr>
            <w:tcW w:w="2842" w:type="dxa"/>
            <w:vAlign w:val="center"/>
          </w:tcPr>
          <w:p w14:paraId="10339591" w14:textId="490744AE" w:rsidR="008B000F" w:rsidRDefault="008B000F" w:rsidP="008B000F">
            <w:pPr>
              <w:jc w:val="right"/>
            </w:pPr>
            <w:r>
              <w:t xml:space="preserve">Tuinafval </w:t>
            </w:r>
            <w:r>
              <w:sym w:font="Webdings" w:char="F03D"/>
            </w:r>
          </w:p>
        </w:tc>
        <w:tc>
          <w:tcPr>
            <w:tcW w:w="2398" w:type="dxa"/>
            <w:vAlign w:val="center"/>
          </w:tcPr>
          <w:p w14:paraId="02B14140" w14:textId="042F1ABC" w:rsidR="008B000F" w:rsidRDefault="008B000F" w:rsidP="008B000F"/>
        </w:tc>
        <w:tc>
          <w:tcPr>
            <w:tcW w:w="1715" w:type="dxa"/>
            <w:vAlign w:val="center"/>
          </w:tcPr>
          <w:p w14:paraId="0A6128BE" w14:textId="441BBD2A" w:rsidR="008B000F" w:rsidRDefault="008B000F" w:rsidP="008B000F">
            <w:pPr>
              <w:jc w:val="left"/>
            </w:pPr>
            <w:r>
              <w:sym w:font="Webdings" w:char="F03D"/>
            </w:r>
            <w:r>
              <w:t>Gele zak</w:t>
            </w:r>
          </w:p>
        </w:tc>
        <w:tc>
          <w:tcPr>
            <w:tcW w:w="1398" w:type="dxa"/>
          </w:tcPr>
          <w:p w14:paraId="23A5D5AC" w14:textId="649C7D96" w:rsidR="008B000F" w:rsidRDefault="008B000F" w:rsidP="008B000F">
            <w:pPr>
              <w:jc w:val="left"/>
            </w:pPr>
            <w:r w:rsidRPr="008B000F">
              <w:rPr>
                <w:noProof/>
              </w:rPr>
              <w:drawing>
                <wp:inline distT="0" distB="0" distL="0" distR="0" wp14:anchorId="628AC905" wp14:editId="7E5A2405">
                  <wp:extent cx="284400" cy="331200"/>
                  <wp:effectExtent l="0" t="0" r="1905" b="0"/>
                  <wp:docPr id="59567123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671236"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84400" cy="331200"/>
                          </a:xfrm>
                          <a:prstGeom prst="rect">
                            <a:avLst/>
                          </a:prstGeom>
                        </pic:spPr>
                      </pic:pic>
                    </a:graphicData>
                  </a:graphic>
                </wp:inline>
              </w:drawing>
            </w:r>
          </w:p>
        </w:tc>
      </w:tr>
      <w:tr w:rsidR="008B000F" w14:paraId="1DB3A4D9" w14:textId="7BC57128" w:rsidTr="008B000F">
        <w:tc>
          <w:tcPr>
            <w:tcW w:w="2842" w:type="dxa"/>
            <w:vAlign w:val="center"/>
          </w:tcPr>
          <w:p w14:paraId="4DAFACB5" w14:textId="78C6F175" w:rsidR="008B000F" w:rsidRDefault="008B000F" w:rsidP="008B000F">
            <w:pPr>
              <w:jc w:val="right"/>
            </w:pPr>
            <w:r>
              <w:t xml:space="preserve">PMD </w:t>
            </w:r>
            <w:r>
              <w:sym w:font="Webdings" w:char="F03D"/>
            </w:r>
          </w:p>
        </w:tc>
        <w:tc>
          <w:tcPr>
            <w:tcW w:w="2398" w:type="dxa"/>
            <w:vAlign w:val="center"/>
          </w:tcPr>
          <w:p w14:paraId="3963E7E2" w14:textId="1E215812" w:rsidR="008B000F" w:rsidRDefault="008B000F" w:rsidP="008B000F"/>
        </w:tc>
        <w:tc>
          <w:tcPr>
            <w:tcW w:w="1715" w:type="dxa"/>
            <w:vAlign w:val="center"/>
          </w:tcPr>
          <w:p w14:paraId="6CFC14B7" w14:textId="4339E0EC" w:rsidR="008B000F" w:rsidRDefault="008B000F" w:rsidP="008B000F">
            <w:pPr>
              <w:jc w:val="left"/>
            </w:pPr>
            <w:r>
              <w:sym w:font="Webdings" w:char="F03D"/>
            </w:r>
            <w:r>
              <w:t>Blauwe zak</w:t>
            </w:r>
          </w:p>
        </w:tc>
        <w:tc>
          <w:tcPr>
            <w:tcW w:w="1398" w:type="dxa"/>
          </w:tcPr>
          <w:p w14:paraId="072363B0" w14:textId="40DE7C8E" w:rsidR="008B000F" w:rsidRDefault="008B000F" w:rsidP="008B000F">
            <w:pPr>
              <w:jc w:val="left"/>
            </w:pPr>
            <w:r w:rsidRPr="008B000F">
              <w:rPr>
                <w:noProof/>
              </w:rPr>
              <w:drawing>
                <wp:inline distT="0" distB="0" distL="0" distR="0" wp14:anchorId="325D35E5" wp14:editId="6324DEBB">
                  <wp:extent cx="288000" cy="327600"/>
                  <wp:effectExtent l="0" t="0" r="0" b="0"/>
                  <wp:docPr id="109866101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661012"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88000" cy="327600"/>
                          </a:xfrm>
                          <a:prstGeom prst="rect">
                            <a:avLst/>
                          </a:prstGeom>
                        </pic:spPr>
                      </pic:pic>
                    </a:graphicData>
                  </a:graphic>
                </wp:inline>
              </w:drawing>
            </w:r>
          </w:p>
        </w:tc>
      </w:tr>
      <w:tr w:rsidR="008B000F" w14:paraId="6D855A8B" w14:textId="04B19790" w:rsidTr="008B000F">
        <w:tc>
          <w:tcPr>
            <w:tcW w:w="2842" w:type="dxa"/>
            <w:vAlign w:val="center"/>
          </w:tcPr>
          <w:p w14:paraId="0FC7CFC2" w14:textId="17EAB5F6" w:rsidR="008B000F" w:rsidRDefault="008B000F" w:rsidP="008B000F">
            <w:pPr>
              <w:jc w:val="right"/>
            </w:pPr>
            <w:r>
              <w:t xml:space="preserve">Huisvuil </w:t>
            </w:r>
            <w:r>
              <w:sym w:font="Webdings" w:char="F03D"/>
            </w:r>
          </w:p>
        </w:tc>
        <w:tc>
          <w:tcPr>
            <w:tcW w:w="2398" w:type="dxa"/>
            <w:vAlign w:val="center"/>
          </w:tcPr>
          <w:p w14:paraId="15C75849" w14:textId="003C5FBE" w:rsidR="008B000F" w:rsidRDefault="008B000F" w:rsidP="008B000F"/>
        </w:tc>
        <w:tc>
          <w:tcPr>
            <w:tcW w:w="1715" w:type="dxa"/>
            <w:vAlign w:val="center"/>
          </w:tcPr>
          <w:p w14:paraId="062250E0" w14:textId="1E768ECF" w:rsidR="008B000F" w:rsidRDefault="008B000F" w:rsidP="008B000F">
            <w:pPr>
              <w:jc w:val="left"/>
            </w:pPr>
            <w:r>
              <w:sym w:font="Webdings" w:char="F03D"/>
            </w:r>
            <w:r>
              <w:t>Oranje zak</w:t>
            </w:r>
          </w:p>
        </w:tc>
        <w:tc>
          <w:tcPr>
            <w:tcW w:w="1398" w:type="dxa"/>
          </w:tcPr>
          <w:p w14:paraId="5AB8D06E" w14:textId="5FA63A50" w:rsidR="008B000F" w:rsidRDefault="008B000F" w:rsidP="008B000F">
            <w:pPr>
              <w:jc w:val="left"/>
            </w:pPr>
            <w:r w:rsidRPr="008B000F">
              <w:rPr>
                <w:noProof/>
              </w:rPr>
              <w:drawing>
                <wp:inline distT="0" distB="0" distL="0" distR="0" wp14:anchorId="0717F6EB" wp14:editId="1881A326">
                  <wp:extent cx="324000" cy="342000"/>
                  <wp:effectExtent l="0" t="0" r="0" b="1270"/>
                  <wp:docPr id="206908842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088426"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24000" cy="342000"/>
                          </a:xfrm>
                          <a:prstGeom prst="rect">
                            <a:avLst/>
                          </a:prstGeom>
                        </pic:spPr>
                      </pic:pic>
                    </a:graphicData>
                  </a:graphic>
                </wp:inline>
              </w:drawing>
            </w:r>
          </w:p>
        </w:tc>
      </w:tr>
      <w:tr w:rsidR="008B000F" w14:paraId="7BDF0E7F" w14:textId="0089A2C7" w:rsidTr="008B000F">
        <w:tc>
          <w:tcPr>
            <w:tcW w:w="2842" w:type="dxa"/>
            <w:vAlign w:val="center"/>
          </w:tcPr>
          <w:p w14:paraId="2FEF770A" w14:textId="2E77E7E0" w:rsidR="008B000F" w:rsidRDefault="008B000F" w:rsidP="008B000F">
            <w:pPr>
              <w:jc w:val="right"/>
            </w:pPr>
            <w:r>
              <w:t xml:space="preserve">Keukenafval </w:t>
            </w:r>
            <w:r>
              <w:sym w:font="Webdings" w:char="F03D"/>
            </w:r>
          </w:p>
        </w:tc>
        <w:tc>
          <w:tcPr>
            <w:tcW w:w="2398" w:type="dxa"/>
            <w:vAlign w:val="center"/>
          </w:tcPr>
          <w:p w14:paraId="61FBBCDE" w14:textId="2731AE27" w:rsidR="008B000F" w:rsidRDefault="008B000F" w:rsidP="008B000F"/>
        </w:tc>
        <w:tc>
          <w:tcPr>
            <w:tcW w:w="1715" w:type="dxa"/>
            <w:vAlign w:val="center"/>
          </w:tcPr>
          <w:p w14:paraId="466DC302" w14:textId="45516335" w:rsidR="008B000F" w:rsidRDefault="008B000F" w:rsidP="008B000F">
            <w:pPr>
              <w:jc w:val="left"/>
            </w:pPr>
            <w:r>
              <w:sym w:font="Webdings" w:char="F03D"/>
            </w:r>
            <w:r>
              <w:t>Groene zak</w:t>
            </w:r>
          </w:p>
        </w:tc>
        <w:tc>
          <w:tcPr>
            <w:tcW w:w="1398" w:type="dxa"/>
          </w:tcPr>
          <w:p w14:paraId="30B18661" w14:textId="63554ECC" w:rsidR="008B000F" w:rsidRDefault="008B000F" w:rsidP="008B000F">
            <w:pPr>
              <w:jc w:val="left"/>
            </w:pPr>
            <w:r w:rsidRPr="008B000F">
              <w:rPr>
                <w:noProof/>
              </w:rPr>
              <w:drawing>
                <wp:inline distT="0" distB="0" distL="0" distR="0" wp14:anchorId="5ABCD607" wp14:editId="405C9BE8">
                  <wp:extent cx="309600" cy="338400"/>
                  <wp:effectExtent l="0" t="0" r="0" b="5080"/>
                  <wp:docPr id="79171253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712534"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09600" cy="338400"/>
                          </a:xfrm>
                          <a:prstGeom prst="rect">
                            <a:avLst/>
                          </a:prstGeom>
                        </pic:spPr>
                      </pic:pic>
                    </a:graphicData>
                  </a:graphic>
                </wp:inline>
              </w:drawing>
            </w:r>
          </w:p>
        </w:tc>
      </w:tr>
    </w:tbl>
    <w:p w14:paraId="7F2E9822" w14:textId="77777777" w:rsidR="008B000F" w:rsidRDefault="008B000F" w:rsidP="008B000F">
      <w:pPr>
        <w:pStyle w:val="Kop2-Tussentitel"/>
      </w:pPr>
      <w:r>
        <w:t>Creëren</w:t>
      </w:r>
    </w:p>
    <w:p w14:paraId="398F4E9B" w14:textId="77777777" w:rsidR="008B000F" w:rsidRDefault="008B000F" w:rsidP="00B04A78">
      <w:pPr>
        <w:pStyle w:val="Lijstalinea"/>
        <w:numPr>
          <w:ilvl w:val="0"/>
          <w:numId w:val="81"/>
        </w:numPr>
      </w:pPr>
      <w:r>
        <w:t>Bekijk het filmpje, bouw de opstelling, maak verbinding en maak het programma.</w:t>
      </w:r>
    </w:p>
    <w:tbl>
      <w:tblPr>
        <w:tblStyle w:val="Tabelraster"/>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4"/>
        <w:gridCol w:w="996"/>
        <w:gridCol w:w="2496"/>
        <w:gridCol w:w="996"/>
        <w:gridCol w:w="2096"/>
      </w:tblGrid>
      <w:tr w:rsidR="008B000F" w14:paraId="09C87D4E" w14:textId="77777777" w:rsidTr="00560EDF">
        <w:tc>
          <w:tcPr>
            <w:tcW w:w="2344" w:type="dxa"/>
            <w:vAlign w:val="center"/>
          </w:tcPr>
          <w:p w14:paraId="49C76CB2" w14:textId="7D39DB8A" w:rsidR="008B000F" w:rsidRDefault="004D40FF" w:rsidP="00560EDF">
            <w:pPr>
              <w:jc w:val="center"/>
            </w:pPr>
            <w:r w:rsidRPr="004D40FF">
              <w:rPr>
                <w:noProof/>
              </w:rPr>
              <w:drawing>
                <wp:inline distT="0" distB="0" distL="0" distR="0" wp14:anchorId="2FA847AD" wp14:editId="0C607D9C">
                  <wp:extent cx="1080000" cy="605133"/>
                  <wp:effectExtent l="0" t="0" r="6350" b="5080"/>
                  <wp:docPr id="96337475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374750"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080000" cy="605133"/>
                          </a:xfrm>
                          <a:prstGeom prst="rect">
                            <a:avLst/>
                          </a:prstGeom>
                        </pic:spPr>
                      </pic:pic>
                    </a:graphicData>
                  </a:graphic>
                </wp:inline>
              </w:drawing>
            </w:r>
          </w:p>
        </w:tc>
        <w:tc>
          <w:tcPr>
            <w:tcW w:w="996" w:type="dxa"/>
            <w:vAlign w:val="center"/>
          </w:tcPr>
          <w:p w14:paraId="02A1C115" w14:textId="77777777" w:rsidR="008B000F" w:rsidRDefault="008B000F" w:rsidP="00560EDF">
            <w:pPr>
              <w:jc w:val="center"/>
            </w:pPr>
            <w:r>
              <w:rPr>
                <w:noProof/>
              </w:rPr>
              <mc:AlternateContent>
                <mc:Choice Requires="wps">
                  <w:drawing>
                    <wp:inline distT="0" distB="0" distL="0" distR="0" wp14:anchorId="537BFD8B" wp14:editId="56BA91F0">
                      <wp:extent cx="488950" cy="266700"/>
                      <wp:effectExtent l="0" t="0" r="6350" b="0"/>
                      <wp:docPr id="1962657583" name="Pijl: gestreept rechts 1962657583"/>
                      <wp:cNvGraphicFramePr/>
                      <a:graphic xmlns:a="http://schemas.openxmlformats.org/drawingml/2006/main">
                        <a:graphicData uri="http://schemas.microsoft.com/office/word/2010/wordprocessingShape">
                          <wps:wsp>
                            <wps:cNvSpPr/>
                            <wps:spPr>
                              <a:xfrm>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7753628" id="Pijl: gestreept rechts 1962657583" o:spid="_x0000_s1026" type="#_x0000_t93" style="width:38.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" adj="15709" fillcolor="#00b0f0" stroked="f" strokeweight="2pt">
                      <w10:anchorlock/>
                    </v:shape>
                  </w:pict>
                </mc:Fallback>
              </mc:AlternateContent>
            </w:r>
          </w:p>
        </w:tc>
        <w:tc>
          <w:tcPr>
            <w:tcW w:w="2496" w:type="dxa"/>
            <w:vAlign w:val="center"/>
          </w:tcPr>
          <w:p w14:paraId="127902FF" w14:textId="77777777" w:rsidR="008B000F" w:rsidRDefault="008B000F" w:rsidP="00560EDF">
            <w:pPr>
              <w:jc w:val="center"/>
            </w:pPr>
            <w:r w:rsidRPr="007F6A91">
              <w:rPr>
                <w:noProof/>
              </w:rPr>
              <w:drawing>
                <wp:inline distT="0" distB="0" distL="0" distR="0" wp14:anchorId="4E7D993A" wp14:editId="436C1545">
                  <wp:extent cx="1440000" cy="1043492"/>
                  <wp:effectExtent l="0" t="0" r="8255" b="4445"/>
                  <wp:docPr id="1347775612" name="Afbeelding 1347775612" descr="Afbeelding met LEGO, speelgoe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Afbeelding 165" descr="Afbeelding met LEGO, speelgoed&#10;&#10;Automatisch gegenereerde beschrijvi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40000" cy="1043492"/>
                          </a:xfrm>
                          <a:prstGeom prst="rect">
                            <a:avLst/>
                          </a:prstGeom>
                        </pic:spPr>
                      </pic:pic>
                    </a:graphicData>
                  </a:graphic>
                </wp:inline>
              </w:drawing>
            </w:r>
          </w:p>
        </w:tc>
        <w:tc>
          <w:tcPr>
            <w:tcW w:w="996" w:type="dxa"/>
            <w:vAlign w:val="center"/>
          </w:tcPr>
          <w:p w14:paraId="4774A53D" w14:textId="77777777" w:rsidR="008B000F" w:rsidRDefault="008B000F" w:rsidP="00560EDF">
            <w:pPr>
              <w:jc w:val="center"/>
            </w:pPr>
            <w:r>
              <w:rPr>
                <w:noProof/>
              </w:rPr>
              <mc:AlternateContent>
                <mc:Choice Requires="wps">
                  <w:drawing>
                    <wp:inline distT="0" distB="0" distL="0" distR="0" wp14:anchorId="2478D1AF" wp14:editId="4A10E357">
                      <wp:extent cx="488950" cy="266700"/>
                      <wp:effectExtent l="0" t="3175" r="3175" b="3175"/>
                      <wp:docPr id="737038668" name="Pijl: gestreept rechts 737038668"/>
                      <wp:cNvGraphicFramePr/>
                      <a:graphic xmlns:a="http://schemas.openxmlformats.org/drawingml/2006/main">
                        <a:graphicData uri="http://schemas.microsoft.com/office/word/2010/wordprocessingShape">
                          <wps:wsp>
                            <wps:cNvSpPr/>
                            <wps:spPr>
                              <a:xfrm rot="5400000">
                                <a:off x="0" y="0"/>
                                <a:ext cx="488950" cy="266700"/>
                              </a:xfrm>
                              <a:prstGeom prst="stripedRight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DA67F7C" id="Pijl: gestreept rechts 737038668" o:spid="_x0000_s1026" type="#_x0000_t93" style="width:38.5pt;height:21pt;rotation:90;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" adj="15709" fillcolor="#00b0f0" stroked="f" strokeweight="2pt">
                      <w10:anchorlock/>
                    </v:shape>
                  </w:pict>
                </mc:Fallback>
              </mc:AlternateContent>
            </w:r>
          </w:p>
        </w:tc>
        <w:tc>
          <w:tcPr>
            <w:tcW w:w="2096" w:type="dxa"/>
            <w:vAlign w:val="center"/>
          </w:tcPr>
          <w:p w14:paraId="60F3F345" w14:textId="77777777" w:rsidR="008B000F" w:rsidRDefault="008B000F" w:rsidP="00560EDF">
            <w:pPr>
              <w:jc w:val="center"/>
            </w:pPr>
          </w:p>
        </w:tc>
      </w:tr>
    </w:tbl>
    <w:p w14:paraId="04FDE2F5" w14:textId="64911BC0" w:rsidR="004D40FF" w:rsidRDefault="004D40FF" w:rsidP="004D40FF">
      <w:r w:rsidRPr="004D40FF">
        <w:rPr>
          <w:noProof/>
        </w:rPr>
        <w:drawing>
          <wp:inline distT="0" distB="0" distL="0" distR="0" wp14:anchorId="2B525EC2" wp14:editId="2E545C03">
            <wp:extent cx="5447229" cy="1041400"/>
            <wp:effectExtent l="0" t="0" r="1270" b="6350"/>
            <wp:docPr id="360573416" name="Afbeelding 1" descr="Afbeelding met Graphics, tekenfilm, grafische vormgeving,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573416" name="Afbeelding 1" descr="Afbeelding met Graphics, tekenfilm, grafische vormgeving, ontwerp&#10;&#10;Automatisch gegenereerde beschrijving"/>
                    <pic:cNvPicPr/>
                  </pic:nvPicPr>
                  <pic:blipFill>
                    <a:blip r:embed="rId131">
                      <a:extLst>
                        <a:ext uri="{28A0092B-C50C-407E-A947-70E740481C1C}">
                          <a14:useLocalDpi xmlns:a14="http://schemas.microsoft.com/office/drawing/2010/main" val="0"/>
                        </a:ext>
                      </a:extLst>
                    </a:blip>
                    <a:stretch>
                      <a:fillRect/>
                    </a:stretch>
                  </pic:blipFill>
                  <pic:spPr>
                    <a:xfrm>
                      <a:off x="0" y="0"/>
                      <a:ext cx="5465686" cy="1044929"/>
                    </a:xfrm>
                    <a:prstGeom prst="rect">
                      <a:avLst/>
                    </a:prstGeom>
                  </pic:spPr>
                </pic:pic>
              </a:graphicData>
            </a:graphic>
          </wp:inline>
        </w:drawing>
      </w:r>
      <w:r>
        <w:br w:type="page"/>
      </w:r>
    </w:p>
    <w:p w14:paraId="3EB24405" w14:textId="77777777" w:rsidR="008B000F" w:rsidRDefault="008B000F" w:rsidP="008B000F"/>
    <w:p w14:paraId="52E1A91E" w14:textId="77777777" w:rsidR="00FA3AA5" w:rsidRDefault="00FA3AA5" w:rsidP="00FA3AA5">
      <w:pPr>
        <w:pStyle w:val="Kop2-Tussentitel"/>
      </w:pPr>
      <w:r>
        <w:t>Testen / aanpassen</w:t>
      </w:r>
    </w:p>
    <w:p w14:paraId="17BB0F75" w14:textId="50A1108B" w:rsidR="004D40FF" w:rsidRDefault="004D40FF" w:rsidP="00B04A78">
      <w:pPr>
        <w:pStyle w:val="Lijstalinea"/>
        <w:numPr>
          <w:ilvl w:val="0"/>
          <w:numId w:val="81"/>
        </w:numPr>
      </w:pPr>
      <w:r>
        <w:t>Ontwerp een oplossing met Max en Mia.</w:t>
      </w:r>
    </w:p>
    <w:p w14:paraId="7E4CBBDD" w14:textId="77777777" w:rsidR="004D40FF" w:rsidRDefault="004D40FF" w:rsidP="004D40FF">
      <w:pPr>
        <w:pStyle w:val="Lijstalinea"/>
        <w:ind w:left="1080"/>
        <w:jc w:val="center"/>
      </w:pPr>
      <w:r w:rsidRPr="00773886">
        <w:rPr>
          <w:noProof/>
        </w:rPr>
        <w:drawing>
          <wp:inline distT="0" distB="0" distL="0" distR="0" wp14:anchorId="60D00E9C" wp14:editId="28CD644B">
            <wp:extent cx="2641600" cy="2055611"/>
            <wp:effectExtent l="0" t="0" r="6350" b="1905"/>
            <wp:docPr id="752676402" name="Afbeelding 752676402" descr="Afbeelding met tekenfilm, plastic, speelgoe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213856" name="Afbeelding 1" descr="Afbeelding met tekenfilm, plastic, speelgoed&#10;&#10;Automatisch gegenereerde beschrijvi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643217" cy="2056869"/>
                    </a:xfrm>
                    <a:prstGeom prst="rect">
                      <a:avLst/>
                    </a:prstGeom>
                  </pic:spPr>
                </pic:pic>
              </a:graphicData>
            </a:graphic>
          </wp:inline>
        </w:drawing>
      </w:r>
    </w:p>
    <w:p w14:paraId="45B020A9" w14:textId="00CA086A" w:rsidR="004D40FF" w:rsidRDefault="004D40FF" w:rsidP="00B04A78">
      <w:pPr>
        <w:pStyle w:val="Lijstalinea"/>
        <w:numPr>
          <w:ilvl w:val="1"/>
          <w:numId w:val="81"/>
        </w:numPr>
      </w:pPr>
      <w:r>
        <w:t>Pas je ontwerp aan zodat de vrachtwagen objecten op basis van hun vorm in twee verschillende groepen kan sorteren door de laadbak aan te passen. Wat heb je aangepast en waarom?</w:t>
      </w:r>
    </w:p>
    <w:tbl>
      <w:tblPr>
        <w:tblStyle w:val="Tabelraster"/>
        <w:tblW w:w="0" w:type="auto"/>
        <w:tblInd w:w="993"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7649"/>
        <w:gridCol w:w="420"/>
      </w:tblGrid>
      <w:tr w:rsidR="004D40FF" w14:paraId="1CC15959" w14:textId="77777777" w:rsidTr="00560EDF">
        <w:trPr>
          <w:hidden/>
        </w:trPr>
        <w:tc>
          <w:tcPr>
            <w:tcW w:w="7649" w:type="dxa"/>
          </w:tcPr>
          <w:p w14:paraId="10E1CFF0" w14:textId="797D7C2E" w:rsidR="004D40FF" w:rsidRDefault="004D40FF" w:rsidP="00560EDF">
            <w:pPr>
              <w:pStyle w:val="oplossing"/>
            </w:pPr>
            <w:r w:rsidRPr="004D40FF">
              <w:t>Door de LEGO achterplaat van de vrachtwagen te verwijderen, zou één doos in</w:t>
            </w:r>
          </w:p>
        </w:tc>
        <w:tc>
          <w:tcPr>
            <w:tcW w:w="420" w:type="dxa"/>
          </w:tcPr>
          <w:p w14:paraId="41F2DAD1" w14:textId="77777777" w:rsidR="004D40FF" w:rsidRDefault="004D40FF" w:rsidP="00560EDF"/>
        </w:tc>
      </w:tr>
      <w:tr w:rsidR="004D40FF" w14:paraId="2D2AB477" w14:textId="77777777" w:rsidTr="00560EDF">
        <w:trPr>
          <w:hidden/>
        </w:trPr>
        <w:tc>
          <w:tcPr>
            <w:tcW w:w="7649" w:type="dxa"/>
          </w:tcPr>
          <w:p w14:paraId="408D6181" w14:textId="7DFA6771" w:rsidR="004D40FF" w:rsidRDefault="004D40FF" w:rsidP="00560EDF">
            <w:pPr>
              <w:pStyle w:val="oplossing"/>
            </w:pPr>
            <w:r w:rsidRPr="004D40FF">
              <w:t xml:space="preserve">de eerste opening moeten kunnen vallen, terwijl de andere doos omwille van </w:t>
            </w:r>
          </w:p>
        </w:tc>
        <w:tc>
          <w:tcPr>
            <w:tcW w:w="420" w:type="dxa"/>
          </w:tcPr>
          <w:p w14:paraId="0AE27838" w14:textId="77777777" w:rsidR="004D40FF" w:rsidRDefault="004D40FF" w:rsidP="00560EDF"/>
        </w:tc>
      </w:tr>
      <w:tr w:rsidR="004D40FF" w14:paraId="1FF02747" w14:textId="77777777" w:rsidTr="00560EDF">
        <w:trPr>
          <w:hidden/>
        </w:trPr>
        <w:tc>
          <w:tcPr>
            <w:tcW w:w="7649" w:type="dxa"/>
          </w:tcPr>
          <w:p w14:paraId="5A5A14F1" w14:textId="54038490" w:rsidR="004D40FF" w:rsidRPr="00225A01" w:rsidRDefault="004D40FF" w:rsidP="00560EDF">
            <w:pPr>
              <w:pStyle w:val="oplossing"/>
            </w:pPr>
            <w:r>
              <w:t>z</w:t>
            </w:r>
            <w:r w:rsidRPr="004D40FF">
              <w:t>ijn</w:t>
            </w:r>
            <w:r>
              <w:t xml:space="preserve"> </w:t>
            </w:r>
            <w:r w:rsidRPr="004D40FF">
              <w:t>vorm van de achterkant glijdt. Andere ontwerpen kunnen net zo goed</w:t>
            </w:r>
          </w:p>
        </w:tc>
        <w:tc>
          <w:tcPr>
            <w:tcW w:w="420" w:type="dxa"/>
          </w:tcPr>
          <w:p w14:paraId="4CE247FA" w14:textId="77777777" w:rsidR="004D40FF" w:rsidRDefault="004D40FF" w:rsidP="00560EDF"/>
        </w:tc>
      </w:tr>
      <w:tr w:rsidR="004D40FF" w14:paraId="76FBCED0" w14:textId="77777777" w:rsidTr="00560EDF">
        <w:trPr>
          <w:hidden/>
        </w:trPr>
        <w:tc>
          <w:tcPr>
            <w:tcW w:w="7649" w:type="dxa"/>
          </w:tcPr>
          <w:p w14:paraId="49353272" w14:textId="7B75396F" w:rsidR="004D40FF" w:rsidRDefault="004D40FF" w:rsidP="00560EDF">
            <w:pPr>
              <w:pStyle w:val="oplossing"/>
            </w:pPr>
            <w:r w:rsidRPr="004D40FF">
              <w:t>werken</w:t>
            </w:r>
            <w:r>
              <w:t>.</w:t>
            </w:r>
          </w:p>
        </w:tc>
        <w:tc>
          <w:tcPr>
            <w:tcW w:w="420" w:type="dxa"/>
          </w:tcPr>
          <w:p w14:paraId="18DD25B2" w14:textId="77777777" w:rsidR="004D40FF" w:rsidRDefault="004D40FF" w:rsidP="00560EDF"/>
        </w:tc>
      </w:tr>
    </w:tbl>
    <w:p w14:paraId="224E691A" w14:textId="7459228C" w:rsidR="004D40FF" w:rsidRDefault="004D40FF" w:rsidP="00B04A78">
      <w:pPr>
        <w:pStyle w:val="Lijstalinea"/>
        <w:numPr>
          <w:ilvl w:val="1"/>
          <w:numId w:val="81"/>
        </w:numPr>
      </w:pPr>
      <w:r>
        <w:t>Pas je ontwerp aan zodat de vrachtwagen objecten op basis van hun vorm in twee verschillende groepen kan sorteren door gebruik te maken van de bewegingssensor. Wat heb je aangepast en waarom?</w:t>
      </w:r>
    </w:p>
    <w:tbl>
      <w:tblPr>
        <w:tblStyle w:val="Tabelraster"/>
        <w:tblW w:w="0" w:type="auto"/>
        <w:tblInd w:w="993" w:type="dxa"/>
        <w:tblBorders>
          <w:top w:val="none" w:sz="0" w:space="0" w:color="auto"/>
          <w:left w:val="none" w:sz="0" w:space="0" w:color="auto"/>
          <w:bottom w:val="dotted" w:sz="4" w:space="0" w:color="00B0F0"/>
          <w:right w:val="none" w:sz="0" w:space="0" w:color="auto"/>
          <w:insideH w:val="dotted" w:sz="4" w:space="0" w:color="00B0F0"/>
          <w:insideV w:val="none" w:sz="0" w:space="0" w:color="auto"/>
        </w:tblBorders>
        <w:tblLook w:val="04A0" w:firstRow="1" w:lastRow="0" w:firstColumn="1" w:lastColumn="0" w:noHBand="0" w:noVBand="1"/>
      </w:tblPr>
      <w:tblGrid>
        <w:gridCol w:w="7649"/>
        <w:gridCol w:w="420"/>
      </w:tblGrid>
      <w:tr w:rsidR="004D40FF" w14:paraId="59209367" w14:textId="77777777" w:rsidTr="00560EDF">
        <w:trPr>
          <w:hidden/>
        </w:trPr>
        <w:tc>
          <w:tcPr>
            <w:tcW w:w="7649" w:type="dxa"/>
          </w:tcPr>
          <w:p w14:paraId="4DEFDE47" w14:textId="04FC5505" w:rsidR="004D40FF" w:rsidRDefault="004D40FF" w:rsidP="00560EDF">
            <w:pPr>
              <w:pStyle w:val="oplossing"/>
            </w:pPr>
            <w:r w:rsidRPr="004D40FF">
              <w:t>Door de bewegingssensor in de juiste positie aan de zijkant van de lading te</w:t>
            </w:r>
          </w:p>
        </w:tc>
        <w:tc>
          <w:tcPr>
            <w:tcW w:w="420" w:type="dxa"/>
          </w:tcPr>
          <w:p w14:paraId="062F2163" w14:textId="77777777" w:rsidR="004D40FF" w:rsidRDefault="004D40FF" w:rsidP="00560EDF"/>
        </w:tc>
      </w:tr>
      <w:tr w:rsidR="004D40FF" w14:paraId="528D56E3" w14:textId="77777777" w:rsidTr="00560EDF">
        <w:trPr>
          <w:hidden/>
        </w:trPr>
        <w:tc>
          <w:tcPr>
            <w:tcW w:w="7649" w:type="dxa"/>
          </w:tcPr>
          <w:p w14:paraId="51C3B859" w14:textId="7A0FF2BB" w:rsidR="004D40FF" w:rsidRDefault="004D40FF" w:rsidP="00560EDF">
            <w:pPr>
              <w:pStyle w:val="oplossing"/>
            </w:pPr>
            <w:r w:rsidRPr="004D40FF">
              <w:t>plaatsen en door het juiste programma te maken, kan de sensor de grootte van</w:t>
            </w:r>
          </w:p>
        </w:tc>
        <w:tc>
          <w:tcPr>
            <w:tcW w:w="420" w:type="dxa"/>
          </w:tcPr>
          <w:p w14:paraId="5C8417AE" w14:textId="77777777" w:rsidR="004D40FF" w:rsidRDefault="004D40FF" w:rsidP="00560EDF"/>
        </w:tc>
      </w:tr>
      <w:tr w:rsidR="004D40FF" w14:paraId="5EF6D400" w14:textId="77777777" w:rsidTr="00560EDF">
        <w:trPr>
          <w:hidden/>
        </w:trPr>
        <w:tc>
          <w:tcPr>
            <w:tcW w:w="7649" w:type="dxa"/>
          </w:tcPr>
          <w:p w14:paraId="134B12CB" w14:textId="24BA6AA9" w:rsidR="004D40FF" w:rsidRPr="00225A01" w:rsidRDefault="004D40FF" w:rsidP="00560EDF">
            <w:pPr>
              <w:pStyle w:val="oplossing"/>
            </w:pPr>
            <w:r w:rsidRPr="004D40FF">
              <w:t>de objecten detecteren.</w:t>
            </w:r>
          </w:p>
        </w:tc>
        <w:tc>
          <w:tcPr>
            <w:tcW w:w="420" w:type="dxa"/>
          </w:tcPr>
          <w:p w14:paraId="421C9E6F" w14:textId="77777777" w:rsidR="004D40FF" w:rsidRDefault="004D40FF" w:rsidP="00560EDF"/>
        </w:tc>
      </w:tr>
      <w:tr w:rsidR="004D40FF" w14:paraId="0EFEE0BB" w14:textId="77777777" w:rsidTr="00560EDF">
        <w:trPr>
          <w:hidden/>
        </w:trPr>
        <w:tc>
          <w:tcPr>
            <w:tcW w:w="7649" w:type="dxa"/>
          </w:tcPr>
          <w:p w14:paraId="16C7EAD0" w14:textId="77777777" w:rsidR="004D40FF" w:rsidRPr="00225A01" w:rsidRDefault="004D40FF" w:rsidP="00560EDF">
            <w:pPr>
              <w:pStyle w:val="oplossing"/>
            </w:pPr>
          </w:p>
        </w:tc>
        <w:tc>
          <w:tcPr>
            <w:tcW w:w="420" w:type="dxa"/>
          </w:tcPr>
          <w:p w14:paraId="0E87E8E9" w14:textId="77777777" w:rsidR="004D40FF" w:rsidRDefault="004D40FF" w:rsidP="00560EDF"/>
        </w:tc>
      </w:tr>
    </w:tbl>
    <w:p w14:paraId="3A40F32C" w14:textId="77777777" w:rsidR="004D40FF" w:rsidRDefault="004D40FF" w:rsidP="004D40FF">
      <w:pPr>
        <w:pStyle w:val="Kop2-Tussentitel"/>
      </w:pPr>
      <w:r>
        <w:t>Delen</w:t>
      </w:r>
    </w:p>
    <w:p w14:paraId="68BDB526" w14:textId="77777777" w:rsidR="004D40FF" w:rsidRDefault="004D40FF" w:rsidP="004D40FF">
      <w:r>
        <w:t>Deel je bevindingen met elkaar.</w:t>
      </w:r>
    </w:p>
    <w:p w14:paraId="4E066D0B" w14:textId="270CC628" w:rsidR="00DB3938" w:rsidRDefault="00DB3938">
      <w:pPr>
        <w:spacing w:before="0" w:after="200" w:line="276" w:lineRule="auto"/>
        <w:jc w:val="left"/>
      </w:pPr>
      <w:r>
        <w:br w:type="page"/>
      </w:r>
    </w:p>
    <w:p w14:paraId="301AC5EC" w14:textId="77777777" w:rsidR="00462634" w:rsidRPr="00462634" w:rsidRDefault="00462634" w:rsidP="004D40FF">
      <w:pPr>
        <w:spacing w:before="0" w:after="200" w:line="276" w:lineRule="auto"/>
        <w:jc w:val="left"/>
      </w:pPr>
    </w:p>
    <w:sectPr w:rsidR="00462634" w:rsidRPr="00462634" w:rsidSect="007F6CC9">
      <w:headerReference w:type="even" r:id="rId132"/>
      <w:headerReference w:type="default" r:id="rId133"/>
      <w:footerReference w:type="even" r:id="rId134"/>
      <w:footerReference w:type="default" r:id="rId135"/>
      <w:pgSz w:w="11906" w:h="16838"/>
      <w:pgMar w:top="284" w:right="1418" w:bottom="284" w:left="1418" w:header="283" w:footer="28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CA1E2C" w14:textId="77777777" w:rsidR="00CE2340" w:rsidRDefault="00CE2340" w:rsidP="008557EF">
      <w:r>
        <w:separator/>
      </w:r>
    </w:p>
  </w:endnote>
  <w:endnote w:type="continuationSeparator" w:id="0">
    <w:p w14:paraId="244D31AA" w14:textId="77777777" w:rsidR="00CE2340" w:rsidRDefault="00CE2340" w:rsidP="008557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Bierstadt">
    <w:altName w:val="Calibri"/>
    <w:charset w:val="00"/>
    <w:family w:val="swiss"/>
    <w:pitch w:val="variable"/>
    <w:sig w:usb0="80000003" w:usb1="00000001" w:usb2="00000000" w:usb3="00000000" w:csb0="00000001"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assoon Primary Std">
    <w:panose1 w:val="020B0503020103030203"/>
    <w:charset w:val="00"/>
    <w:family w:val="swiss"/>
    <w:notTrueType/>
    <w:pitch w:val="variable"/>
    <w:sig w:usb0="800000AF" w:usb1="5000204A" w:usb2="00000000" w:usb3="00000000" w:csb0="00000001" w:csb1="00000000"/>
  </w:font>
  <w:font w:name="Akrobat ExtraBold">
    <w:panose1 w:val="00000900000000000000"/>
    <w:charset w:val="00"/>
    <w:family w:val="modern"/>
    <w:notTrueType/>
    <w:pitch w:val="variable"/>
    <w:sig w:usb0="00000207" w:usb1="00000000" w:usb2="00000000" w:usb3="00000000" w:csb0="00000097" w:csb1="00000000"/>
  </w:font>
  <w:font w:name="Akrobat Black">
    <w:panose1 w:val="00000A00000000000000"/>
    <w:charset w:val="00"/>
    <w:family w:val="modern"/>
    <w:notTrueType/>
    <w:pitch w:val="variable"/>
    <w:sig w:usb0="00000207" w:usb1="00000000" w:usb2="00000000" w:usb3="00000000" w:csb0="00000097" w:csb1="00000000"/>
  </w:font>
  <w:font w:name="Webdings">
    <w:panose1 w:val="05030102010509060703"/>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6174" w:type="pct"/>
      <w:tblInd w:w="-993" w:type="dxa"/>
      <w:tblCellMar>
        <w:top w:w="72" w:type="dxa"/>
        <w:left w:w="115" w:type="dxa"/>
        <w:bottom w:w="72" w:type="dxa"/>
        <w:right w:w="115" w:type="dxa"/>
      </w:tblCellMar>
      <w:tblLook w:val="04A0" w:firstRow="1" w:lastRow="0" w:firstColumn="1" w:lastColumn="0" w:noHBand="0" w:noVBand="1"/>
    </w:tblPr>
    <w:tblGrid>
      <w:gridCol w:w="567"/>
      <w:gridCol w:w="10633"/>
    </w:tblGrid>
    <w:tr w:rsidR="007C541B" w14:paraId="68526BD9" w14:textId="77777777" w:rsidTr="007F6CC9">
      <w:tc>
        <w:tcPr>
          <w:tcW w:w="253" w:type="pct"/>
          <w:tcBorders>
            <w:top w:val="single" w:sz="4" w:space="0" w:color="000000" w:themeColor="text1"/>
          </w:tcBorders>
          <w:shd w:val="clear" w:color="auto" w:fill="00B0F0"/>
          <w:vAlign w:val="center"/>
        </w:tcPr>
        <w:p w14:paraId="68526BD7" w14:textId="03DB9754" w:rsidR="007C541B" w:rsidRDefault="007C541B" w:rsidP="007F6CC9">
          <w:pPr>
            <w:pStyle w:val="Voettekst"/>
            <w:jc w:val="center"/>
            <w:rPr>
              <w:b/>
              <w:color w:val="FFFFFF" w:themeColor="background1"/>
            </w:rPr>
          </w:pPr>
          <w:r>
            <w:fldChar w:fldCharType="begin"/>
          </w:r>
          <w:r>
            <w:instrText xml:space="preserve"> PAGE   \* MERGEFORMAT </w:instrText>
          </w:r>
          <w:r>
            <w:fldChar w:fldCharType="separate"/>
          </w:r>
          <w:r w:rsidRPr="00ED5555">
            <w:rPr>
              <w:noProof/>
              <w:color w:val="FFFFFF" w:themeColor="background1"/>
            </w:rPr>
            <w:t>34</w:t>
          </w:r>
          <w:r>
            <w:rPr>
              <w:noProof/>
              <w:color w:val="FFFFFF" w:themeColor="background1"/>
            </w:rPr>
            <w:fldChar w:fldCharType="end"/>
          </w:r>
        </w:p>
      </w:tc>
      <w:sdt>
        <w:sdtPr>
          <w:alias w:val="Bedrijf"/>
          <w:tag w:val=""/>
          <w:id w:val="1134528572"/>
          <w:dataBinding w:prefixMappings="xmlns:ns0='http://schemas.openxmlformats.org/officeDocument/2006/extended-properties' " w:xpath="/ns0:Properties[1]/ns0:Company[1]" w:storeItemID="{6668398D-A668-4E3E-A5EB-62B293D839F1}"/>
          <w:text/>
        </w:sdtPr>
        <w:sdtContent>
          <w:tc>
            <w:tcPr>
              <w:tcW w:w="4747" w:type="pct"/>
              <w:tcBorders>
                <w:top w:val="single" w:sz="4" w:space="0" w:color="auto"/>
              </w:tcBorders>
            </w:tcPr>
            <w:p w14:paraId="68526BD8" w14:textId="5522C234" w:rsidR="007C541B" w:rsidRDefault="0088615F" w:rsidP="0093225C">
              <w:pPr>
                <w:pStyle w:val="Voettekst"/>
                <w:jc w:val="right"/>
              </w:pPr>
              <w:r>
                <w:t>www.proweto.be</w:t>
              </w:r>
            </w:p>
          </w:tc>
        </w:sdtContent>
      </w:sdt>
    </w:tr>
  </w:tbl>
  <w:p w14:paraId="68526BDA" w14:textId="77777777" w:rsidR="007C541B" w:rsidRPr="007F6CC9" w:rsidRDefault="007C541B" w:rsidP="007F6CC9">
    <w:pPr>
      <w:pStyle w:val="Geenafstand"/>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6174" w:type="pct"/>
      <w:tblInd w:w="-993" w:type="dxa"/>
      <w:tblCellMar>
        <w:top w:w="72" w:type="dxa"/>
        <w:left w:w="115" w:type="dxa"/>
        <w:bottom w:w="72" w:type="dxa"/>
        <w:right w:w="115" w:type="dxa"/>
      </w:tblCellMar>
      <w:tblLook w:val="04A0" w:firstRow="1" w:lastRow="0" w:firstColumn="1" w:lastColumn="0" w:noHBand="0" w:noVBand="1"/>
    </w:tblPr>
    <w:tblGrid>
      <w:gridCol w:w="10633"/>
      <w:gridCol w:w="567"/>
    </w:tblGrid>
    <w:tr w:rsidR="007C541B" w14:paraId="68526BDD" w14:textId="77777777" w:rsidTr="007F6CC9">
      <w:tc>
        <w:tcPr>
          <w:tcW w:w="4747" w:type="pct"/>
          <w:tcBorders>
            <w:top w:val="single" w:sz="4" w:space="0" w:color="000000" w:themeColor="text1"/>
          </w:tcBorders>
        </w:tcPr>
        <w:p w14:paraId="68526BDB" w14:textId="7FE78DFF" w:rsidR="007C541B" w:rsidRDefault="00193D88" w:rsidP="008557EF">
          <w:pPr>
            <w:pStyle w:val="Voettekst"/>
            <w:jc w:val="left"/>
          </w:pPr>
          <w:r>
            <w:t>www.proweto.be</w:t>
          </w:r>
          <w:sdt>
            <w:sdtPr>
              <w:alias w:val="Bedrijf"/>
              <w:id w:val="36689375"/>
              <w:showingPlcHdr/>
              <w15:dataBinding w:prefixMappings="xmlns:ns0='http://schemas.openxmlformats.org/officeDocument/2006/extended-properties'" w:xpath="/ns0:Properties[1]/ns0:Company[1]" w:storeItemID="{6668398D-A668-4E3E-A5EB-62B293D839F1}"/>
            </w:sdtPr>
            <w:sdtContent>
              <w:r w:rsidR="0091050F">
                <w:t xml:space="preserve">     </w:t>
              </w:r>
            </w:sdtContent>
          </w:sdt>
        </w:p>
      </w:tc>
      <w:tc>
        <w:tcPr>
          <w:tcW w:w="253" w:type="pct"/>
          <w:tcBorders>
            <w:top w:val="single" w:sz="4" w:space="0" w:color="000000" w:themeColor="text1"/>
          </w:tcBorders>
          <w:shd w:val="clear" w:color="auto" w:fill="00B0F0"/>
          <w:vAlign w:val="center"/>
        </w:tcPr>
        <w:p w14:paraId="68526BDC" w14:textId="02A71B40" w:rsidR="007C541B" w:rsidRDefault="007C541B" w:rsidP="007F6CC9">
          <w:pPr>
            <w:pStyle w:val="Koptekst"/>
            <w:jc w:val="center"/>
            <w:rPr>
              <w:color w:val="FFFFFF" w:themeColor="background1"/>
            </w:rPr>
          </w:pPr>
          <w:r>
            <w:fldChar w:fldCharType="begin"/>
          </w:r>
          <w:r>
            <w:instrText xml:space="preserve"> PAGE   \* MERGEFORMAT </w:instrText>
          </w:r>
          <w:r>
            <w:fldChar w:fldCharType="separate"/>
          </w:r>
          <w:r w:rsidRPr="00ED5555">
            <w:rPr>
              <w:noProof/>
              <w:color w:val="FFFFFF" w:themeColor="background1"/>
            </w:rPr>
            <w:t>35</w:t>
          </w:r>
          <w:r>
            <w:rPr>
              <w:noProof/>
              <w:color w:val="FFFFFF" w:themeColor="background1"/>
            </w:rPr>
            <w:fldChar w:fldCharType="end"/>
          </w:r>
        </w:p>
      </w:tc>
    </w:tr>
  </w:tbl>
  <w:p w14:paraId="68526BDE" w14:textId="77777777" w:rsidR="007C541B" w:rsidRPr="007F6CC9" w:rsidRDefault="007C541B" w:rsidP="007F6CC9">
    <w:pPr>
      <w:pStyle w:val="Geenafstand"/>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B7EFCA" w14:textId="77777777" w:rsidR="00CE2340" w:rsidRDefault="00CE2340" w:rsidP="008557EF">
      <w:r>
        <w:separator/>
      </w:r>
    </w:p>
  </w:footnote>
  <w:footnote w:type="continuationSeparator" w:id="0">
    <w:p w14:paraId="36F44FE1" w14:textId="77777777" w:rsidR="00CE2340" w:rsidRDefault="00CE2340" w:rsidP="008557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6174" w:type="pct"/>
      <w:tblInd w:w="-993" w:type="dxa"/>
      <w:tblCellMar>
        <w:top w:w="72" w:type="dxa"/>
        <w:left w:w="115" w:type="dxa"/>
        <w:bottom w:w="72" w:type="dxa"/>
        <w:right w:w="115" w:type="dxa"/>
      </w:tblCellMar>
      <w:tblLook w:val="04A0" w:firstRow="1" w:lastRow="0" w:firstColumn="1" w:lastColumn="0" w:noHBand="0" w:noVBand="1"/>
    </w:tblPr>
    <w:tblGrid>
      <w:gridCol w:w="2554"/>
      <w:gridCol w:w="8646"/>
    </w:tblGrid>
    <w:tr w:rsidR="007C541B" w14:paraId="68526BD1" w14:textId="77777777" w:rsidTr="007F6CC9">
      <w:sdt>
        <w:sdtPr>
          <w:rPr>
            <w:color w:val="FFFFFF" w:themeColor="background1"/>
          </w:rPr>
          <w:alias w:val="Datum"/>
          <w:id w:val="36689370"/>
          <w:dataBinding w:prefixMappings="xmlns:ns0='http://schemas.microsoft.com/office/2006/coverPageProps'" w:xpath="/ns0:CoverPageProperties[1]/ns0:PublishDate[1]" w:storeItemID="{55AF091B-3C7A-41E3-B477-F2FDAA23CFDA}"/>
          <w:date>
            <w:dateFormat w:val="d MMMM yyyy"/>
            <w:lid w:val="nl-NL"/>
            <w:storeMappedDataAs w:val="dateTime"/>
            <w:calendar w:val="gregorian"/>
          </w:date>
        </w:sdtPr>
        <w:sdtContent>
          <w:tc>
            <w:tcPr>
              <w:tcW w:w="1140" w:type="pct"/>
              <w:tcBorders>
                <w:bottom w:val="single" w:sz="4" w:space="0" w:color="000000" w:themeColor="text1"/>
              </w:tcBorders>
              <w:shd w:val="clear" w:color="auto" w:fill="00B0F0"/>
              <w:vAlign w:val="center"/>
            </w:tcPr>
            <w:p w14:paraId="68526BCF" w14:textId="54F17A9F" w:rsidR="007C541B" w:rsidRDefault="000F5815" w:rsidP="007F6CC9">
              <w:pPr>
                <w:pStyle w:val="Koptekst"/>
                <w:jc w:val="center"/>
                <w:rPr>
                  <w:color w:val="FFFFFF" w:themeColor="background1"/>
                </w:rPr>
              </w:pPr>
              <w:r>
                <w:rPr>
                  <w:color w:val="FFFFFF" w:themeColor="background1"/>
                  <w:lang w:val="nl-NL"/>
                </w:rPr>
                <w:t>Leerlingenfiche</w:t>
              </w:r>
            </w:p>
          </w:tc>
        </w:sdtContent>
      </w:sdt>
      <w:tc>
        <w:tcPr>
          <w:tcW w:w="3860" w:type="pct"/>
          <w:tcBorders>
            <w:bottom w:val="single" w:sz="4" w:space="0" w:color="auto"/>
          </w:tcBorders>
          <w:vAlign w:val="bottom"/>
        </w:tcPr>
        <w:p w14:paraId="68526BD0" w14:textId="6020C56D" w:rsidR="007C541B" w:rsidRPr="007F0EA4" w:rsidRDefault="007C541B" w:rsidP="00375B66">
          <w:pPr>
            <w:pStyle w:val="Koptekst"/>
            <w:jc w:val="right"/>
            <w:rPr>
              <w:bCs/>
              <w:color w:val="86704C" w:themeColor="accent3" w:themeShade="BF"/>
              <w:sz w:val="20"/>
              <w:szCs w:val="20"/>
            </w:rPr>
          </w:pPr>
          <w:r w:rsidRPr="007F0EA4">
            <w:rPr>
              <w:b/>
              <w:bCs/>
              <w:color w:val="86704C" w:themeColor="accent3" w:themeShade="BF"/>
              <w:sz w:val="20"/>
              <w:szCs w:val="20"/>
            </w:rPr>
            <w:t>[</w:t>
          </w:r>
          <w:sdt>
            <w:sdtPr>
              <w:rPr>
                <w:b/>
                <w:bCs/>
                <w:caps/>
                <w:sz w:val="20"/>
                <w:szCs w:val="20"/>
              </w:rPr>
              <w:alias w:val="Titel"/>
              <w:id w:val="36689371"/>
              <w:dataBinding w:prefixMappings="xmlns:ns0='http://schemas.openxmlformats.org/package/2006/metadata/core-properties' xmlns:ns1='http://purl.org/dc/elements/1.1/'" w:xpath="/ns0:coreProperties[1]/ns1:title[1]" w:storeItemID="{6C3C8BC8-F283-45AE-878A-BAB7291924A1}"/>
              <w:text/>
            </w:sdtPr>
            <w:sdtContent>
              <w:r w:rsidR="000F5815">
                <w:rPr>
                  <w:b/>
                  <w:bCs/>
                  <w:caps/>
                  <w:sz w:val="20"/>
                  <w:szCs w:val="20"/>
                </w:rPr>
                <w:t>LEGO WeDo 2.0</w:t>
              </w:r>
            </w:sdtContent>
          </w:sdt>
          <w:r w:rsidRPr="007F0EA4">
            <w:rPr>
              <w:b/>
              <w:bCs/>
              <w:color w:val="86704C" w:themeColor="accent3" w:themeShade="BF"/>
              <w:sz w:val="20"/>
              <w:szCs w:val="20"/>
            </w:rPr>
            <w:t>]</w:t>
          </w:r>
        </w:p>
      </w:tc>
    </w:tr>
  </w:tbl>
  <w:p w14:paraId="68526BD2" w14:textId="77777777" w:rsidR="007C541B" w:rsidRPr="007F6CC9" w:rsidRDefault="007C541B" w:rsidP="007F6CC9">
    <w:pPr>
      <w:rPr>
        <w:sz w:val="2"/>
        <w:szCs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6174" w:type="pct"/>
      <w:tblInd w:w="-993" w:type="dxa"/>
      <w:tblCellMar>
        <w:top w:w="72" w:type="dxa"/>
        <w:left w:w="115" w:type="dxa"/>
        <w:bottom w:w="72" w:type="dxa"/>
        <w:right w:w="115" w:type="dxa"/>
      </w:tblCellMar>
      <w:tblLook w:val="04A0" w:firstRow="1" w:lastRow="0" w:firstColumn="1" w:lastColumn="0" w:noHBand="0" w:noVBand="1"/>
    </w:tblPr>
    <w:tblGrid>
      <w:gridCol w:w="8505"/>
      <w:gridCol w:w="2695"/>
    </w:tblGrid>
    <w:tr w:rsidR="007C541B" w14:paraId="68526BD5" w14:textId="77777777" w:rsidTr="007F6CC9">
      <w:tc>
        <w:tcPr>
          <w:tcW w:w="3797" w:type="pct"/>
          <w:tcBorders>
            <w:bottom w:val="single" w:sz="4" w:space="0" w:color="auto"/>
          </w:tcBorders>
          <w:vAlign w:val="bottom"/>
        </w:tcPr>
        <w:p w14:paraId="68526BD3" w14:textId="434C270E" w:rsidR="007C541B" w:rsidRPr="00015ACD" w:rsidRDefault="007C541B" w:rsidP="007F0EA4">
          <w:pPr>
            <w:pStyle w:val="Koptekst"/>
            <w:jc w:val="left"/>
            <w:rPr>
              <w:bCs/>
              <w:noProof/>
              <w:color w:val="86704C" w:themeColor="accent3" w:themeShade="BF"/>
              <w:sz w:val="20"/>
              <w:szCs w:val="20"/>
            </w:rPr>
          </w:pPr>
          <w:r w:rsidRPr="00015ACD">
            <w:rPr>
              <w:b/>
              <w:bCs/>
              <w:color w:val="86704C" w:themeColor="accent3" w:themeShade="BF"/>
              <w:sz w:val="20"/>
              <w:szCs w:val="20"/>
            </w:rPr>
            <w:t>[</w:t>
          </w:r>
          <w:sdt>
            <w:sdtPr>
              <w:rPr>
                <w:smallCaps/>
                <w:sz w:val="20"/>
                <w:szCs w:val="20"/>
                <w:lang w:val="en-US"/>
              </w:rPr>
              <w:alias w:val="Titel"/>
              <w:id w:val="36689372"/>
              <w:dataBinding w:prefixMappings="xmlns:ns0='http://schemas.openxmlformats.org/package/2006/metadata/core-properties' xmlns:ns1='http://purl.org/dc/elements/1.1/'" w:xpath="/ns0:coreProperties[1]/ns1:title[1]" w:storeItemID="{6C3C8BC8-F283-45AE-878A-BAB7291924A1}"/>
              <w:text/>
            </w:sdtPr>
            <w:sdtContent>
              <w:r w:rsidR="000F5815">
                <w:rPr>
                  <w:smallCaps/>
                  <w:sz w:val="20"/>
                  <w:szCs w:val="20"/>
                  <w:lang w:val="en-US"/>
                </w:rPr>
                <w:t>LEGO WeDo 2.0</w:t>
              </w:r>
            </w:sdtContent>
          </w:sdt>
          <w:r w:rsidRPr="00015ACD">
            <w:rPr>
              <w:b/>
              <w:bCs/>
              <w:color w:val="86704C" w:themeColor="accent3" w:themeShade="BF"/>
              <w:sz w:val="20"/>
              <w:szCs w:val="20"/>
            </w:rPr>
            <w:t>]</w:t>
          </w:r>
        </w:p>
      </w:tc>
      <w:sdt>
        <w:sdtPr>
          <w:rPr>
            <w:color w:val="FFFFFF" w:themeColor="background1"/>
          </w:rPr>
          <w:alias w:val="Datum"/>
          <w:id w:val="36689373"/>
          <w:dataBinding w:prefixMappings="xmlns:ns0='http://schemas.microsoft.com/office/2006/coverPageProps'" w:xpath="/ns0:CoverPageProperties[1]/ns0:PublishDate[1]" w:storeItemID="{55AF091B-3C7A-41E3-B477-F2FDAA23CFDA}"/>
          <w:date>
            <w:dateFormat w:val="d MMMM yyyy"/>
            <w:lid w:val="nl-NL"/>
            <w:storeMappedDataAs w:val="dateTime"/>
            <w:calendar w:val="gregorian"/>
          </w:date>
        </w:sdtPr>
        <w:sdtContent>
          <w:tc>
            <w:tcPr>
              <w:tcW w:w="1203" w:type="pct"/>
              <w:tcBorders>
                <w:bottom w:val="single" w:sz="4" w:space="0" w:color="000000" w:themeColor="text1"/>
              </w:tcBorders>
              <w:shd w:val="clear" w:color="auto" w:fill="00B0F0"/>
              <w:vAlign w:val="center"/>
            </w:tcPr>
            <w:p w14:paraId="68526BD4" w14:textId="4B7E6D3D" w:rsidR="007C541B" w:rsidRDefault="00D74E29" w:rsidP="007F6CC9">
              <w:pPr>
                <w:pStyle w:val="Koptekst"/>
                <w:jc w:val="center"/>
                <w:rPr>
                  <w:color w:val="FFFFFF" w:themeColor="background1"/>
                </w:rPr>
              </w:pPr>
              <w:r>
                <w:rPr>
                  <w:color w:val="FFFFFF" w:themeColor="background1"/>
                  <w:lang w:val="nl-NL"/>
                </w:rPr>
                <w:t>Leerlingenfiche</w:t>
              </w:r>
            </w:p>
          </w:tc>
        </w:sdtContent>
      </w:sdt>
    </w:tr>
  </w:tbl>
  <w:p w14:paraId="68526BD6" w14:textId="77777777" w:rsidR="007C541B" w:rsidRPr="007F6CC9" w:rsidRDefault="007C541B" w:rsidP="007F6CC9">
    <w:pPr>
      <w:rPr>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3168CA"/>
    <w:multiLevelType w:val="hybridMultilevel"/>
    <w:tmpl w:val="11400A44"/>
    <w:lvl w:ilvl="0" w:tplc="FFFFFFFF">
      <w:start w:val="1"/>
      <w:numFmt w:val="decimal"/>
      <w:lvlText w:val="%1."/>
      <w:lvlJc w:val="left"/>
      <w:pPr>
        <w:ind w:left="360" w:hanging="360"/>
      </w:pPr>
      <w:rPr>
        <w:rFonts w:hint="default"/>
      </w:rPr>
    </w:lvl>
    <w:lvl w:ilvl="1" w:tplc="FFFFFFFF">
      <w:start w:val="1"/>
      <w:numFmt w:val="decimal"/>
      <w:lvlText w:val="%2."/>
      <w:lvlJc w:val="left"/>
      <w:pPr>
        <w:ind w:left="1080" w:hanging="360"/>
      </w:pPr>
      <w:rPr>
        <w:rFonts w:hint="default"/>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 w15:restartNumberingAfterBreak="0">
    <w:nsid w:val="04CE7534"/>
    <w:multiLevelType w:val="hybridMultilevel"/>
    <w:tmpl w:val="51C0C20C"/>
    <w:lvl w:ilvl="0" w:tplc="FFFFFFFF">
      <w:start w:val="1"/>
      <w:numFmt w:val="decimal"/>
      <w:lvlText w:val="%1."/>
      <w:lvlJc w:val="left"/>
      <w:pPr>
        <w:ind w:left="360" w:hanging="360"/>
      </w:pPr>
      <w:rPr>
        <w:rFonts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 w15:restartNumberingAfterBreak="0">
    <w:nsid w:val="059A08CD"/>
    <w:multiLevelType w:val="hybridMultilevel"/>
    <w:tmpl w:val="CFD251B6"/>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 w15:restartNumberingAfterBreak="0">
    <w:nsid w:val="06285A05"/>
    <w:multiLevelType w:val="hybridMultilevel"/>
    <w:tmpl w:val="64A0A910"/>
    <w:lvl w:ilvl="0" w:tplc="FFFFFFFF">
      <w:start w:val="1"/>
      <w:numFmt w:val="decimal"/>
      <w:lvlText w:val="%1."/>
      <w:lvlJc w:val="left"/>
      <w:pPr>
        <w:ind w:left="36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 w15:restartNumberingAfterBreak="0">
    <w:nsid w:val="0A9E7068"/>
    <w:multiLevelType w:val="hybridMultilevel"/>
    <w:tmpl w:val="089A751C"/>
    <w:lvl w:ilvl="0" w:tplc="00EEEDC6">
      <w:start w:val="1"/>
      <w:numFmt w:val="decimal"/>
      <w:lvlText w:val="%1."/>
      <w:lvlJc w:val="left"/>
      <w:pPr>
        <w:ind w:left="1069" w:hanging="360"/>
      </w:pPr>
      <w:rPr>
        <w:rFonts w:hint="default"/>
      </w:rPr>
    </w:lvl>
    <w:lvl w:ilvl="1" w:tplc="08130019" w:tentative="1">
      <w:start w:val="1"/>
      <w:numFmt w:val="lowerLetter"/>
      <w:lvlText w:val="%2."/>
      <w:lvlJc w:val="left"/>
      <w:pPr>
        <w:ind w:left="1069" w:hanging="360"/>
      </w:pPr>
    </w:lvl>
    <w:lvl w:ilvl="2" w:tplc="0813001B" w:tentative="1">
      <w:start w:val="1"/>
      <w:numFmt w:val="lowerRoman"/>
      <w:lvlText w:val="%3."/>
      <w:lvlJc w:val="right"/>
      <w:pPr>
        <w:ind w:left="1789" w:hanging="180"/>
      </w:pPr>
    </w:lvl>
    <w:lvl w:ilvl="3" w:tplc="0813000F" w:tentative="1">
      <w:start w:val="1"/>
      <w:numFmt w:val="decimal"/>
      <w:lvlText w:val="%4."/>
      <w:lvlJc w:val="left"/>
      <w:pPr>
        <w:ind w:left="2509" w:hanging="360"/>
      </w:pPr>
    </w:lvl>
    <w:lvl w:ilvl="4" w:tplc="08130019" w:tentative="1">
      <w:start w:val="1"/>
      <w:numFmt w:val="lowerLetter"/>
      <w:lvlText w:val="%5."/>
      <w:lvlJc w:val="left"/>
      <w:pPr>
        <w:ind w:left="3229" w:hanging="360"/>
      </w:pPr>
    </w:lvl>
    <w:lvl w:ilvl="5" w:tplc="0813001B" w:tentative="1">
      <w:start w:val="1"/>
      <w:numFmt w:val="lowerRoman"/>
      <w:lvlText w:val="%6."/>
      <w:lvlJc w:val="right"/>
      <w:pPr>
        <w:ind w:left="3949" w:hanging="180"/>
      </w:pPr>
    </w:lvl>
    <w:lvl w:ilvl="6" w:tplc="0813000F" w:tentative="1">
      <w:start w:val="1"/>
      <w:numFmt w:val="decimal"/>
      <w:lvlText w:val="%7."/>
      <w:lvlJc w:val="left"/>
      <w:pPr>
        <w:ind w:left="4669" w:hanging="360"/>
      </w:pPr>
    </w:lvl>
    <w:lvl w:ilvl="7" w:tplc="08130019" w:tentative="1">
      <w:start w:val="1"/>
      <w:numFmt w:val="lowerLetter"/>
      <w:lvlText w:val="%8."/>
      <w:lvlJc w:val="left"/>
      <w:pPr>
        <w:ind w:left="5389" w:hanging="360"/>
      </w:pPr>
    </w:lvl>
    <w:lvl w:ilvl="8" w:tplc="0813001B" w:tentative="1">
      <w:start w:val="1"/>
      <w:numFmt w:val="lowerRoman"/>
      <w:lvlText w:val="%9."/>
      <w:lvlJc w:val="right"/>
      <w:pPr>
        <w:ind w:left="6109" w:hanging="180"/>
      </w:pPr>
    </w:lvl>
  </w:abstractNum>
  <w:abstractNum w:abstractNumId="5" w15:restartNumberingAfterBreak="0">
    <w:nsid w:val="0B893393"/>
    <w:multiLevelType w:val="hybridMultilevel"/>
    <w:tmpl w:val="0518D3D0"/>
    <w:lvl w:ilvl="0" w:tplc="FFFFFFFF">
      <w:start w:val="1"/>
      <w:numFmt w:val="decimal"/>
      <w:lvlText w:val="%1."/>
      <w:lvlJc w:val="left"/>
      <w:pPr>
        <w:ind w:left="360" w:hanging="360"/>
      </w:pPr>
      <w:rPr>
        <w:rFonts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 w15:restartNumberingAfterBreak="0">
    <w:nsid w:val="0CE6084F"/>
    <w:multiLevelType w:val="hybridMultilevel"/>
    <w:tmpl w:val="51C0C20C"/>
    <w:lvl w:ilvl="0" w:tplc="FFFFFFFF">
      <w:start w:val="1"/>
      <w:numFmt w:val="decimal"/>
      <w:lvlText w:val="%1."/>
      <w:lvlJc w:val="left"/>
      <w:pPr>
        <w:ind w:left="360" w:hanging="360"/>
      </w:pPr>
      <w:rPr>
        <w:rFonts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 w15:restartNumberingAfterBreak="0">
    <w:nsid w:val="0DA51D24"/>
    <w:multiLevelType w:val="hybridMultilevel"/>
    <w:tmpl w:val="D7F432A2"/>
    <w:lvl w:ilvl="0" w:tplc="FFFFFFFF">
      <w:start w:val="1"/>
      <w:numFmt w:val="decimal"/>
      <w:lvlText w:val="%1."/>
      <w:lvlJc w:val="left"/>
      <w:pPr>
        <w:ind w:left="360" w:hanging="360"/>
      </w:pPr>
      <w:rPr>
        <w:rFonts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15:restartNumberingAfterBreak="0">
    <w:nsid w:val="10670359"/>
    <w:multiLevelType w:val="hybridMultilevel"/>
    <w:tmpl w:val="4516F24C"/>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16B6036"/>
    <w:multiLevelType w:val="hybridMultilevel"/>
    <w:tmpl w:val="67B86326"/>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0" w15:restartNumberingAfterBreak="0">
    <w:nsid w:val="12533D69"/>
    <w:multiLevelType w:val="hybridMultilevel"/>
    <w:tmpl w:val="9D78A9B4"/>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1" w15:restartNumberingAfterBreak="0">
    <w:nsid w:val="16A561CC"/>
    <w:multiLevelType w:val="hybridMultilevel"/>
    <w:tmpl w:val="898C3A46"/>
    <w:lvl w:ilvl="0" w:tplc="0813000F">
      <w:start w:val="1"/>
      <w:numFmt w:val="decimal"/>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12" w15:restartNumberingAfterBreak="0">
    <w:nsid w:val="16B55373"/>
    <w:multiLevelType w:val="hybridMultilevel"/>
    <w:tmpl w:val="B01CAFC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18535416"/>
    <w:multiLevelType w:val="hybridMultilevel"/>
    <w:tmpl w:val="D570B216"/>
    <w:lvl w:ilvl="0" w:tplc="FFFFFFFF">
      <w:start w:val="1"/>
      <w:numFmt w:val="decimal"/>
      <w:lvlText w:val="%1."/>
      <w:lvlJc w:val="left"/>
      <w:pPr>
        <w:ind w:left="1069" w:hanging="360"/>
      </w:pPr>
      <w:rPr>
        <w:rFonts w:hint="default"/>
      </w:rPr>
    </w:lvl>
    <w:lvl w:ilvl="1" w:tplc="FFFFFFFF" w:tentative="1">
      <w:start w:val="1"/>
      <w:numFmt w:val="lowerLetter"/>
      <w:lvlText w:val="%2."/>
      <w:lvlJc w:val="left"/>
      <w:pPr>
        <w:ind w:left="1069" w:hanging="360"/>
      </w:pPr>
    </w:lvl>
    <w:lvl w:ilvl="2" w:tplc="FFFFFFFF" w:tentative="1">
      <w:start w:val="1"/>
      <w:numFmt w:val="lowerRoman"/>
      <w:lvlText w:val="%3."/>
      <w:lvlJc w:val="right"/>
      <w:pPr>
        <w:ind w:left="1789" w:hanging="180"/>
      </w:pPr>
    </w:lvl>
    <w:lvl w:ilvl="3" w:tplc="FFFFFFFF" w:tentative="1">
      <w:start w:val="1"/>
      <w:numFmt w:val="decimal"/>
      <w:lvlText w:val="%4."/>
      <w:lvlJc w:val="left"/>
      <w:pPr>
        <w:ind w:left="2509" w:hanging="360"/>
      </w:pPr>
    </w:lvl>
    <w:lvl w:ilvl="4" w:tplc="FFFFFFFF" w:tentative="1">
      <w:start w:val="1"/>
      <w:numFmt w:val="lowerLetter"/>
      <w:lvlText w:val="%5."/>
      <w:lvlJc w:val="left"/>
      <w:pPr>
        <w:ind w:left="3229" w:hanging="360"/>
      </w:pPr>
    </w:lvl>
    <w:lvl w:ilvl="5" w:tplc="FFFFFFFF" w:tentative="1">
      <w:start w:val="1"/>
      <w:numFmt w:val="lowerRoman"/>
      <w:lvlText w:val="%6."/>
      <w:lvlJc w:val="right"/>
      <w:pPr>
        <w:ind w:left="3949" w:hanging="180"/>
      </w:pPr>
    </w:lvl>
    <w:lvl w:ilvl="6" w:tplc="FFFFFFFF" w:tentative="1">
      <w:start w:val="1"/>
      <w:numFmt w:val="decimal"/>
      <w:lvlText w:val="%7."/>
      <w:lvlJc w:val="left"/>
      <w:pPr>
        <w:ind w:left="4669" w:hanging="360"/>
      </w:pPr>
    </w:lvl>
    <w:lvl w:ilvl="7" w:tplc="FFFFFFFF" w:tentative="1">
      <w:start w:val="1"/>
      <w:numFmt w:val="lowerLetter"/>
      <w:lvlText w:val="%8."/>
      <w:lvlJc w:val="left"/>
      <w:pPr>
        <w:ind w:left="5389" w:hanging="360"/>
      </w:pPr>
    </w:lvl>
    <w:lvl w:ilvl="8" w:tplc="FFFFFFFF" w:tentative="1">
      <w:start w:val="1"/>
      <w:numFmt w:val="lowerRoman"/>
      <w:lvlText w:val="%9."/>
      <w:lvlJc w:val="right"/>
      <w:pPr>
        <w:ind w:left="6109" w:hanging="180"/>
      </w:pPr>
    </w:lvl>
  </w:abstractNum>
  <w:abstractNum w:abstractNumId="14" w15:restartNumberingAfterBreak="0">
    <w:nsid w:val="19F57ED9"/>
    <w:multiLevelType w:val="hybridMultilevel"/>
    <w:tmpl w:val="089A751C"/>
    <w:lvl w:ilvl="0" w:tplc="FFFFFFFF">
      <w:start w:val="1"/>
      <w:numFmt w:val="decimal"/>
      <w:lvlText w:val="%1."/>
      <w:lvlJc w:val="left"/>
      <w:pPr>
        <w:ind w:left="1069" w:hanging="360"/>
      </w:pPr>
      <w:rPr>
        <w:rFonts w:hint="default"/>
      </w:rPr>
    </w:lvl>
    <w:lvl w:ilvl="1" w:tplc="FFFFFFFF" w:tentative="1">
      <w:start w:val="1"/>
      <w:numFmt w:val="lowerLetter"/>
      <w:lvlText w:val="%2."/>
      <w:lvlJc w:val="left"/>
      <w:pPr>
        <w:ind w:left="1069" w:hanging="360"/>
      </w:pPr>
    </w:lvl>
    <w:lvl w:ilvl="2" w:tplc="FFFFFFFF" w:tentative="1">
      <w:start w:val="1"/>
      <w:numFmt w:val="lowerRoman"/>
      <w:lvlText w:val="%3."/>
      <w:lvlJc w:val="right"/>
      <w:pPr>
        <w:ind w:left="1789" w:hanging="180"/>
      </w:pPr>
    </w:lvl>
    <w:lvl w:ilvl="3" w:tplc="FFFFFFFF" w:tentative="1">
      <w:start w:val="1"/>
      <w:numFmt w:val="decimal"/>
      <w:lvlText w:val="%4."/>
      <w:lvlJc w:val="left"/>
      <w:pPr>
        <w:ind w:left="2509" w:hanging="360"/>
      </w:pPr>
    </w:lvl>
    <w:lvl w:ilvl="4" w:tplc="FFFFFFFF" w:tentative="1">
      <w:start w:val="1"/>
      <w:numFmt w:val="lowerLetter"/>
      <w:lvlText w:val="%5."/>
      <w:lvlJc w:val="left"/>
      <w:pPr>
        <w:ind w:left="3229" w:hanging="360"/>
      </w:pPr>
    </w:lvl>
    <w:lvl w:ilvl="5" w:tplc="FFFFFFFF" w:tentative="1">
      <w:start w:val="1"/>
      <w:numFmt w:val="lowerRoman"/>
      <w:lvlText w:val="%6."/>
      <w:lvlJc w:val="right"/>
      <w:pPr>
        <w:ind w:left="3949" w:hanging="180"/>
      </w:pPr>
    </w:lvl>
    <w:lvl w:ilvl="6" w:tplc="FFFFFFFF" w:tentative="1">
      <w:start w:val="1"/>
      <w:numFmt w:val="decimal"/>
      <w:lvlText w:val="%7."/>
      <w:lvlJc w:val="left"/>
      <w:pPr>
        <w:ind w:left="4669" w:hanging="360"/>
      </w:pPr>
    </w:lvl>
    <w:lvl w:ilvl="7" w:tplc="FFFFFFFF" w:tentative="1">
      <w:start w:val="1"/>
      <w:numFmt w:val="lowerLetter"/>
      <w:lvlText w:val="%8."/>
      <w:lvlJc w:val="left"/>
      <w:pPr>
        <w:ind w:left="5389" w:hanging="360"/>
      </w:pPr>
    </w:lvl>
    <w:lvl w:ilvl="8" w:tplc="FFFFFFFF" w:tentative="1">
      <w:start w:val="1"/>
      <w:numFmt w:val="lowerRoman"/>
      <w:lvlText w:val="%9."/>
      <w:lvlJc w:val="right"/>
      <w:pPr>
        <w:ind w:left="6109" w:hanging="180"/>
      </w:pPr>
    </w:lvl>
  </w:abstractNum>
  <w:abstractNum w:abstractNumId="15" w15:restartNumberingAfterBreak="0">
    <w:nsid w:val="1AA67B72"/>
    <w:multiLevelType w:val="hybridMultilevel"/>
    <w:tmpl w:val="11400A44"/>
    <w:lvl w:ilvl="0" w:tplc="FFFFFFFF">
      <w:start w:val="1"/>
      <w:numFmt w:val="decimal"/>
      <w:lvlText w:val="%1."/>
      <w:lvlJc w:val="left"/>
      <w:pPr>
        <w:ind w:left="720" w:hanging="360"/>
      </w:pPr>
      <w:rPr>
        <w:rFonts w:hint="default"/>
      </w:rPr>
    </w:lvl>
    <w:lvl w:ilvl="1" w:tplc="00EEEDC6">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20231085"/>
    <w:multiLevelType w:val="hybridMultilevel"/>
    <w:tmpl w:val="11400A44"/>
    <w:lvl w:ilvl="0" w:tplc="FFFFFFFF">
      <w:start w:val="1"/>
      <w:numFmt w:val="decimal"/>
      <w:lvlText w:val="%1."/>
      <w:lvlJc w:val="left"/>
      <w:pPr>
        <w:ind w:left="360" w:hanging="360"/>
      </w:pPr>
      <w:rPr>
        <w:rFonts w:hint="default"/>
      </w:rPr>
    </w:lvl>
    <w:lvl w:ilvl="1" w:tplc="FFFFFFFF">
      <w:start w:val="1"/>
      <w:numFmt w:val="decimal"/>
      <w:lvlText w:val="%2."/>
      <w:lvlJc w:val="left"/>
      <w:pPr>
        <w:ind w:left="1080" w:hanging="360"/>
      </w:pPr>
      <w:rPr>
        <w:rFonts w:hint="default"/>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 w15:restartNumberingAfterBreak="0">
    <w:nsid w:val="20BD2537"/>
    <w:multiLevelType w:val="hybridMultilevel"/>
    <w:tmpl w:val="8904E654"/>
    <w:lvl w:ilvl="0" w:tplc="0813000F">
      <w:start w:val="1"/>
      <w:numFmt w:val="decimal"/>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18" w15:restartNumberingAfterBreak="0">
    <w:nsid w:val="27621541"/>
    <w:multiLevelType w:val="hybridMultilevel"/>
    <w:tmpl w:val="E9DE7D10"/>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 w15:restartNumberingAfterBreak="0">
    <w:nsid w:val="29741368"/>
    <w:multiLevelType w:val="hybridMultilevel"/>
    <w:tmpl w:val="CD908858"/>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 w15:restartNumberingAfterBreak="0">
    <w:nsid w:val="29AB4A8C"/>
    <w:multiLevelType w:val="hybridMultilevel"/>
    <w:tmpl w:val="D0200086"/>
    <w:lvl w:ilvl="0" w:tplc="FFFFFFFF">
      <w:start w:val="1"/>
      <w:numFmt w:val="decimal"/>
      <w:lvlText w:val="%1."/>
      <w:lvlJc w:val="left"/>
      <w:pPr>
        <w:ind w:left="360" w:hanging="360"/>
      </w:pPr>
      <w:rPr>
        <w:rFonts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 w15:restartNumberingAfterBreak="0">
    <w:nsid w:val="2E565F6D"/>
    <w:multiLevelType w:val="hybridMultilevel"/>
    <w:tmpl w:val="02722144"/>
    <w:lvl w:ilvl="0" w:tplc="0813000F">
      <w:start w:val="1"/>
      <w:numFmt w:val="decimal"/>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22" w15:restartNumberingAfterBreak="0">
    <w:nsid w:val="2F6330BF"/>
    <w:multiLevelType w:val="hybridMultilevel"/>
    <w:tmpl w:val="87B46812"/>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 w15:restartNumberingAfterBreak="0">
    <w:nsid w:val="32813C7B"/>
    <w:multiLevelType w:val="hybridMultilevel"/>
    <w:tmpl w:val="67B86326"/>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4" w15:restartNumberingAfterBreak="0">
    <w:nsid w:val="32C90558"/>
    <w:multiLevelType w:val="hybridMultilevel"/>
    <w:tmpl w:val="655AAA24"/>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5" w15:restartNumberingAfterBreak="0">
    <w:nsid w:val="32F36318"/>
    <w:multiLevelType w:val="hybridMultilevel"/>
    <w:tmpl w:val="86A86496"/>
    <w:lvl w:ilvl="0" w:tplc="0813000F">
      <w:start w:val="1"/>
      <w:numFmt w:val="decimal"/>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26" w15:restartNumberingAfterBreak="0">
    <w:nsid w:val="331910A0"/>
    <w:multiLevelType w:val="hybridMultilevel"/>
    <w:tmpl w:val="0518D3D0"/>
    <w:lvl w:ilvl="0" w:tplc="FFFFFFFF">
      <w:start w:val="1"/>
      <w:numFmt w:val="decimal"/>
      <w:lvlText w:val="%1."/>
      <w:lvlJc w:val="left"/>
      <w:pPr>
        <w:ind w:left="360" w:hanging="360"/>
      </w:pPr>
      <w:rPr>
        <w:rFonts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 w15:restartNumberingAfterBreak="0">
    <w:nsid w:val="34931913"/>
    <w:multiLevelType w:val="hybridMultilevel"/>
    <w:tmpl w:val="476A0F14"/>
    <w:lvl w:ilvl="0" w:tplc="B2561F72">
      <w:start w:val="1"/>
      <w:numFmt w:val="lowerLetter"/>
      <w:lvlText w:val="%1."/>
      <w:lvlJc w:val="left"/>
      <w:pPr>
        <w:ind w:left="1080" w:hanging="360"/>
      </w:pPr>
      <w:rPr>
        <w:rFonts w:ascii="Bierstadt" w:eastAsiaTheme="minorHAnsi" w:hAnsi="Bierstadt" w:cstheme="minorBidi"/>
      </w:rPr>
    </w:lvl>
    <w:lvl w:ilvl="1" w:tplc="08130019" w:tentative="1">
      <w:start w:val="1"/>
      <w:numFmt w:val="lowerLetter"/>
      <w:lvlText w:val="%2."/>
      <w:lvlJc w:val="left"/>
      <w:pPr>
        <w:ind w:left="2160" w:hanging="360"/>
      </w:pPr>
    </w:lvl>
    <w:lvl w:ilvl="2" w:tplc="0813001B" w:tentative="1">
      <w:start w:val="1"/>
      <w:numFmt w:val="lowerRoman"/>
      <w:lvlText w:val="%3."/>
      <w:lvlJc w:val="right"/>
      <w:pPr>
        <w:ind w:left="2880" w:hanging="180"/>
      </w:pPr>
    </w:lvl>
    <w:lvl w:ilvl="3" w:tplc="0813000F" w:tentative="1">
      <w:start w:val="1"/>
      <w:numFmt w:val="decimal"/>
      <w:lvlText w:val="%4."/>
      <w:lvlJc w:val="left"/>
      <w:pPr>
        <w:ind w:left="3600" w:hanging="360"/>
      </w:pPr>
    </w:lvl>
    <w:lvl w:ilvl="4" w:tplc="08130019" w:tentative="1">
      <w:start w:val="1"/>
      <w:numFmt w:val="lowerLetter"/>
      <w:lvlText w:val="%5."/>
      <w:lvlJc w:val="left"/>
      <w:pPr>
        <w:ind w:left="4320" w:hanging="360"/>
      </w:pPr>
    </w:lvl>
    <w:lvl w:ilvl="5" w:tplc="0813001B" w:tentative="1">
      <w:start w:val="1"/>
      <w:numFmt w:val="lowerRoman"/>
      <w:lvlText w:val="%6."/>
      <w:lvlJc w:val="right"/>
      <w:pPr>
        <w:ind w:left="5040" w:hanging="180"/>
      </w:pPr>
    </w:lvl>
    <w:lvl w:ilvl="6" w:tplc="0813000F" w:tentative="1">
      <w:start w:val="1"/>
      <w:numFmt w:val="decimal"/>
      <w:lvlText w:val="%7."/>
      <w:lvlJc w:val="left"/>
      <w:pPr>
        <w:ind w:left="5760" w:hanging="360"/>
      </w:pPr>
    </w:lvl>
    <w:lvl w:ilvl="7" w:tplc="08130019" w:tentative="1">
      <w:start w:val="1"/>
      <w:numFmt w:val="lowerLetter"/>
      <w:lvlText w:val="%8."/>
      <w:lvlJc w:val="left"/>
      <w:pPr>
        <w:ind w:left="6480" w:hanging="360"/>
      </w:pPr>
    </w:lvl>
    <w:lvl w:ilvl="8" w:tplc="0813001B" w:tentative="1">
      <w:start w:val="1"/>
      <w:numFmt w:val="lowerRoman"/>
      <w:lvlText w:val="%9."/>
      <w:lvlJc w:val="right"/>
      <w:pPr>
        <w:ind w:left="7200" w:hanging="180"/>
      </w:pPr>
    </w:lvl>
  </w:abstractNum>
  <w:abstractNum w:abstractNumId="28" w15:restartNumberingAfterBreak="0">
    <w:nsid w:val="34C478FB"/>
    <w:multiLevelType w:val="hybridMultilevel"/>
    <w:tmpl w:val="696CAA6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9" w15:restartNumberingAfterBreak="0">
    <w:nsid w:val="353F629A"/>
    <w:multiLevelType w:val="hybridMultilevel"/>
    <w:tmpl w:val="9B3A64E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0" w15:restartNumberingAfterBreak="0">
    <w:nsid w:val="35485983"/>
    <w:multiLevelType w:val="hybridMultilevel"/>
    <w:tmpl w:val="51C0C20C"/>
    <w:lvl w:ilvl="0" w:tplc="FFFFFFFF">
      <w:start w:val="1"/>
      <w:numFmt w:val="decimal"/>
      <w:lvlText w:val="%1."/>
      <w:lvlJc w:val="left"/>
      <w:pPr>
        <w:ind w:left="360" w:hanging="360"/>
      </w:pPr>
      <w:rPr>
        <w:rFonts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 w15:restartNumberingAfterBreak="0">
    <w:nsid w:val="375F0083"/>
    <w:multiLevelType w:val="hybridMultilevel"/>
    <w:tmpl w:val="15105BF4"/>
    <w:lvl w:ilvl="0" w:tplc="1ED8BAEE">
      <w:start w:val="1"/>
      <w:numFmt w:val="lowerLetter"/>
      <w:lvlText w:val="%1."/>
      <w:lvlJc w:val="left"/>
      <w:pPr>
        <w:ind w:left="1080" w:hanging="360"/>
      </w:pPr>
      <w:rPr>
        <w:rFonts w:ascii="Bierstadt" w:eastAsiaTheme="minorHAnsi" w:hAnsi="Bierstadt" w:cstheme="minorBidi"/>
      </w:rPr>
    </w:lvl>
    <w:lvl w:ilvl="1" w:tplc="08130019" w:tentative="1">
      <w:start w:val="1"/>
      <w:numFmt w:val="lowerLetter"/>
      <w:lvlText w:val="%2."/>
      <w:lvlJc w:val="left"/>
      <w:pPr>
        <w:ind w:left="2160" w:hanging="360"/>
      </w:pPr>
    </w:lvl>
    <w:lvl w:ilvl="2" w:tplc="0813001B" w:tentative="1">
      <w:start w:val="1"/>
      <w:numFmt w:val="lowerRoman"/>
      <w:lvlText w:val="%3."/>
      <w:lvlJc w:val="right"/>
      <w:pPr>
        <w:ind w:left="2880" w:hanging="180"/>
      </w:pPr>
    </w:lvl>
    <w:lvl w:ilvl="3" w:tplc="0813000F" w:tentative="1">
      <w:start w:val="1"/>
      <w:numFmt w:val="decimal"/>
      <w:lvlText w:val="%4."/>
      <w:lvlJc w:val="left"/>
      <w:pPr>
        <w:ind w:left="3600" w:hanging="360"/>
      </w:pPr>
    </w:lvl>
    <w:lvl w:ilvl="4" w:tplc="08130019" w:tentative="1">
      <w:start w:val="1"/>
      <w:numFmt w:val="lowerLetter"/>
      <w:lvlText w:val="%5."/>
      <w:lvlJc w:val="left"/>
      <w:pPr>
        <w:ind w:left="4320" w:hanging="360"/>
      </w:pPr>
    </w:lvl>
    <w:lvl w:ilvl="5" w:tplc="0813001B" w:tentative="1">
      <w:start w:val="1"/>
      <w:numFmt w:val="lowerRoman"/>
      <w:lvlText w:val="%6."/>
      <w:lvlJc w:val="right"/>
      <w:pPr>
        <w:ind w:left="5040" w:hanging="180"/>
      </w:pPr>
    </w:lvl>
    <w:lvl w:ilvl="6" w:tplc="0813000F" w:tentative="1">
      <w:start w:val="1"/>
      <w:numFmt w:val="decimal"/>
      <w:lvlText w:val="%7."/>
      <w:lvlJc w:val="left"/>
      <w:pPr>
        <w:ind w:left="5760" w:hanging="360"/>
      </w:pPr>
    </w:lvl>
    <w:lvl w:ilvl="7" w:tplc="08130019" w:tentative="1">
      <w:start w:val="1"/>
      <w:numFmt w:val="lowerLetter"/>
      <w:lvlText w:val="%8."/>
      <w:lvlJc w:val="left"/>
      <w:pPr>
        <w:ind w:left="6480" w:hanging="360"/>
      </w:pPr>
    </w:lvl>
    <w:lvl w:ilvl="8" w:tplc="0813001B" w:tentative="1">
      <w:start w:val="1"/>
      <w:numFmt w:val="lowerRoman"/>
      <w:lvlText w:val="%9."/>
      <w:lvlJc w:val="right"/>
      <w:pPr>
        <w:ind w:left="7200" w:hanging="180"/>
      </w:pPr>
    </w:lvl>
  </w:abstractNum>
  <w:abstractNum w:abstractNumId="32" w15:restartNumberingAfterBreak="0">
    <w:nsid w:val="382760C3"/>
    <w:multiLevelType w:val="hybridMultilevel"/>
    <w:tmpl w:val="655AAA24"/>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3" w15:restartNumberingAfterBreak="0">
    <w:nsid w:val="39650BD7"/>
    <w:multiLevelType w:val="hybridMultilevel"/>
    <w:tmpl w:val="5D585C54"/>
    <w:lvl w:ilvl="0" w:tplc="0413000F">
      <w:start w:val="1"/>
      <w:numFmt w:val="decimal"/>
      <w:lvlText w:val="%1."/>
      <w:lvlJc w:val="left"/>
      <w:pPr>
        <w:ind w:left="720" w:hanging="360"/>
      </w:pPr>
      <w:rPr>
        <w:rFonts w:hint="default"/>
      </w:rPr>
    </w:lvl>
    <w:lvl w:ilvl="1" w:tplc="04130001">
      <w:start w:val="1"/>
      <w:numFmt w:val="bullet"/>
      <w:lvlText w:val=""/>
      <w:lvlJc w:val="left"/>
      <w:pPr>
        <w:ind w:left="1440" w:hanging="360"/>
      </w:pPr>
      <w:rPr>
        <w:rFonts w:ascii="Symbol" w:hAnsi="Symbol" w:hint="default"/>
      </w:r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4" w15:restartNumberingAfterBreak="0">
    <w:nsid w:val="3DD0106F"/>
    <w:multiLevelType w:val="hybridMultilevel"/>
    <w:tmpl w:val="7596901A"/>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5" w15:restartNumberingAfterBreak="0">
    <w:nsid w:val="3E017CE3"/>
    <w:multiLevelType w:val="hybridMultilevel"/>
    <w:tmpl w:val="CFD251B6"/>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6" w15:restartNumberingAfterBreak="0">
    <w:nsid w:val="3E725F5B"/>
    <w:multiLevelType w:val="hybridMultilevel"/>
    <w:tmpl w:val="0C2EBC22"/>
    <w:lvl w:ilvl="0" w:tplc="0413000F">
      <w:start w:val="1"/>
      <w:numFmt w:val="decimal"/>
      <w:lvlText w:val="%1."/>
      <w:lvlJc w:val="left"/>
      <w:pPr>
        <w:ind w:left="360" w:hanging="360"/>
      </w:pPr>
      <w:rPr>
        <w:rFonts w:hint="default"/>
      </w:rPr>
    </w:lvl>
    <w:lvl w:ilvl="1" w:tplc="04130019">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7" w15:restartNumberingAfterBreak="0">
    <w:nsid w:val="3F723A8D"/>
    <w:multiLevelType w:val="hybridMultilevel"/>
    <w:tmpl w:val="220C96A8"/>
    <w:lvl w:ilvl="0" w:tplc="0813000F">
      <w:start w:val="1"/>
      <w:numFmt w:val="decimal"/>
      <w:lvlText w:val="%1."/>
      <w:lvlJc w:val="left"/>
      <w:pPr>
        <w:ind w:left="720" w:hanging="360"/>
      </w:pPr>
      <w:rPr>
        <w:rFonts w:hint="default"/>
      </w:rPr>
    </w:lvl>
    <w:lvl w:ilvl="1" w:tplc="08130003">
      <w:start w:val="1"/>
      <w:numFmt w:val="bullet"/>
      <w:lvlText w:val="o"/>
      <w:lvlJc w:val="left"/>
      <w:pPr>
        <w:ind w:left="1440" w:hanging="360"/>
      </w:pPr>
      <w:rPr>
        <w:rFonts w:ascii="Courier New" w:hAnsi="Courier New" w:cs="Courier New" w:hint="default"/>
      </w:r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8" w15:restartNumberingAfterBreak="0">
    <w:nsid w:val="3FFA14C5"/>
    <w:multiLevelType w:val="hybridMultilevel"/>
    <w:tmpl w:val="84BCC90C"/>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42C8374F"/>
    <w:multiLevelType w:val="hybridMultilevel"/>
    <w:tmpl w:val="B024FE52"/>
    <w:lvl w:ilvl="0" w:tplc="FFFFFFFF">
      <w:start w:val="1"/>
      <w:numFmt w:val="decimal"/>
      <w:lvlText w:val="%1."/>
      <w:lvlJc w:val="left"/>
      <w:pPr>
        <w:ind w:left="360" w:hanging="360"/>
      </w:pPr>
      <w:rPr>
        <w:rFonts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 w15:restartNumberingAfterBreak="0">
    <w:nsid w:val="43525076"/>
    <w:multiLevelType w:val="hybridMultilevel"/>
    <w:tmpl w:val="0C2EBC22"/>
    <w:lvl w:ilvl="0" w:tplc="0413000F">
      <w:start w:val="1"/>
      <w:numFmt w:val="decimal"/>
      <w:lvlText w:val="%1."/>
      <w:lvlJc w:val="left"/>
      <w:pPr>
        <w:ind w:left="360" w:hanging="360"/>
      </w:pPr>
      <w:rPr>
        <w:rFonts w:hint="default"/>
      </w:rPr>
    </w:lvl>
    <w:lvl w:ilvl="1" w:tplc="04130019">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41" w15:restartNumberingAfterBreak="0">
    <w:nsid w:val="448605D2"/>
    <w:multiLevelType w:val="hybridMultilevel"/>
    <w:tmpl w:val="2444A608"/>
    <w:lvl w:ilvl="0" w:tplc="FFFFFFFF">
      <w:start w:val="1"/>
      <w:numFmt w:val="decimal"/>
      <w:lvlText w:val="%1."/>
      <w:lvlJc w:val="left"/>
      <w:pPr>
        <w:ind w:left="360" w:hanging="360"/>
      </w:pPr>
      <w:rPr>
        <w:rFonts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2" w15:restartNumberingAfterBreak="0">
    <w:nsid w:val="464B7AB8"/>
    <w:multiLevelType w:val="hybridMultilevel"/>
    <w:tmpl w:val="04A8E912"/>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43" w15:restartNumberingAfterBreak="0">
    <w:nsid w:val="47747C1E"/>
    <w:multiLevelType w:val="hybridMultilevel"/>
    <w:tmpl w:val="A3EE4F5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4" w15:restartNumberingAfterBreak="0">
    <w:nsid w:val="4AC34C89"/>
    <w:multiLevelType w:val="hybridMultilevel"/>
    <w:tmpl w:val="A754CC5C"/>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5" w15:restartNumberingAfterBreak="0">
    <w:nsid w:val="4BFF4B86"/>
    <w:multiLevelType w:val="hybridMultilevel"/>
    <w:tmpl w:val="23D86D10"/>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6" w15:restartNumberingAfterBreak="0">
    <w:nsid w:val="4D865396"/>
    <w:multiLevelType w:val="hybridMultilevel"/>
    <w:tmpl w:val="A0D6E178"/>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47" w15:restartNumberingAfterBreak="0">
    <w:nsid w:val="4DF456D1"/>
    <w:multiLevelType w:val="hybridMultilevel"/>
    <w:tmpl w:val="7596901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4F356D74"/>
    <w:multiLevelType w:val="hybridMultilevel"/>
    <w:tmpl w:val="E11EDFC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9" w15:restartNumberingAfterBreak="0">
    <w:nsid w:val="51223FBA"/>
    <w:multiLevelType w:val="hybridMultilevel"/>
    <w:tmpl w:val="655AAA24"/>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50" w15:restartNumberingAfterBreak="0">
    <w:nsid w:val="51A01E50"/>
    <w:multiLevelType w:val="hybridMultilevel"/>
    <w:tmpl w:val="156E6286"/>
    <w:lvl w:ilvl="0" w:tplc="0413000F">
      <w:start w:val="1"/>
      <w:numFmt w:val="decimal"/>
      <w:lvlText w:val="%1."/>
      <w:lvlJc w:val="left"/>
      <w:pPr>
        <w:ind w:left="720" w:hanging="360"/>
      </w:pPr>
      <w:rPr>
        <w:rFonts w:hint="default"/>
      </w:rPr>
    </w:lvl>
    <w:lvl w:ilvl="1" w:tplc="6CB03D18">
      <w:start w:val="1"/>
      <w:numFmt w:val="bullet"/>
      <w:lvlText w:val=""/>
      <w:lvlJc w:val="left"/>
      <w:pPr>
        <w:ind w:left="1440" w:hanging="360"/>
      </w:pPr>
      <w:rPr>
        <w:rFonts w:ascii="Symbol" w:hAnsi="Symbol" w:hint="default"/>
      </w:r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1" w15:restartNumberingAfterBreak="0">
    <w:nsid w:val="543966B0"/>
    <w:multiLevelType w:val="hybridMultilevel"/>
    <w:tmpl w:val="D7F432A2"/>
    <w:lvl w:ilvl="0" w:tplc="FFFFFFFF">
      <w:start w:val="1"/>
      <w:numFmt w:val="decimal"/>
      <w:lvlText w:val="%1."/>
      <w:lvlJc w:val="left"/>
      <w:pPr>
        <w:ind w:left="360" w:hanging="360"/>
      </w:pPr>
      <w:rPr>
        <w:rFonts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2" w15:restartNumberingAfterBreak="0">
    <w:nsid w:val="543F4634"/>
    <w:multiLevelType w:val="hybridMultilevel"/>
    <w:tmpl w:val="A336FEA6"/>
    <w:lvl w:ilvl="0" w:tplc="EE52705E">
      <w:start w:val="1"/>
      <w:numFmt w:val="lowerLetter"/>
      <w:lvlText w:val="%1."/>
      <w:lvlJc w:val="left"/>
      <w:pPr>
        <w:ind w:left="1080" w:hanging="360"/>
      </w:pPr>
      <w:rPr>
        <w:rFonts w:ascii="Bierstadt" w:eastAsiaTheme="minorHAnsi" w:hAnsi="Bierstadt" w:cstheme="minorBidi"/>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53" w15:restartNumberingAfterBreak="0">
    <w:nsid w:val="57800427"/>
    <w:multiLevelType w:val="hybridMultilevel"/>
    <w:tmpl w:val="0518D3D0"/>
    <w:lvl w:ilvl="0" w:tplc="FFFFFFFF">
      <w:start w:val="1"/>
      <w:numFmt w:val="decimal"/>
      <w:lvlText w:val="%1."/>
      <w:lvlJc w:val="left"/>
      <w:pPr>
        <w:ind w:left="360" w:hanging="360"/>
      </w:pPr>
      <w:rPr>
        <w:rFonts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4" w15:restartNumberingAfterBreak="0">
    <w:nsid w:val="5AE54576"/>
    <w:multiLevelType w:val="hybridMultilevel"/>
    <w:tmpl w:val="67B86326"/>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55" w15:restartNumberingAfterBreak="0">
    <w:nsid w:val="5AEB3DE0"/>
    <w:multiLevelType w:val="hybridMultilevel"/>
    <w:tmpl w:val="04EE6D4E"/>
    <w:lvl w:ilvl="0" w:tplc="0413000F">
      <w:start w:val="1"/>
      <w:numFmt w:val="decimal"/>
      <w:lvlText w:val="%1."/>
      <w:lvlJc w:val="left"/>
      <w:pPr>
        <w:ind w:left="720" w:hanging="360"/>
      </w:pPr>
      <w:rPr>
        <w:rFonts w:hint="default"/>
      </w:rPr>
    </w:lvl>
    <w:lvl w:ilvl="1" w:tplc="04130001">
      <w:start w:val="1"/>
      <w:numFmt w:val="bullet"/>
      <w:lvlText w:val=""/>
      <w:lvlJc w:val="left"/>
      <w:pPr>
        <w:ind w:left="1440" w:hanging="360"/>
      </w:pPr>
      <w:rPr>
        <w:rFonts w:ascii="Symbol" w:hAnsi="Symbol" w:hint="default"/>
      </w:r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6" w15:restartNumberingAfterBreak="0">
    <w:nsid w:val="5AFD6A2E"/>
    <w:multiLevelType w:val="hybridMultilevel"/>
    <w:tmpl w:val="8A0C5D80"/>
    <w:lvl w:ilvl="0" w:tplc="83AE4E5E">
      <w:start w:val="1"/>
      <w:numFmt w:val="lowerLetter"/>
      <w:lvlText w:val="%1."/>
      <w:lvlJc w:val="left"/>
      <w:pPr>
        <w:ind w:left="1080" w:hanging="360"/>
      </w:pPr>
      <w:rPr>
        <w:rFonts w:ascii="Bierstadt" w:eastAsiaTheme="minorHAnsi" w:hAnsi="Bierstadt" w:cstheme="minorBid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5C4F04C7"/>
    <w:multiLevelType w:val="hybridMultilevel"/>
    <w:tmpl w:val="E9DE7D10"/>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8" w15:restartNumberingAfterBreak="0">
    <w:nsid w:val="5EF22719"/>
    <w:multiLevelType w:val="hybridMultilevel"/>
    <w:tmpl w:val="9F145066"/>
    <w:lvl w:ilvl="0" w:tplc="0813000F">
      <w:start w:val="1"/>
      <w:numFmt w:val="decimal"/>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59" w15:restartNumberingAfterBreak="0">
    <w:nsid w:val="5F1E5EF9"/>
    <w:multiLevelType w:val="hybridMultilevel"/>
    <w:tmpl w:val="216EBFE0"/>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65DE428D"/>
    <w:multiLevelType w:val="hybridMultilevel"/>
    <w:tmpl w:val="51C0C20C"/>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1" w15:restartNumberingAfterBreak="0">
    <w:nsid w:val="696B6DF3"/>
    <w:multiLevelType w:val="hybridMultilevel"/>
    <w:tmpl w:val="CD908858"/>
    <w:lvl w:ilvl="0" w:tplc="FFFFFFFF">
      <w:start w:val="1"/>
      <w:numFmt w:val="decimal"/>
      <w:lvlText w:val="%1."/>
      <w:lvlJc w:val="left"/>
      <w:pPr>
        <w:ind w:left="360" w:hanging="360"/>
      </w:pPr>
      <w:rPr>
        <w:rFonts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2" w15:restartNumberingAfterBreak="0">
    <w:nsid w:val="6A0872D4"/>
    <w:multiLevelType w:val="hybridMultilevel"/>
    <w:tmpl w:val="08B45EB8"/>
    <w:lvl w:ilvl="0" w:tplc="1C6CC64E">
      <w:start w:val="1"/>
      <w:numFmt w:val="lowerLetter"/>
      <w:lvlText w:val="%1."/>
      <w:lvlJc w:val="left"/>
      <w:pPr>
        <w:ind w:left="1080" w:hanging="360"/>
      </w:pPr>
      <w:rPr>
        <w:rFonts w:ascii="Bierstadt" w:eastAsiaTheme="minorHAnsi" w:hAnsi="Bierstadt" w:cstheme="minorBidi"/>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63" w15:restartNumberingAfterBreak="0">
    <w:nsid w:val="6B753C95"/>
    <w:multiLevelType w:val="hybridMultilevel"/>
    <w:tmpl w:val="D7F432A2"/>
    <w:lvl w:ilvl="0" w:tplc="FFFFFFFF">
      <w:start w:val="1"/>
      <w:numFmt w:val="decimal"/>
      <w:lvlText w:val="%1."/>
      <w:lvlJc w:val="left"/>
      <w:pPr>
        <w:ind w:left="360" w:hanging="360"/>
      </w:pPr>
      <w:rPr>
        <w:rFonts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4" w15:restartNumberingAfterBreak="0">
    <w:nsid w:val="6DFB0435"/>
    <w:multiLevelType w:val="hybridMultilevel"/>
    <w:tmpl w:val="0FB6FE12"/>
    <w:lvl w:ilvl="0" w:tplc="0813000F">
      <w:start w:val="1"/>
      <w:numFmt w:val="decimal"/>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65" w15:restartNumberingAfterBreak="0">
    <w:nsid w:val="70B05475"/>
    <w:multiLevelType w:val="hybridMultilevel"/>
    <w:tmpl w:val="7E68EBFC"/>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66" w15:restartNumberingAfterBreak="0">
    <w:nsid w:val="70BC311E"/>
    <w:multiLevelType w:val="hybridMultilevel"/>
    <w:tmpl w:val="EBF4B230"/>
    <w:lvl w:ilvl="0" w:tplc="0813000F">
      <w:start w:val="1"/>
      <w:numFmt w:val="decimal"/>
      <w:lvlText w:val="%1."/>
      <w:lvlJc w:val="left"/>
      <w:pPr>
        <w:ind w:left="360" w:hanging="360"/>
      </w:pPr>
      <w:rPr>
        <w:rFonts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 w15:restartNumberingAfterBreak="0">
    <w:nsid w:val="713B3B49"/>
    <w:multiLevelType w:val="multilevel"/>
    <w:tmpl w:val="94227D2E"/>
    <w:lvl w:ilvl="0">
      <w:start w:val="1"/>
      <w:numFmt w:val="decimal"/>
      <w:pStyle w:val="Kop1"/>
      <w:lvlText w:val="%1."/>
      <w:lvlJc w:val="left"/>
      <w:pPr>
        <w:ind w:left="9504" w:hanging="432"/>
      </w:pPr>
      <w:rPr>
        <w:rFonts w:hint="default"/>
      </w:rPr>
    </w:lvl>
    <w:lvl w:ilvl="1">
      <w:start w:val="1"/>
      <w:numFmt w:val="decimal"/>
      <w:pStyle w:val="Kop2"/>
      <w:lvlText w:val="%1.%2"/>
      <w:lvlJc w:val="left"/>
      <w:pPr>
        <w:ind w:left="576" w:hanging="576"/>
      </w:pPr>
      <w:rPr>
        <w:rFonts w:hint="default"/>
      </w:rPr>
    </w:lvl>
    <w:lvl w:ilvl="2">
      <w:start w:val="1"/>
      <w:numFmt w:val="decimal"/>
      <w:pStyle w:val="Kop3"/>
      <w:lvlText w:val="%1.%2.%3"/>
      <w:lvlJc w:val="left"/>
      <w:pPr>
        <w:ind w:left="720" w:hanging="720"/>
      </w:pPr>
      <w:rPr>
        <w:rFonts w:hint="default"/>
      </w:rPr>
    </w:lvl>
    <w:lvl w:ilvl="3">
      <w:start w:val="1"/>
      <w:numFmt w:val="decimal"/>
      <w:pStyle w:val="Kop4"/>
      <w:lvlText w:val="%1.%2.%3.%4"/>
      <w:lvlJc w:val="left"/>
      <w:pPr>
        <w:ind w:left="864" w:hanging="864"/>
      </w:pPr>
      <w:rPr>
        <w:rFonts w:hint="default"/>
      </w:rPr>
    </w:lvl>
    <w:lvl w:ilvl="4">
      <w:start w:val="1"/>
      <w:numFmt w:val="decimal"/>
      <w:pStyle w:val="Kop5"/>
      <w:lvlText w:val="%1.%2.%3.%4.%5"/>
      <w:lvlJc w:val="left"/>
      <w:pPr>
        <w:ind w:left="1008" w:hanging="1008"/>
      </w:pPr>
      <w:rPr>
        <w:rFonts w:hint="default"/>
      </w:rPr>
    </w:lvl>
    <w:lvl w:ilvl="5">
      <w:start w:val="1"/>
      <w:numFmt w:val="decimal"/>
      <w:pStyle w:val="Kop6"/>
      <w:lvlText w:val="%1.%2.%3.%4.%5.%6"/>
      <w:lvlJc w:val="left"/>
      <w:pPr>
        <w:ind w:left="1152" w:hanging="1152"/>
      </w:pPr>
      <w:rPr>
        <w:rFonts w:hint="default"/>
      </w:rPr>
    </w:lvl>
    <w:lvl w:ilvl="6">
      <w:start w:val="1"/>
      <w:numFmt w:val="decimal"/>
      <w:pStyle w:val="Kop7"/>
      <w:lvlText w:val="%1.%2.%3.%4.%5.%6.%7"/>
      <w:lvlJc w:val="left"/>
      <w:pPr>
        <w:ind w:left="1296" w:hanging="1296"/>
      </w:pPr>
      <w:rPr>
        <w:rFonts w:hint="default"/>
      </w:rPr>
    </w:lvl>
    <w:lvl w:ilvl="7">
      <w:start w:val="1"/>
      <w:numFmt w:val="decimal"/>
      <w:pStyle w:val="Kop8"/>
      <w:lvlText w:val="%1.%2.%3.%4.%5.%6.%7.%8"/>
      <w:lvlJc w:val="left"/>
      <w:pPr>
        <w:ind w:left="1440" w:hanging="1440"/>
      </w:pPr>
      <w:rPr>
        <w:rFonts w:hint="default"/>
      </w:rPr>
    </w:lvl>
    <w:lvl w:ilvl="8">
      <w:start w:val="1"/>
      <w:numFmt w:val="decimal"/>
      <w:pStyle w:val="Kop9"/>
      <w:lvlText w:val="%1.%2.%3.%4.%5.%6.%7.%8.%9"/>
      <w:lvlJc w:val="left"/>
      <w:pPr>
        <w:ind w:left="1584" w:hanging="1584"/>
      </w:pPr>
      <w:rPr>
        <w:rFonts w:hint="default"/>
      </w:rPr>
    </w:lvl>
  </w:abstractNum>
  <w:abstractNum w:abstractNumId="68" w15:restartNumberingAfterBreak="0">
    <w:nsid w:val="723403CB"/>
    <w:multiLevelType w:val="hybridMultilevel"/>
    <w:tmpl w:val="66D0CC6E"/>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69" w15:restartNumberingAfterBreak="0">
    <w:nsid w:val="72417D56"/>
    <w:multiLevelType w:val="hybridMultilevel"/>
    <w:tmpl w:val="A0D6E178"/>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70" w15:restartNumberingAfterBreak="0">
    <w:nsid w:val="72AF668E"/>
    <w:multiLevelType w:val="hybridMultilevel"/>
    <w:tmpl w:val="5E2E8D44"/>
    <w:lvl w:ilvl="0" w:tplc="0813000F">
      <w:start w:val="1"/>
      <w:numFmt w:val="decimal"/>
      <w:lvlText w:val="%1."/>
      <w:lvlJc w:val="left"/>
      <w:pPr>
        <w:ind w:left="720" w:hanging="360"/>
      </w:pPr>
      <w:rPr>
        <w:rFonts w:hint="default"/>
      </w:rPr>
    </w:lvl>
    <w:lvl w:ilvl="1" w:tplc="08130003">
      <w:start w:val="1"/>
      <w:numFmt w:val="bullet"/>
      <w:lvlText w:val="o"/>
      <w:lvlJc w:val="left"/>
      <w:pPr>
        <w:ind w:left="1440" w:hanging="360"/>
      </w:pPr>
      <w:rPr>
        <w:rFonts w:ascii="Courier New" w:hAnsi="Courier New" w:cs="Courier New" w:hint="default"/>
      </w:r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71" w15:restartNumberingAfterBreak="0">
    <w:nsid w:val="735D0329"/>
    <w:multiLevelType w:val="hybridMultilevel"/>
    <w:tmpl w:val="1E6A4058"/>
    <w:lvl w:ilvl="0" w:tplc="E320FC44">
      <w:start w:val="1"/>
      <w:numFmt w:val="lowerLetter"/>
      <w:lvlText w:val="%1."/>
      <w:lvlJc w:val="left"/>
      <w:pPr>
        <w:ind w:left="1080" w:hanging="360"/>
      </w:pPr>
      <w:rPr>
        <w:rFonts w:ascii="Bierstadt" w:eastAsiaTheme="minorHAnsi" w:hAnsi="Bierstadt" w:cstheme="minorBidi"/>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72" w15:restartNumberingAfterBreak="0">
    <w:nsid w:val="73B70199"/>
    <w:multiLevelType w:val="hybridMultilevel"/>
    <w:tmpl w:val="D570B216"/>
    <w:lvl w:ilvl="0" w:tplc="00EEEDC6">
      <w:start w:val="1"/>
      <w:numFmt w:val="decimal"/>
      <w:lvlText w:val="%1."/>
      <w:lvlJc w:val="left"/>
      <w:pPr>
        <w:ind w:left="1069" w:hanging="360"/>
      </w:pPr>
      <w:rPr>
        <w:rFonts w:hint="default"/>
      </w:rPr>
    </w:lvl>
    <w:lvl w:ilvl="1" w:tplc="08130019" w:tentative="1">
      <w:start w:val="1"/>
      <w:numFmt w:val="lowerLetter"/>
      <w:lvlText w:val="%2."/>
      <w:lvlJc w:val="left"/>
      <w:pPr>
        <w:ind w:left="1069" w:hanging="360"/>
      </w:pPr>
    </w:lvl>
    <w:lvl w:ilvl="2" w:tplc="0813001B" w:tentative="1">
      <w:start w:val="1"/>
      <w:numFmt w:val="lowerRoman"/>
      <w:lvlText w:val="%3."/>
      <w:lvlJc w:val="right"/>
      <w:pPr>
        <w:ind w:left="1789" w:hanging="180"/>
      </w:pPr>
    </w:lvl>
    <w:lvl w:ilvl="3" w:tplc="0813000F" w:tentative="1">
      <w:start w:val="1"/>
      <w:numFmt w:val="decimal"/>
      <w:lvlText w:val="%4."/>
      <w:lvlJc w:val="left"/>
      <w:pPr>
        <w:ind w:left="2509" w:hanging="360"/>
      </w:pPr>
    </w:lvl>
    <w:lvl w:ilvl="4" w:tplc="08130019" w:tentative="1">
      <w:start w:val="1"/>
      <w:numFmt w:val="lowerLetter"/>
      <w:lvlText w:val="%5."/>
      <w:lvlJc w:val="left"/>
      <w:pPr>
        <w:ind w:left="3229" w:hanging="360"/>
      </w:pPr>
    </w:lvl>
    <w:lvl w:ilvl="5" w:tplc="0813001B" w:tentative="1">
      <w:start w:val="1"/>
      <w:numFmt w:val="lowerRoman"/>
      <w:lvlText w:val="%6."/>
      <w:lvlJc w:val="right"/>
      <w:pPr>
        <w:ind w:left="3949" w:hanging="180"/>
      </w:pPr>
    </w:lvl>
    <w:lvl w:ilvl="6" w:tplc="0813000F" w:tentative="1">
      <w:start w:val="1"/>
      <w:numFmt w:val="decimal"/>
      <w:lvlText w:val="%7."/>
      <w:lvlJc w:val="left"/>
      <w:pPr>
        <w:ind w:left="4669" w:hanging="360"/>
      </w:pPr>
    </w:lvl>
    <w:lvl w:ilvl="7" w:tplc="08130019" w:tentative="1">
      <w:start w:val="1"/>
      <w:numFmt w:val="lowerLetter"/>
      <w:lvlText w:val="%8."/>
      <w:lvlJc w:val="left"/>
      <w:pPr>
        <w:ind w:left="5389" w:hanging="360"/>
      </w:pPr>
    </w:lvl>
    <w:lvl w:ilvl="8" w:tplc="0813001B" w:tentative="1">
      <w:start w:val="1"/>
      <w:numFmt w:val="lowerRoman"/>
      <w:lvlText w:val="%9."/>
      <w:lvlJc w:val="right"/>
      <w:pPr>
        <w:ind w:left="6109" w:hanging="180"/>
      </w:pPr>
    </w:lvl>
  </w:abstractNum>
  <w:abstractNum w:abstractNumId="73" w15:restartNumberingAfterBreak="0">
    <w:nsid w:val="764D4848"/>
    <w:multiLevelType w:val="hybridMultilevel"/>
    <w:tmpl w:val="E3782254"/>
    <w:lvl w:ilvl="0" w:tplc="3EBAD904">
      <w:start w:val="1"/>
      <w:numFmt w:val="lowerLetter"/>
      <w:lvlText w:val="%1."/>
      <w:lvlJc w:val="left"/>
      <w:pPr>
        <w:ind w:left="1080" w:hanging="360"/>
      </w:pPr>
      <w:rPr>
        <w:rFonts w:ascii="Bierstadt" w:eastAsiaTheme="minorHAnsi" w:hAnsi="Bierstadt" w:cstheme="minorBidi"/>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74" w15:restartNumberingAfterBreak="0">
    <w:nsid w:val="7652764A"/>
    <w:multiLevelType w:val="hybridMultilevel"/>
    <w:tmpl w:val="0F188C9C"/>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75" w15:restartNumberingAfterBreak="0">
    <w:nsid w:val="76FF58ED"/>
    <w:multiLevelType w:val="hybridMultilevel"/>
    <w:tmpl w:val="8904E654"/>
    <w:lvl w:ilvl="0" w:tplc="0813000F">
      <w:start w:val="1"/>
      <w:numFmt w:val="decimal"/>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76" w15:restartNumberingAfterBreak="0">
    <w:nsid w:val="773B6E4C"/>
    <w:multiLevelType w:val="hybridMultilevel"/>
    <w:tmpl w:val="B60EA54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7" w15:restartNumberingAfterBreak="0">
    <w:nsid w:val="7AB3696C"/>
    <w:multiLevelType w:val="hybridMultilevel"/>
    <w:tmpl w:val="0518D3D0"/>
    <w:lvl w:ilvl="0" w:tplc="FFFFFFFF">
      <w:start w:val="1"/>
      <w:numFmt w:val="decimal"/>
      <w:lvlText w:val="%1."/>
      <w:lvlJc w:val="left"/>
      <w:pPr>
        <w:ind w:left="360" w:hanging="360"/>
      </w:pPr>
      <w:rPr>
        <w:rFonts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8" w15:restartNumberingAfterBreak="0">
    <w:nsid w:val="7AD1651F"/>
    <w:multiLevelType w:val="hybridMultilevel"/>
    <w:tmpl w:val="2E7E2108"/>
    <w:lvl w:ilvl="0" w:tplc="0813000F">
      <w:start w:val="1"/>
      <w:numFmt w:val="decimal"/>
      <w:lvlText w:val="%1."/>
      <w:lvlJc w:val="left"/>
      <w:pPr>
        <w:ind w:left="720" w:hanging="360"/>
      </w:pPr>
      <w:rPr>
        <w:rFonts w:hint="default"/>
      </w:rPr>
    </w:lvl>
    <w:lvl w:ilvl="1" w:tplc="08130001">
      <w:start w:val="1"/>
      <w:numFmt w:val="bullet"/>
      <w:lvlText w:val=""/>
      <w:lvlJc w:val="left"/>
      <w:pPr>
        <w:ind w:left="1440" w:hanging="360"/>
      </w:pPr>
      <w:rPr>
        <w:rFonts w:ascii="Symbol" w:hAnsi="Symbol" w:hint="default"/>
      </w:r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79" w15:restartNumberingAfterBreak="0">
    <w:nsid w:val="7C785D29"/>
    <w:multiLevelType w:val="hybridMultilevel"/>
    <w:tmpl w:val="6B400FCC"/>
    <w:lvl w:ilvl="0" w:tplc="FFFFFFFF">
      <w:start w:val="1"/>
      <w:numFmt w:val="decimal"/>
      <w:lvlText w:val="%1."/>
      <w:lvlJc w:val="left"/>
      <w:pPr>
        <w:ind w:left="108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80" w15:restartNumberingAfterBreak="0">
    <w:nsid w:val="7D2B362E"/>
    <w:multiLevelType w:val="hybridMultilevel"/>
    <w:tmpl w:val="6B400FCC"/>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135105836">
    <w:abstractNumId w:val="67"/>
  </w:num>
  <w:num w:numId="2" w16cid:durableId="469447278">
    <w:abstractNumId w:val="17"/>
  </w:num>
  <w:num w:numId="3" w16cid:durableId="1748959689">
    <w:abstractNumId w:val="78"/>
  </w:num>
  <w:num w:numId="4" w16cid:durableId="398141197">
    <w:abstractNumId w:val="42"/>
  </w:num>
  <w:num w:numId="5" w16cid:durableId="1191993936">
    <w:abstractNumId w:val="36"/>
  </w:num>
  <w:num w:numId="6" w16cid:durableId="430711498">
    <w:abstractNumId w:val="40"/>
  </w:num>
  <w:num w:numId="7" w16cid:durableId="1212692324">
    <w:abstractNumId w:val="24"/>
  </w:num>
  <w:num w:numId="8" w16cid:durableId="949626468">
    <w:abstractNumId w:val="46"/>
  </w:num>
  <w:num w:numId="9" w16cid:durableId="803084435">
    <w:abstractNumId w:val="23"/>
  </w:num>
  <w:num w:numId="10" w16cid:durableId="1889762947">
    <w:abstractNumId w:val="49"/>
  </w:num>
  <w:num w:numId="11" w16cid:durableId="886063034">
    <w:abstractNumId w:val="9"/>
  </w:num>
  <w:num w:numId="12" w16cid:durableId="282882903">
    <w:abstractNumId w:val="32"/>
  </w:num>
  <w:num w:numId="13" w16cid:durableId="1358046387">
    <w:abstractNumId w:val="69"/>
  </w:num>
  <w:num w:numId="14" w16cid:durableId="1926259591">
    <w:abstractNumId w:val="54"/>
  </w:num>
  <w:num w:numId="15" w16cid:durableId="1525558657">
    <w:abstractNumId w:val="10"/>
  </w:num>
  <w:num w:numId="16" w16cid:durableId="484593295">
    <w:abstractNumId w:val="65"/>
  </w:num>
  <w:num w:numId="17" w16cid:durableId="70782428">
    <w:abstractNumId w:val="12"/>
  </w:num>
  <w:num w:numId="18" w16cid:durableId="2030403387">
    <w:abstractNumId w:val="48"/>
  </w:num>
  <w:num w:numId="19" w16cid:durableId="1123883600">
    <w:abstractNumId w:val="29"/>
  </w:num>
  <w:num w:numId="20" w16cid:durableId="1491361517">
    <w:abstractNumId w:val="68"/>
  </w:num>
  <w:num w:numId="21" w16cid:durableId="1751926091">
    <w:abstractNumId w:val="76"/>
  </w:num>
  <w:num w:numId="22" w16cid:durableId="466821974">
    <w:abstractNumId w:val="55"/>
  </w:num>
  <w:num w:numId="23" w16cid:durableId="869219256">
    <w:abstractNumId w:val="50"/>
  </w:num>
  <w:num w:numId="24" w16cid:durableId="778912784">
    <w:abstractNumId w:val="33"/>
  </w:num>
  <w:num w:numId="25" w16cid:durableId="623124842">
    <w:abstractNumId w:val="28"/>
  </w:num>
  <w:num w:numId="26" w16cid:durableId="123083127">
    <w:abstractNumId w:val="75"/>
  </w:num>
  <w:num w:numId="27" w16cid:durableId="1936546758">
    <w:abstractNumId w:val="43"/>
  </w:num>
  <w:num w:numId="28" w16cid:durableId="295795227">
    <w:abstractNumId w:val="70"/>
  </w:num>
  <w:num w:numId="29" w16cid:durableId="1092775487">
    <w:abstractNumId w:val="74"/>
  </w:num>
  <w:num w:numId="30" w16cid:durableId="60252054">
    <w:abstractNumId w:val="45"/>
  </w:num>
  <w:num w:numId="31" w16cid:durableId="1873153076">
    <w:abstractNumId w:val="37"/>
  </w:num>
  <w:num w:numId="32" w16cid:durableId="333341041">
    <w:abstractNumId w:val="58"/>
  </w:num>
  <w:num w:numId="33" w16cid:durableId="348989376">
    <w:abstractNumId w:val="15"/>
  </w:num>
  <w:num w:numId="34" w16cid:durableId="1635981628">
    <w:abstractNumId w:val="16"/>
  </w:num>
  <w:num w:numId="35" w16cid:durableId="1870027137">
    <w:abstractNumId w:val="44"/>
  </w:num>
  <w:num w:numId="36" w16cid:durableId="1011418107">
    <w:abstractNumId w:val="19"/>
  </w:num>
  <w:num w:numId="37" w16cid:durableId="10569860">
    <w:abstractNumId w:val="66"/>
  </w:num>
  <w:num w:numId="38" w16cid:durableId="1437481950">
    <w:abstractNumId w:val="61"/>
  </w:num>
  <w:num w:numId="39" w16cid:durableId="1470590638">
    <w:abstractNumId w:val="64"/>
  </w:num>
  <w:num w:numId="40" w16cid:durableId="1342853890">
    <w:abstractNumId w:val="60"/>
  </w:num>
  <w:num w:numId="41" w16cid:durableId="743624">
    <w:abstractNumId w:val="25"/>
  </w:num>
  <w:num w:numId="42" w16cid:durableId="1234199912">
    <w:abstractNumId w:val="0"/>
  </w:num>
  <w:num w:numId="43" w16cid:durableId="2129347778">
    <w:abstractNumId w:val="41"/>
  </w:num>
  <w:num w:numId="44" w16cid:durableId="76753960">
    <w:abstractNumId w:val="39"/>
  </w:num>
  <w:num w:numId="45" w16cid:durableId="1101955063">
    <w:abstractNumId w:val="5"/>
  </w:num>
  <w:num w:numId="46" w16cid:durableId="2010793234">
    <w:abstractNumId w:val="72"/>
  </w:num>
  <w:num w:numId="47" w16cid:durableId="1977224872">
    <w:abstractNumId w:val="21"/>
  </w:num>
  <w:num w:numId="48" w16cid:durableId="1288661934">
    <w:abstractNumId w:val="51"/>
  </w:num>
  <w:num w:numId="49" w16cid:durableId="913206055">
    <w:abstractNumId w:val="4"/>
  </w:num>
  <w:num w:numId="50" w16cid:durableId="1127503023">
    <w:abstractNumId w:val="79"/>
  </w:num>
  <w:num w:numId="51" w16cid:durableId="1044670644">
    <w:abstractNumId w:val="22"/>
  </w:num>
  <w:num w:numId="52" w16cid:durableId="777484796">
    <w:abstractNumId w:val="3"/>
  </w:num>
  <w:num w:numId="53" w16cid:durableId="1808234113">
    <w:abstractNumId w:val="57"/>
  </w:num>
  <w:num w:numId="54" w16cid:durableId="174344915">
    <w:abstractNumId w:val="31"/>
  </w:num>
  <w:num w:numId="55" w16cid:durableId="311371355">
    <w:abstractNumId w:val="27"/>
  </w:num>
  <w:num w:numId="56" w16cid:durableId="1669289340">
    <w:abstractNumId w:val="2"/>
  </w:num>
  <w:num w:numId="57" w16cid:durableId="269314410">
    <w:abstractNumId w:val="18"/>
  </w:num>
  <w:num w:numId="58" w16cid:durableId="1559243851">
    <w:abstractNumId w:val="71"/>
  </w:num>
  <w:num w:numId="59" w16cid:durableId="1887064985">
    <w:abstractNumId w:val="62"/>
  </w:num>
  <w:num w:numId="60" w16cid:durableId="1499493743">
    <w:abstractNumId w:val="35"/>
  </w:num>
  <w:num w:numId="61" w16cid:durableId="84153345">
    <w:abstractNumId w:val="52"/>
  </w:num>
  <w:num w:numId="62" w16cid:durableId="1189686535">
    <w:abstractNumId w:val="73"/>
  </w:num>
  <w:num w:numId="63" w16cid:durableId="665789071">
    <w:abstractNumId w:val="1"/>
  </w:num>
  <w:num w:numId="64" w16cid:durableId="2137915822">
    <w:abstractNumId w:val="6"/>
  </w:num>
  <w:num w:numId="65" w16cid:durableId="1199703645">
    <w:abstractNumId w:val="30"/>
  </w:num>
  <w:num w:numId="66" w16cid:durableId="1329139569">
    <w:abstractNumId w:val="63"/>
  </w:num>
  <w:num w:numId="67" w16cid:durableId="673611473">
    <w:abstractNumId w:val="14"/>
  </w:num>
  <w:num w:numId="68" w16cid:durableId="1957250012">
    <w:abstractNumId w:val="38"/>
  </w:num>
  <w:num w:numId="69" w16cid:durableId="870605100">
    <w:abstractNumId w:val="7"/>
  </w:num>
  <w:num w:numId="70" w16cid:durableId="1170364552">
    <w:abstractNumId w:val="56"/>
  </w:num>
  <w:num w:numId="71" w16cid:durableId="772290549">
    <w:abstractNumId w:val="77"/>
  </w:num>
  <w:num w:numId="72" w16cid:durableId="244068969">
    <w:abstractNumId w:val="8"/>
  </w:num>
  <w:num w:numId="73" w16cid:durableId="1110122282">
    <w:abstractNumId w:val="80"/>
  </w:num>
  <w:num w:numId="74" w16cid:durableId="1202328996">
    <w:abstractNumId w:val="59"/>
  </w:num>
  <w:num w:numId="75" w16cid:durableId="841821738">
    <w:abstractNumId w:val="11"/>
  </w:num>
  <w:num w:numId="76" w16cid:durableId="2113278670">
    <w:abstractNumId w:val="53"/>
  </w:num>
  <w:num w:numId="77" w16cid:durableId="1484737365">
    <w:abstractNumId w:val="34"/>
  </w:num>
  <w:num w:numId="78" w16cid:durableId="416244693">
    <w:abstractNumId w:val="13"/>
  </w:num>
  <w:num w:numId="79" w16cid:durableId="1222987647">
    <w:abstractNumId w:val="47"/>
  </w:num>
  <w:num w:numId="80" w16cid:durableId="326398870">
    <w:abstractNumId w:val="20"/>
  </w:num>
  <w:num w:numId="81" w16cid:durableId="165485939">
    <w:abstractNumId w:val="2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attachedTemplate r:id="rId1"/>
  <w:defaultTabStop w:val="709"/>
  <w:hyphenationZone w:val="425"/>
  <w:evenAndOddHeaders/>
  <w:drawingGridHorizontalSpacing w:val="110"/>
  <w:drawingGridVerticalSpacing w:val="142"/>
  <w:displayHorizontalDrawingGridEvery w:val="2"/>
  <w:characterSpacingControl w:val="doNotCompress"/>
  <w:hdrShapeDefaults>
    <o:shapedefaults v:ext="edit" spidmax="2050" style="mso-width-relative:margin;mso-height-relative:margin"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3FFD"/>
    <w:rsid w:val="000007C2"/>
    <w:rsid w:val="00001AC6"/>
    <w:rsid w:val="00003B56"/>
    <w:rsid w:val="00011BDE"/>
    <w:rsid w:val="00011CB7"/>
    <w:rsid w:val="0001203B"/>
    <w:rsid w:val="000129D5"/>
    <w:rsid w:val="00015ACD"/>
    <w:rsid w:val="0001751D"/>
    <w:rsid w:val="000176F3"/>
    <w:rsid w:val="00024716"/>
    <w:rsid w:val="00025347"/>
    <w:rsid w:val="00027F6A"/>
    <w:rsid w:val="000329F9"/>
    <w:rsid w:val="00034FD7"/>
    <w:rsid w:val="00041CD4"/>
    <w:rsid w:val="0004357E"/>
    <w:rsid w:val="000463DB"/>
    <w:rsid w:val="00051A53"/>
    <w:rsid w:val="00055A36"/>
    <w:rsid w:val="00056800"/>
    <w:rsid w:val="00063790"/>
    <w:rsid w:val="00067643"/>
    <w:rsid w:val="00071909"/>
    <w:rsid w:val="00071B76"/>
    <w:rsid w:val="00072818"/>
    <w:rsid w:val="000755C3"/>
    <w:rsid w:val="0007563B"/>
    <w:rsid w:val="0008044B"/>
    <w:rsid w:val="000828FE"/>
    <w:rsid w:val="000846C4"/>
    <w:rsid w:val="00085635"/>
    <w:rsid w:val="00087D8C"/>
    <w:rsid w:val="00093146"/>
    <w:rsid w:val="00093FDD"/>
    <w:rsid w:val="0009634E"/>
    <w:rsid w:val="00096363"/>
    <w:rsid w:val="000A0AA2"/>
    <w:rsid w:val="000A50EA"/>
    <w:rsid w:val="000A658F"/>
    <w:rsid w:val="000B41E5"/>
    <w:rsid w:val="000B5B9C"/>
    <w:rsid w:val="000B73AB"/>
    <w:rsid w:val="000D57B5"/>
    <w:rsid w:val="000D79B2"/>
    <w:rsid w:val="000F12F7"/>
    <w:rsid w:val="000F3158"/>
    <w:rsid w:val="000F45FA"/>
    <w:rsid w:val="000F4A59"/>
    <w:rsid w:val="000F5757"/>
    <w:rsid w:val="000F5815"/>
    <w:rsid w:val="0010251B"/>
    <w:rsid w:val="001032BE"/>
    <w:rsid w:val="0010615C"/>
    <w:rsid w:val="00107503"/>
    <w:rsid w:val="001108F1"/>
    <w:rsid w:val="00115970"/>
    <w:rsid w:val="001161F8"/>
    <w:rsid w:val="0012046E"/>
    <w:rsid w:val="00124A35"/>
    <w:rsid w:val="0012587B"/>
    <w:rsid w:val="00125F26"/>
    <w:rsid w:val="0012792E"/>
    <w:rsid w:val="00131D82"/>
    <w:rsid w:val="001329A4"/>
    <w:rsid w:val="0013653B"/>
    <w:rsid w:val="00137A4A"/>
    <w:rsid w:val="001404CD"/>
    <w:rsid w:val="00140512"/>
    <w:rsid w:val="00151A1B"/>
    <w:rsid w:val="00153CBC"/>
    <w:rsid w:val="00154A79"/>
    <w:rsid w:val="001572FD"/>
    <w:rsid w:val="00160CA3"/>
    <w:rsid w:val="00163C4D"/>
    <w:rsid w:val="001662BD"/>
    <w:rsid w:val="00171721"/>
    <w:rsid w:val="001758C7"/>
    <w:rsid w:val="0018445C"/>
    <w:rsid w:val="00185596"/>
    <w:rsid w:val="00186AB9"/>
    <w:rsid w:val="00186D3B"/>
    <w:rsid w:val="00187708"/>
    <w:rsid w:val="0019305B"/>
    <w:rsid w:val="00193D88"/>
    <w:rsid w:val="00194CC9"/>
    <w:rsid w:val="00195075"/>
    <w:rsid w:val="001955A0"/>
    <w:rsid w:val="001A55B8"/>
    <w:rsid w:val="001A769C"/>
    <w:rsid w:val="001B0E97"/>
    <w:rsid w:val="001B1247"/>
    <w:rsid w:val="001B1BEB"/>
    <w:rsid w:val="001B29EA"/>
    <w:rsid w:val="001B38DF"/>
    <w:rsid w:val="001B4758"/>
    <w:rsid w:val="001B5E41"/>
    <w:rsid w:val="001B6058"/>
    <w:rsid w:val="001C1919"/>
    <w:rsid w:val="001C77D0"/>
    <w:rsid w:val="001D3E6A"/>
    <w:rsid w:val="001D476B"/>
    <w:rsid w:val="001D5807"/>
    <w:rsid w:val="001D645D"/>
    <w:rsid w:val="001E2BD9"/>
    <w:rsid w:val="001E2F77"/>
    <w:rsid w:val="001E3E7E"/>
    <w:rsid w:val="001E65E2"/>
    <w:rsid w:val="001F1818"/>
    <w:rsid w:val="001F313C"/>
    <w:rsid w:val="001F3F66"/>
    <w:rsid w:val="001F48A0"/>
    <w:rsid w:val="001F5A92"/>
    <w:rsid w:val="002008D1"/>
    <w:rsid w:val="00201BD5"/>
    <w:rsid w:val="00203934"/>
    <w:rsid w:val="00205359"/>
    <w:rsid w:val="00206ED2"/>
    <w:rsid w:val="002107DA"/>
    <w:rsid w:val="00214405"/>
    <w:rsid w:val="00215ADC"/>
    <w:rsid w:val="002160A8"/>
    <w:rsid w:val="0022187C"/>
    <w:rsid w:val="00222140"/>
    <w:rsid w:val="0022256F"/>
    <w:rsid w:val="00222901"/>
    <w:rsid w:val="00223B19"/>
    <w:rsid w:val="00225A01"/>
    <w:rsid w:val="00231D29"/>
    <w:rsid w:val="00235988"/>
    <w:rsid w:val="00237365"/>
    <w:rsid w:val="002459CA"/>
    <w:rsid w:val="00260353"/>
    <w:rsid w:val="002621C1"/>
    <w:rsid w:val="00263D64"/>
    <w:rsid w:val="00272C02"/>
    <w:rsid w:val="00273A3E"/>
    <w:rsid w:val="00273D53"/>
    <w:rsid w:val="002762CF"/>
    <w:rsid w:val="0027698D"/>
    <w:rsid w:val="002769DB"/>
    <w:rsid w:val="00281102"/>
    <w:rsid w:val="0028384F"/>
    <w:rsid w:val="00287979"/>
    <w:rsid w:val="00295EBB"/>
    <w:rsid w:val="002976C3"/>
    <w:rsid w:val="00297848"/>
    <w:rsid w:val="00297B7A"/>
    <w:rsid w:val="002A2672"/>
    <w:rsid w:val="002B2558"/>
    <w:rsid w:val="002B2F61"/>
    <w:rsid w:val="002B3091"/>
    <w:rsid w:val="002C1CA6"/>
    <w:rsid w:val="002C3375"/>
    <w:rsid w:val="002C5889"/>
    <w:rsid w:val="002C7A19"/>
    <w:rsid w:val="002C7CE5"/>
    <w:rsid w:val="002D43C5"/>
    <w:rsid w:val="002D75BA"/>
    <w:rsid w:val="002E1291"/>
    <w:rsid w:val="002E1F85"/>
    <w:rsid w:val="002E25A7"/>
    <w:rsid w:val="00301806"/>
    <w:rsid w:val="00302622"/>
    <w:rsid w:val="0030267F"/>
    <w:rsid w:val="0031045F"/>
    <w:rsid w:val="00312159"/>
    <w:rsid w:val="00312896"/>
    <w:rsid w:val="00313F6D"/>
    <w:rsid w:val="003152B7"/>
    <w:rsid w:val="00315805"/>
    <w:rsid w:val="00316345"/>
    <w:rsid w:val="003177ED"/>
    <w:rsid w:val="00317CFE"/>
    <w:rsid w:val="00320F5A"/>
    <w:rsid w:val="003229A3"/>
    <w:rsid w:val="003233E0"/>
    <w:rsid w:val="003239BB"/>
    <w:rsid w:val="00324F8F"/>
    <w:rsid w:val="003265E6"/>
    <w:rsid w:val="00326F7B"/>
    <w:rsid w:val="003278B9"/>
    <w:rsid w:val="00342694"/>
    <w:rsid w:val="003463C4"/>
    <w:rsid w:val="003466F7"/>
    <w:rsid w:val="00346E62"/>
    <w:rsid w:val="00350C7D"/>
    <w:rsid w:val="00351968"/>
    <w:rsid w:val="00354AEB"/>
    <w:rsid w:val="00355BEB"/>
    <w:rsid w:val="00357B15"/>
    <w:rsid w:val="00360B14"/>
    <w:rsid w:val="003704B8"/>
    <w:rsid w:val="00370850"/>
    <w:rsid w:val="00375B66"/>
    <w:rsid w:val="00377BA7"/>
    <w:rsid w:val="0038306F"/>
    <w:rsid w:val="003833FF"/>
    <w:rsid w:val="003918F9"/>
    <w:rsid w:val="003935A0"/>
    <w:rsid w:val="003955E6"/>
    <w:rsid w:val="003A0457"/>
    <w:rsid w:val="003A13C2"/>
    <w:rsid w:val="003A23CF"/>
    <w:rsid w:val="003A24DB"/>
    <w:rsid w:val="003A456A"/>
    <w:rsid w:val="003A58C4"/>
    <w:rsid w:val="003A63A1"/>
    <w:rsid w:val="003B15E9"/>
    <w:rsid w:val="003B2073"/>
    <w:rsid w:val="003B2CF7"/>
    <w:rsid w:val="003B2FAB"/>
    <w:rsid w:val="003B6434"/>
    <w:rsid w:val="003C026B"/>
    <w:rsid w:val="003C128F"/>
    <w:rsid w:val="003C12B6"/>
    <w:rsid w:val="003C4985"/>
    <w:rsid w:val="003C673A"/>
    <w:rsid w:val="003D0C4B"/>
    <w:rsid w:val="003D41F7"/>
    <w:rsid w:val="003D6B88"/>
    <w:rsid w:val="003D7E0B"/>
    <w:rsid w:val="003E00B5"/>
    <w:rsid w:val="003F1C83"/>
    <w:rsid w:val="0040085C"/>
    <w:rsid w:val="0040603F"/>
    <w:rsid w:val="0041042E"/>
    <w:rsid w:val="00410D8F"/>
    <w:rsid w:val="004119CE"/>
    <w:rsid w:val="00411D5B"/>
    <w:rsid w:val="00415C60"/>
    <w:rsid w:val="00417B88"/>
    <w:rsid w:val="004211C0"/>
    <w:rsid w:val="004229D5"/>
    <w:rsid w:val="004267BF"/>
    <w:rsid w:val="00427471"/>
    <w:rsid w:val="00434EAA"/>
    <w:rsid w:val="0043529C"/>
    <w:rsid w:val="00437432"/>
    <w:rsid w:val="00440FB5"/>
    <w:rsid w:val="00442379"/>
    <w:rsid w:val="00444CD7"/>
    <w:rsid w:val="00445040"/>
    <w:rsid w:val="00450ED4"/>
    <w:rsid w:val="0045117D"/>
    <w:rsid w:val="00451600"/>
    <w:rsid w:val="00452B34"/>
    <w:rsid w:val="0045620D"/>
    <w:rsid w:val="004568F0"/>
    <w:rsid w:val="00457761"/>
    <w:rsid w:val="00460677"/>
    <w:rsid w:val="004612C6"/>
    <w:rsid w:val="00461C6F"/>
    <w:rsid w:val="00462591"/>
    <w:rsid w:val="00462634"/>
    <w:rsid w:val="00464235"/>
    <w:rsid w:val="00465D83"/>
    <w:rsid w:val="00466AFE"/>
    <w:rsid w:val="00466FD8"/>
    <w:rsid w:val="0047156B"/>
    <w:rsid w:val="004728EA"/>
    <w:rsid w:val="00473279"/>
    <w:rsid w:val="0047636F"/>
    <w:rsid w:val="004820AE"/>
    <w:rsid w:val="0048335B"/>
    <w:rsid w:val="00484EF1"/>
    <w:rsid w:val="004850DF"/>
    <w:rsid w:val="004855C5"/>
    <w:rsid w:val="0048591B"/>
    <w:rsid w:val="00486495"/>
    <w:rsid w:val="004910BD"/>
    <w:rsid w:val="004919A0"/>
    <w:rsid w:val="00494885"/>
    <w:rsid w:val="004959CF"/>
    <w:rsid w:val="00496FBD"/>
    <w:rsid w:val="0049755C"/>
    <w:rsid w:val="004A4A2A"/>
    <w:rsid w:val="004A72A3"/>
    <w:rsid w:val="004A7C92"/>
    <w:rsid w:val="004B0B5E"/>
    <w:rsid w:val="004B1BFC"/>
    <w:rsid w:val="004B2316"/>
    <w:rsid w:val="004B232F"/>
    <w:rsid w:val="004C0DAF"/>
    <w:rsid w:val="004C1600"/>
    <w:rsid w:val="004C7F07"/>
    <w:rsid w:val="004D00B2"/>
    <w:rsid w:val="004D04F7"/>
    <w:rsid w:val="004D0C05"/>
    <w:rsid w:val="004D1C8F"/>
    <w:rsid w:val="004D2E24"/>
    <w:rsid w:val="004D40FF"/>
    <w:rsid w:val="004E0A66"/>
    <w:rsid w:val="004E30B7"/>
    <w:rsid w:val="004E5527"/>
    <w:rsid w:val="004E59B7"/>
    <w:rsid w:val="004E5D59"/>
    <w:rsid w:val="004E67AC"/>
    <w:rsid w:val="004E6BA1"/>
    <w:rsid w:val="004E710A"/>
    <w:rsid w:val="004F021C"/>
    <w:rsid w:val="004F0298"/>
    <w:rsid w:val="004F1EE4"/>
    <w:rsid w:val="004F6CEA"/>
    <w:rsid w:val="004F7795"/>
    <w:rsid w:val="004F7B4B"/>
    <w:rsid w:val="004F7E8E"/>
    <w:rsid w:val="00500C4F"/>
    <w:rsid w:val="005018D3"/>
    <w:rsid w:val="0050253A"/>
    <w:rsid w:val="0050449C"/>
    <w:rsid w:val="00506020"/>
    <w:rsid w:val="00511FC0"/>
    <w:rsid w:val="005153E9"/>
    <w:rsid w:val="00515697"/>
    <w:rsid w:val="00524CDA"/>
    <w:rsid w:val="00524F60"/>
    <w:rsid w:val="005256E2"/>
    <w:rsid w:val="0053153C"/>
    <w:rsid w:val="0053192B"/>
    <w:rsid w:val="005334FC"/>
    <w:rsid w:val="005335C6"/>
    <w:rsid w:val="00542F31"/>
    <w:rsid w:val="005430EC"/>
    <w:rsid w:val="0054530D"/>
    <w:rsid w:val="00546064"/>
    <w:rsid w:val="005465B6"/>
    <w:rsid w:val="00555F71"/>
    <w:rsid w:val="00556B55"/>
    <w:rsid w:val="00561A79"/>
    <w:rsid w:val="00561F7B"/>
    <w:rsid w:val="0056360E"/>
    <w:rsid w:val="0056496C"/>
    <w:rsid w:val="0057173A"/>
    <w:rsid w:val="00573F87"/>
    <w:rsid w:val="00577596"/>
    <w:rsid w:val="0058223C"/>
    <w:rsid w:val="00585E27"/>
    <w:rsid w:val="00587AC0"/>
    <w:rsid w:val="00587ACA"/>
    <w:rsid w:val="00590E7D"/>
    <w:rsid w:val="005910A0"/>
    <w:rsid w:val="005922CE"/>
    <w:rsid w:val="00593F33"/>
    <w:rsid w:val="00593FEC"/>
    <w:rsid w:val="005961C3"/>
    <w:rsid w:val="005A2C76"/>
    <w:rsid w:val="005A338D"/>
    <w:rsid w:val="005C0191"/>
    <w:rsid w:val="005C2B83"/>
    <w:rsid w:val="005C40F9"/>
    <w:rsid w:val="005C437F"/>
    <w:rsid w:val="005C52E4"/>
    <w:rsid w:val="005C720F"/>
    <w:rsid w:val="005D2C59"/>
    <w:rsid w:val="005D41D6"/>
    <w:rsid w:val="005D5DDC"/>
    <w:rsid w:val="005E073C"/>
    <w:rsid w:val="005E73DE"/>
    <w:rsid w:val="005E75C3"/>
    <w:rsid w:val="005F0C0F"/>
    <w:rsid w:val="006078C8"/>
    <w:rsid w:val="00612695"/>
    <w:rsid w:val="00612735"/>
    <w:rsid w:val="006166E2"/>
    <w:rsid w:val="0063203F"/>
    <w:rsid w:val="0063229F"/>
    <w:rsid w:val="00633DCD"/>
    <w:rsid w:val="006456A6"/>
    <w:rsid w:val="0064601F"/>
    <w:rsid w:val="006475D8"/>
    <w:rsid w:val="00651E00"/>
    <w:rsid w:val="00652A0F"/>
    <w:rsid w:val="00655F21"/>
    <w:rsid w:val="006660AA"/>
    <w:rsid w:val="006741D9"/>
    <w:rsid w:val="0068278F"/>
    <w:rsid w:val="0068334B"/>
    <w:rsid w:val="00683516"/>
    <w:rsid w:val="006A218A"/>
    <w:rsid w:val="006A5940"/>
    <w:rsid w:val="006B2554"/>
    <w:rsid w:val="006B4725"/>
    <w:rsid w:val="006B5354"/>
    <w:rsid w:val="006C20EB"/>
    <w:rsid w:val="006C6F43"/>
    <w:rsid w:val="006D2783"/>
    <w:rsid w:val="006D58B2"/>
    <w:rsid w:val="006D7112"/>
    <w:rsid w:val="006D7BA1"/>
    <w:rsid w:val="006E115F"/>
    <w:rsid w:val="006E13B7"/>
    <w:rsid w:val="006E36AD"/>
    <w:rsid w:val="006E63A7"/>
    <w:rsid w:val="006F08D2"/>
    <w:rsid w:val="006F13AF"/>
    <w:rsid w:val="006F15EB"/>
    <w:rsid w:val="006F6491"/>
    <w:rsid w:val="007003CB"/>
    <w:rsid w:val="0070251E"/>
    <w:rsid w:val="007054CB"/>
    <w:rsid w:val="00705938"/>
    <w:rsid w:val="0070725D"/>
    <w:rsid w:val="00707D82"/>
    <w:rsid w:val="00707F68"/>
    <w:rsid w:val="00717771"/>
    <w:rsid w:val="0072725D"/>
    <w:rsid w:val="00730DC3"/>
    <w:rsid w:val="00731780"/>
    <w:rsid w:val="00757164"/>
    <w:rsid w:val="00757A84"/>
    <w:rsid w:val="00760B91"/>
    <w:rsid w:val="007633F6"/>
    <w:rsid w:val="007645F5"/>
    <w:rsid w:val="00765441"/>
    <w:rsid w:val="00766543"/>
    <w:rsid w:val="0077040B"/>
    <w:rsid w:val="00770478"/>
    <w:rsid w:val="00772F4A"/>
    <w:rsid w:val="00773886"/>
    <w:rsid w:val="0077591A"/>
    <w:rsid w:val="00782ACF"/>
    <w:rsid w:val="0078312C"/>
    <w:rsid w:val="00792AEB"/>
    <w:rsid w:val="007930EC"/>
    <w:rsid w:val="00793EA9"/>
    <w:rsid w:val="00795202"/>
    <w:rsid w:val="00795D46"/>
    <w:rsid w:val="007A0509"/>
    <w:rsid w:val="007A0E9F"/>
    <w:rsid w:val="007A3117"/>
    <w:rsid w:val="007A3989"/>
    <w:rsid w:val="007A3D19"/>
    <w:rsid w:val="007B5635"/>
    <w:rsid w:val="007C0AD3"/>
    <w:rsid w:val="007C2CA2"/>
    <w:rsid w:val="007C52DA"/>
    <w:rsid w:val="007C541B"/>
    <w:rsid w:val="007D3F86"/>
    <w:rsid w:val="007D4E10"/>
    <w:rsid w:val="007E4B8A"/>
    <w:rsid w:val="007E674A"/>
    <w:rsid w:val="007E7683"/>
    <w:rsid w:val="007F0EA4"/>
    <w:rsid w:val="007F1EE7"/>
    <w:rsid w:val="007F2032"/>
    <w:rsid w:val="007F53AF"/>
    <w:rsid w:val="007F57F2"/>
    <w:rsid w:val="007F6A91"/>
    <w:rsid w:val="007F6C72"/>
    <w:rsid w:val="007F6CC9"/>
    <w:rsid w:val="008002C9"/>
    <w:rsid w:val="0080147B"/>
    <w:rsid w:val="00801AF1"/>
    <w:rsid w:val="00802C33"/>
    <w:rsid w:val="00803E79"/>
    <w:rsid w:val="00805182"/>
    <w:rsid w:val="00810953"/>
    <w:rsid w:val="008110E7"/>
    <w:rsid w:val="00811402"/>
    <w:rsid w:val="00815356"/>
    <w:rsid w:val="0082288A"/>
    <w:rsid w:val="0082381E"/>
    <w:rsid w:val="00825D35"/>
    <w:rsid w:val="00827B09"/>
    <w:rsid w:val="008327AB"/>
    <w:rsid w:val="00833D5E"/>
    <w:rsid w:val="00836ACD"/>
    <w:rsid w:val="008423FE"/>
    <w:rsid w:val="00842DD5"/>
    <w:rsid w:val="00844895"/>
    <w:rsid w:val="00845132"/>
    <w:rsid w:val="00845260"/>
    <w:rsid w:val="00845767"/>
    <w:rsid w:val="00847481"/>
    <w:rsid w:val="00847BCB"/>
    <w:rsid w:val="0085275B"/>
    <w:rsid w:val="008557EF"/>
    <w:rsid w:val="00862D40"/>
    <w:rsid w:val="00864DD6"/>
    <w:rsid w:val="00870E66"/>
    <w:rsid w:val="00873E0B"/>
    <w:rsid w:val="00874454"/>
    <w:rsid w:val="00882522"/>
    <w:rsid w:val="00882573"/>
    <w:rsid w:val="0088475F"/>
    <w:rsid w:val="00885697"/>
    <w:rsid w:val="0088615F"/>
    <w:rsid w:val="00893982"/>
    <w:rsid w:val="008A51C2"/>
    <w:rsid w:val="008A6A9F"/>
    <w:rsid w:val="008A7BD2"/>
    <w:rsid w:val="008B000F"/>
    <w:rsid w:val="008B04E3"/>
    <w:rsid w:val="008C1C2E"/>
    <w:rsid w:val="008C3F81"/>
    <w:rsid w:val="008C5A1B"/>
    <w:rsid w:val="008C6CC2"/>
    <w:rsid w:val="008D5370"/>
    <w:rsid w:val="008E6D69"/>
    <w:rsid w:val="008F5141"/>
    <w:rsid w:val="008F5BDD"/>
    <w:rsid w:val="008F6F44"/>
    <w:rsid w:val="0090038E"/>
    <w:rsid w:val="0090636D"/>
    <w:rsid w:val="009074E5"/>
    <w:rsid w:val="0091050F"/>
    <w:rsid w:val="009110FB"/>
    <w:rsid w:val="0092328C"/>
    <w:rsid w:val="00925D7A"/>
    <w:rsid w:val="0093016E"/>
    <w:rsid w:val="00930B7B"/>
    <w:rsid w:val="0093225C"/>
    <w:rsid w:val="00936D0C"/>
    <w:rsid w:val="0094093E"/>
    <w:rsid w:val="00944841"/>
    <w:rsid w:val="00947D94"/>
    <w:rsid w:val="0095090E"/>
    <w:rsid w:val="00952C87"/>
    <w:rsid w:val="0095510F"/>
    <w:rsid w:val="0095743E"/>
    <w:rsid w:val="00961CB3"/>
    <w:rsid w:val="009630FF"/>
    <w:rsid w:val="00963493"/>
    <w:rsid w:val="00974E28"/>
    <w:rsid w:val="00980C53"/>
    <w:rsid w:val="00983986"/>
    <w:rsid w:val="00983C52"/>
    <w:rsid w:val="009918BA"/>
    <w:rsid w:val="00996151"/>
    <w:rsid w:val="00997562"/>
    <w:rsid w:val="00997C74"/>
    <w:rsid w:val="009A6CEF"/>
    <w:rsid w:val="009B2155"/>
    <w:rsid w:val="009B73C6"/>
    <w:rsid w:val="009C1150"/>
    <w:rsid w:val="009C5508"/>
    <w:rsid w:val="009C5B53"/>
    <w:rsid w:val="009D5E9D"/>
    <w:rsid w:val="009E0046"/>
    <w:rsid w:val="009E05C7"/>
    <w:rsid w:val="009E1AD6"/>
    <w:rsid w:val="009E4350"/>
    <w:rsid w:val="009E7D35"/>
    <w:rsid w:val="009F180A"/>
    <w:rsid w:val="009F2050"/>
    <w:rsid w:val="009F497E"/>
    <w:rsid w:val="00A01E08"/>
    <w:rsid w:val="00A0547F"/>
    <w:rsid w:val="00A0660F"/>
    <w:rsid w:val="00A06D8B"/>
    <w:rsid w:val="00A11775"/>
    <w:rsid w:val="00A131B8"/>
    <w:rsid w:val="00A133AE"/>
    <w:rsid w:val="00A146E5"/>
    <w:rsid w:val="00A2055E"/>
    <w:rsid w:val="00A25793"/>
    <w:rsid w:val="00A31E3A"/>
    <w:rsid w:val="00A33574"/>
    <w:rsid w:val="00A34386"/>
    <w:rsid w:val="00A35783"/>
    <w:rsid w:val="00A42C37"/>
    <w:rsid w:val="00A43153"/>
    <w:rsid w:val="00A47A87"/>
    <w:rsid w:val="00A52897"/>
    <w:rsid w:val="00A54266"/>
    <w:rsid w:val="00A56EFB"/>
    <w:rsid w:val="00A607BF"/>
    <w:rsid w:val="00A6144C"/>
    <w:rsid w:val="00A63847"/>
    <w:rsid w:val="00A656D9"/>
    <w:rsid w:val="00A665E3"/>
    <w:rsid w:val="00A75378"/>
    <w:rsid w:val="00A8160E"/>
    <w:rsid w:val="00A85FBA"/>
    <w:rsid w:val="00A92E08"/>
    <w:rsid w:val="00A93F36"/>
    <w:rsid w:val="00A970AE"/>
    <w:rsid w:val="00AA4425"/>
    <w:rsid w:val="00AA6E24"/>
    <w:rsid w:val="00AB1590"/>
    <w:rsid w:val="00AB1950"/>
    <w:rsid w:val="00AB49CF"/>
    <w:rsid w:val="00AB514B"/>
    <w:rsid w:val="00AC03B2"/>
    <w:rsid w:val="00AC38AA"/>
    <w:rsid w:val="00AC4A83"/>
    <w:rsid w:val="00AC79E5"/>
    <w:rsid w:val="00AD1CF9"/>
    <w:rsid w:val="00AD3827"/>
    <w:rsid w:val="00AD6080"/>
    <w:rsid w:val="00AE1E8B"/>
    <w:rsid w:val="00AF0B1D"/>
    <w:rsid w:val="00AF1BC6"/>
    <w:rsid w:val="00AF6A60"/>
    <w:rsid w:val="00AF7037"/>
    <w:rsid w:val="00B0064E"/>
    <w:rsid w:val="00B04A78"/>
    <w:rsid w:val="00B10568"/>
    <w:rsid w:val="00B10DEF"/>
    <w:rsid w:val="00B10E1C"/>
    <w:rsid w:val="00B11145"/>
    <w:rsid w:val="00B12B39"/>
    <w:rsid w:val="00B21E5C"/>
    <w:rsid w:val="00B23F26"/>
    <w:rsid w:val="00B30814"/>
    <w:rsid w:val="00B30B18"/>
    <w:rsid w:val="00B37841"/>
    <w:rsid w:val="00B41DC9"/>
    <w:rsid w:val="00B443DD"/>
    <w:rsid w:val="00B4526A"/>
    <w:rsid w:val="00B45C12"/>
    <w:rsid w:val="00B46074"/>
    <w:rsid w:val="00B47D92"/>
    <w:rsid w:val="00B51CDB"/>
    <w:rsid w:val="00B54ADE"/>
    <w:rsid w:val="00B56BBD"/>
    <w:rsid w:val="00B63635"/>
    <w:rsid w:val="00B742C1"/>
    <w:rsid w:val="00B7462F"/>
    <w:rsid w:val="00B75F19"/>
    <w:rsid w:val="00B77D4F"/>
    <w:rsid w:val="00B834DC"/>
    <w:rsid w:val="00B91E1B"/>
    <w:rsid w:val="00B9474B"/>
    <w:rsid w:val="00B96BF3"/>
    <w:rsid w:val="00B97F34"/>
    <w:rsid w:val="00BA3B08"/>
    <w:rsid w:val="00BA43A1"/>
    <w:rsid w:val="00BA73DF"/>
    <w:rsid w:val="00BB010E"/>
    <w:rsid w:val="00BB3F07"/>
    <w:rsid w:val="00BC2568"/>
    <w:rsid w:val="00BD1A22"/>
    <w:rsid w:val="00BD47D5"/>
    <w:rsid w:val="00BD4FCB"/>
    <w:rsid w:val="00BE2909"/>
    <w:rsid w:val="00BE378B"/>
    <w:rsid w:val="00BE4B40"/>
    <w:rsid w:val="00BF0106"/>
    <w:rsid w:val="00BF11D0"/>
    <w:rsid w:val="00BF1D8F"/>
    <w:rsid w:val="00BF4C55"/>
    <w:rsid w:val="00BF4DEF"/>
    <w:rsid w:val="00BF74A0"/>
    <w:rsid w:val="00C0239E"/>
    <w:rsid w:val="00C03BC4"/>
    <w:rsid w:val="00C07525"/>
    <w:rsid w:val="00C11CAF"/>
    <w:rsid w:val="00C135BA"/>
    <w:rsid w:val="00C15656"/>
    <w:rsid w:val="00C17C5B"/>
    <w:rsid w:val="00C22439"/>
    <w:rsid w:val="00C25255"/>
    <w:rsid w:val="00C31F21"/>
    <w:rsid w:val="00C32BA1"/>
    <w:rsid w:val="00C3379E"/>
    <w:rsid w:val="00C42B04"/>
    <w:rsid w:val="00C444A4"/>
    <w:rsid w:val="00C4665D"/>
    <w:rsid w:val="00C54B4F"/>
    <w:rsid w:val="00C559CF"/>
    <w:rsid w:val="00C564C4"/>
    <w:rsid w:val="00C61770"/>
    <w:rsid w:val="00C6730B"/>
    <w:rsid w:val="00C777EE"/>
    <w:rsid w:val="00C82ADD"/>
    <w:rsid w:val="00C90345"/>
    <w:rsid w:val="00C93245"/>
    <w:rsid w:val="00C93EAF"/>
    <w:rsid w:val="00C9525E"/>
    <w:rsid w:val="00C9598F"/>
    <w:rsid w:val="00CA362D"/>
    <w:rsid w:val="00CA366F"/>
    <w:rsid w:val="00CA3D29"/>
    <w:rsid w:val="00CA5E56"/>
    <w:rsid w:val="00CA5F92"/>
    <w:rsid w:val="00CA6D68"/>
    <w:rsid w:val="00CB02FA"/>
    <w:rsid w:val="00CB0B94"/>
    <w:rsid w:val="00CB1CDC"/>
    <w:rsid w:val="00CB23AF"/>
    <w:rsid w:val="00CB595B"/>
    <w:rsid w:val="00CC0411"/>
    <w:rsid w:val="00CC3A22"/>
    <w:rsid w:val="00CC50E8"/>
    <w:rsid w:val="00CC7088"/>
    <w:rsid w:val="00CD0746"/>
    <w:rsid w:val="00CD0B29"/>
    <w:rsid w:val="00CD3C35"/>
    <w:rsid w:val="00CD6A8E"/>
    <w:rsid w:val="00CD7019"/>
    <w:rsid w:val="00CE076D"/>
    <w:rsid w:val="00CE2340"/>
    <w:rsid w:val="00CE56B3"/>
    <w:rsid w:val="00CE6A29"/>
    <w:rsid w:val="00CE7490"/>
    <w:rsid w:val="00CF00C4"/>
    <w:rsid w:val="00CF067C"/>
    <w:rsid w:val="00CF0CF2"/>
    <w:rsid w:val="00CF1C09"/>
    <w:rsid w:val="00CF4D97"/>
    <w:rsid w:val="00D03EC7"/>
    <w:rsid w:val="00D116A0"/>
    <w:rsid w:val="00D1462C"/>
    <w:rsid w:val="00D22487"/>
    <w:rsid w:val="00D23C19"/>
    <w:rsid w:val="00D24CF5"/>
    <w:rsid w:val="00D24E6F"/>
    <w:rsid w:val="00D26424"/>
    <w:rsid w:val="00D34D9A"/>
    <w:rsid w:val="00D3787B"/>
    <w:rsid w:val="00D404D7"/>
    <w:rsid w:val="00D41CC0"/>
    <w:rsid w:val="00D41CE3"/>
    <w:rsid w:val="00D441FE"/>
    <w:rsid w:val="00D5012D"/>
    <w:rsid w:val="00D5345C"/>
    <w:rsid w:val="00D53DC7"/>
    <w:rsid w:val="00D54E0B"/>
    <w:rsid w:val="00D5631D"/>
    <w:rsid w:val="00D56A49"/>
    <w:rsid w:val="00D5714C"/>
    <w:rsid w:val="00D63E1B"/>
    <w:rsid w:val="00D65A26"/>
    <w:rsid w:val="00D72C4F"/>
    <w:rsid w:val="00D74E29"/>
    <w:rsid w:val="00D905C7"/>
    <w:rsid w:val="00D93E4A"/>
    <w:rsid w:val="00D962C9"/>
    <w:rsid w:val="00D96AC3"/>
    <w:rsid w:val="00DB3938"/>
    <w:rsid w:val="00DB3E04"/>
    <w:rsid w:val="00DB686E"/>
    <w:rsid w:val="00DB7901"/>
    <w:rsid w:val="00DB7A89"/>
    <w:rsid w:val="00DC29D9"/>
    <w:rsid w:val="00DC311B"/>
    <w:rsid w:val="00DC3E37"/>
    <w:rsid w:val="00DC5A74"/>
    <w:rsid w:val="00DD0BFE"/>
    <w:rsid w:val="00DD1BF4"/>
    <w:rsid w:val="00DD27A3"/>
    <w:rsid w:val="00DD696D"/>
    <w:rsid w:val="00DD6BB3"/>
    <w:rsid w:val="00DE16D8"/>
    <w:rsid w:val="00DE5EA0"/>
    <w:rsid w:val="00DF1942"/>
    <w:rsid w:val="00DF2B1C"/>
    <w:rsid w:val="00DF5C14"/>
    <w:rsid w:val="00E00FE9"/>
    <w:rsid w:val="00E06C4F"/>
    <w:rsid w:val="00E132E9"/>
    <w:rsid w:val="00E13D92"/>
    <w:rsid w:val="00E16A88"/>
    <w:rsid w:val="00E17DCB"/>
    <w:rsid w:val="00E20F3B"/>
    <w:rsid w:val="00E21349"/>
    <w:rsid w:val="00E21D2C"/>
    <w:rsid w:val="00E2788C"/>
    <w:rsid w:val="00E30099"/>
    <w:rsid w:val="00E310EA"/>
    <w:rsid w:val="00E311DA"/>
    <w:rsid w:val="00E32C29"/>
    <w:rsid w:val="00E32DF2"/>
    <w:rsid w:val="00E35D88"/>
    <w:rsid w:val="00E36E14"/>
    <w:rsid w:val="00E36E25"/>
    <w:rsid w:val="00E374F9"/>
    <w:rsid w:val="00E415C0"/>
    <w:rsid w:val="00E45DB2"/>
    <w:rsid w:val="00E529C1"/>
    <w:rsid w:val="00E531AF"/>
    <w:rsid w:val="00E56268"/>
    <w:rsid w:val="00E56BC6"/>
    <w:rsid w:val="00E571D1"/>
    <w:rsid w:val="00E60FC1"/>
    <w:rsid w:val="00E6102B"/>
    <w:rsid w:val="00E6116F"/>
    <w:rsid w:val="00E6226E"/>
    <w:rsid w:val="00E6502B"/>
    <w:rsid w:val="00E65836"/>
    <w:rsid w:val="00E666BD"/>
    <w:rsid w:val="00E67E89"/>
    <w:rsid w:val="00E71E48"/>
    <w:rsid w:val="00E7653C"/>
    <w:rsid w:val="00E775EC"/>
    <w:rsid w:val="00E77AAC"/>
    <w:rsid w:val="00E80229"/>
    <w:rsid w:val="00E819A4"/>
    <w:rsid w:val="00E84917"/>
    <w:rsid w:val="00E84F2A"/>
    <w:rsid w:val="00E87464"/>
    <w:rsid w:val="00E879D5"/>
    <w:rsid w:val="00E91AB8"/>
    <w:rsid w:val="00E91B97"/>
    <w:rsid w:val="00E92700"/>
    <w:rsid w:val="00E938CA"/>
    <w:rsid w:val="00E95830"/>
    <w:rsid w:val="00E9701C"/>
    <w:rsid w:val="00EA727A"/>
    <w:rsid w:val="00EB278B"/>
    <w:rsid w:val="00EB6E27"/>
    <w:rsid w:val="00EB72D7"/>
    <w:rsid w:val="00EC00A7"/>
    <w:rsid w:val="00EC1DC5"/>
    <w:rsid w:val="00EC464D"/>
    <w:rsid w:val="00ED0792"/>
    <w:rsid w:val="00ED21AC"/>
    <w:rsid w:val="00ED5339"/>
    <w:rsid w:val="00ED54D6"/>
    <w:rsid w:val="00ED5555"/>
    <w:rsid w:val="00EE5445"/>
    <w:rsid w:val="00EE5759"/>
    <w:rsid w:val="00EE65D2"/>
    <w:rsid w:val="00EF3FF2"/>
    <w:rsid w:val="00EF65B6"/>
    <w:rsid w:val="00EF7B0B"/>
    <w:rsid w:val="00F018ED"/>
    <w:rsid w:val="00F050A0"/>
    <w:rsid w:val="00F06EE9"/>
    <w:rsid w:val="00F16500"/>
    <w:rsid w:val="00F217D6"/>
    <w:rsid w:val="00F31EEC"/>
    <w:rsid w:val="00F34189"/>
    <w:rsid w:val="00F34C27"/>
    <w:rsid w:val="00F3533A"/>
    <w:rsid w:val="00F35731"/>
    <w:rsid w:val="00F3627E"/>
    <w:rsid w:val="00F37EB0"/>
    <w:rsid w:val="00F41BA7"/>
    <w:rsid w:val="00F43FFD"/>
    <w:rsid w:val="00F44369"/>
    <w:rsid w:val="00F508D9"/>
    <w:rsid w:val="00F50C67"/>
    <w:rsid w:val="00F51658"/>
    <w:rsid w:val="00F51D69"/>
    <w:rsid w:val="00F54F02"/>
    <w:rsid w:val="00F5543B"/>
    <w:rsid w:val="00F56ACB"/>
    <w:rsid w:val="00F62E91"/>
    <w:rsid w:val="00F6400C"/>
    <w:rsid w:val="00F8198E"/>
    <w:rsid w:val="00F834D0"/>
    <w:rsid w:val="00F8644B"/>
    <w:rsid w:val="00F90D34"/>
    <w:rsid w:val="00F9520B"/>
    <w:rsid w:val="00FA1C9C"/>
    <w:rsid w:val="00FA2570"/>
    <w:rsid w:val="00FA3AA5"/>
    <w:rsid w:val="00FA4AFA"/>
    <w:rsid w:val="00FA52AF"/>
    <w:rsid w:val="00FA5764"/>
    <w:rsid w:val="00FA6819"/>
    <w:rsid w:val="00FA7F98"/>
    <w:rsid w:val="00FB2692"/>
    <w:rsid w:val="00FC0A0E"/>
    <w:rsid w:val="00FC0CAE"/>
    <w:rsid w:val="00FC1105"/>
    <w:rsid w:val="00FC4442"/>
    <w:rsid w:val="00FC6849"/>
    <w:rsid w:val="00FD0A0B"/>
    <w:rsid w:val="00FD23AD"/>
    <w:rsid w:val="00FE10DB"/>
    <w:rsid w:val="00FE6B24"/>
    <w:rsid w:val="00FE7E46"/>
    <w:rsid w:val="00FF513C"/>
    <w:rsid w:val="00FF5D19"/>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style="mso-width-relative:margin;mso-height-relative:margin" fillcolor="white">
      <v:fill color="white"/>
    </o:shapedefaults>
    <o:shapelayout v:ext="edit">
      <o:idmap v:ext="edit" data="2"/>
    </o:shapelayout>
  </w:shapeDefaults>
  <w:decimalSymbol w:val=","/>
  <w:listSeparator w:val=";"/>
  <w14:docId w14:val="68526AF5"/>
  <w15:docId w15:val="{F577C1BF-175D-4775-BDDB-88039D09D5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B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0329F9"/>
    <w:pPr>
      <w:spacing w:before="60" w:after="60" w:line="288" w:lineRule="auto"/>
      <w:jc w:val="both"/>
    </w:pPr>
    <w:rPr>
      <w:rFonts w:ascii="Bierstadt" w:hAnsi="Bierstadt"/>
    </w:rPr>
  </w:style>
  <w:style w:type="paragraph" w:styleId="Kop1">
    <w:name w:val="heading 1"/>
    <w:basedOn w:val="Standaard"/>
    <w:next w:val="Standaard"/>
    <w:link w:val="Kop1Char"/>
    <w:autoRedefine/>
    <w:uiPriority w:val="9"/>
    <w:qFormat/>
    <w:rsid w:val="00833D5E"/>
    <w:pPr>
      <w:keepNext/>
      <w:keepLines/>
      <w:numPr>
        <w:numId w:val="1"/>
      </w:numPr>
      <w:pBdr>
        <w:bottom w:val="single" w:sz="4" w:space="1" w:color="auto"/>
      </w:pBdr>
      <w:spacing w:before="120" w:after="120"/>
      <w:ind w:left="432"/>
      <w:outlineLvl w:val="0"/>
    </w:pPr>
    <w:rPr>
      <w:rFonts w:eastAsiaTheme="majorEastAsia" w:cstheme="majorBidi"/>
      <w:b/>
      <w:bCs/>
      <w:color w:val="00B0F0"/>
      <w:sz w:val="28"/>
      <w:szCs w:val="28"/>
    </w:rPr>
  </w:style>
  <w:style w:type="paragraph" w:styleId="Kop2">
    <w:name w:val="heading 2"/>
    <w:basedOn w:val="Standaard"/>
    <w:next w:val="Standaard"/>
    <w:link w:val="Kop2Char"/>
    <w:autoRedefine/>
    <w:uiPriority w:val="9"/>
    <w:unhideWhenUsed/>
    <w:qFormat/>
    <w:rsid w:val="00833D5E"/>
    <w:pPr>
      <w:keepNext/>
      <w:keepLines/>
      <w:numPr>
        <w:ilvl w:val="1"/>
        <w:numId w:val="1"/>
      </w:numPr>
      <w:spacing w:after="120"/>
      <w:outlineLvl w:val="1"/>
    </w:pPr>
    <w:rPr>
      <w:rFonts w:eastAsiaTheme="majorEastAsia" w:cstheme="majorBidi"/>
      <w:b/>
      <w:bCs/>
      <w:color w:val="00B0F0"/>
      <w:sz w:val="26"/>
      <w:szCs w:val="26"/>
    </w:rPr>
  </w:style>
  <w:style w:type="paragraph" w:styleId="Kop3">
    <w:name w:val="heading 3"/>
    <w:basedOn w:val="Standaard"/>
    <w:next w:val="Standaard"/>
    <w:link w:val="Kop3Char"/>
    <w:uiPriority w:val="9"/>
    <w:unhideWhenUsed/>
    <w:qFormat/>
    <w:rsid w:val="00087D8C"/>
    <w:pPr>
      <w:keepNext/>
      <w:keepLines/>
      <w:numPr>
        <w:ilvl w:val="2"/>
        <w:numId w:val="1"/>
      </w:numPr>
      <w:outlineLvl w:val="2"/>
    </w:pPr>
    <w:rPr>
      <w:rFonts w:eastAsiaTheme="majorEastAsia" w:cstheme="majorBidi"/>
      <w:b/>
      <w:bCs/>
      <w:color w:val="00B0F0"/>
    </w:rPr>
  </w:style>
  <w:style w:type="paragraph" w:styleId="Kop4">
    <w:name w:val="heading 4"/>
    <w:basedOn w:val="Standaard"/>
    <w:next w:val="Standaard"/>
    <w:link w:val="Kop4Char"/>
    <w:uiPriority w:val="9"/>
    <w:unhideWhenUsed/>
    <w:qFormat/>
    <w:rsid w:val="00585E27"/>
    <w:pPr>
      <w:keepNext/>
      <w:keepLines/>
      <w:numPr>
        <w:ilvl w:val="3"/>
        <w:numId w:val="1"/>
      </w:numPr>
      <w:spacing w:before="200"/>
      <w:outlineLvl w:val="3"/>
    </w:pPr>
    <w:rPr>
      <w:rFonts w:eastAsiaTheme="majorEastAsia" w:cstheme="majorBidi"/>
      <w:b/>
      <w:bCs/>
      <w:iCs/>
      <w:color w:val="00B0F0"/>
    </w:rPr>
  </w:style>
  <w:style w:type="paragraph" w:styleId="Kop5">
    <w:name w:val="heading 5"/>
    <w:basedOn w:val="Standaard"/>
    <w:next w:val="Standaard"/>
    <w:link w:val="Kop5Char"/>
    <w:uiPriority w:val="9"/>
    <w:semiHidden/>
    <w:unhideWhenUsed/>
    <w:qFormat/>
    <w:rsid w:val="008557EF"/>
    <w:pPr>
      <w:keepNext/>
      <w:keepLines/>
      <w:numPr>
        <w:ilvl w:val="4"/>
        <w:numId w:val="1"/>
      </w:numPr>
      <w:spacing w:before="200"/>
      <w:outlineLvl w:val="4"/>
    </w:pPr>
    <w:rPr>
      <w:rFonts w:asciiTheme="majorHAnsi" w:eastAsiaTheme="majorEastAsia" w:hAnsiTheme="majorHAnsi" w:cstheme="majorBidi"/>
      <w:color w:val="550000" w:themeColor="accent1" w:themeShade="7F"/>
    </w:rPr>
  </w:style>
  <w:style w:type="paragraph" w:styleId="Kop6">
    <w:name w:val="heading 6"/>
    <w:basedOn w:val="Standaard"/>
    <w:next w:val="Standaard"/>
    <w:link w:val="Kop6Char"/>
    <w:uiPriority w:val="9"/>
    <w:semiHidden/>
    <w:unhideWhenUsed/>
    <w:qFormat/>
    <w:rsid w:val="008557EF"/>
    <w:pPr>
      <w:keepNext/>
      <w:keepLines/>
      <w:numPr>
        <w:ilvl w:val="5"/>
        <w:numId w:val="1"/>
      </w:numPr>
      <w:spacing w:before="200"/>
      <w:outlineLvl w:val="5"/>
    </w:pPr>
    <w:rPr>
      <w:rFonts w:asciiTheme="majorHAnsi" w:eastAsiaTheme="majorEastAsia" w:hAnsiTheme="majorHAnsi" w:cstheme="majorBidi"/>
      <w:i/>
      <w:iCs/>
      <w:color w:val="550000" w:themeColor="accent1" w:themeShade="7F"/>
    </w:rPr>
  </w:style>
  <w:style w:type="paragraph" w:styleId="Kop7">
    <w:name w:val="heading 7"/>
    <w:basedOn w:val="Standaard"/>
    <w:next w:val="Standaard"/>
    <w:link w:val="Kop7Char"/>
    <w:uiPriority w:val="9"/>
    <w:semiHidden/>
    <w:unhideWhenUsed/>
    <w:qFormat/>
    <w:rsid w:val="008557EF"/>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Kop8">
    <w:name w:val="heading 8"/>
    <w:basedOn w:val="Standaard"/>
    <w:next w:val="Standaard"/>
    <w:link w:val="Kop8Char"/>
    <w:uiPriority w:val="9"/>
    <w:semiHidden/>
    <w:unhideWhenUsed/>
    <w:qFormat/>
    <w:rsid w:val="008557EF"/>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Kop9">
    <w:name w:val="heading 9"/>
    <w:basedOn w:val="Standaard"/>
    <w:next w:val="Standaard"/>
    <w:link w:val="Kop9Char"/>
    <w:uiPriority w:val="9"/>
    <w:semiHidden/>
    <w:unhideWhenUsed/>
    <w:qFormat/>
    <w:rsid w:val="008557EF"/>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8557EF"/>
    <w:pPr>
      <w:tabs>
        <w:tab w:val="center" w:pos="4536"/>
        <w:tab w:val="right" w:pos="9072"/>
      </w:tabs>
    </w:pPr>
  </w:style>
  <w:style w:type="character" w:customStyle="1" w:styleId="KoptekstChar">
    <w:name w:val="Koptekst Char"/>
    <w:basedOn w:val="Standaardalinea-lettertype"/>
    <w:link w:val="Koptekst"/>
    <w:uiPriority w:val="99"/>
    <w:rsid w:val="008557EF"/>
  </w:style>
  <w:style w:type="paragraph" w:styleId="Voettekst">
    <w:name w:val="footer"/>
    <w:basedOn w:val="Standaard"/>
    <w:link w:val="VoettekstChar"/>
    <w:uiPriority w:val="99"/>
    <w:unhideWhenUsed/>
    <w:rsid w:val="008557EF"/>
    <w:pPr>
      <w:tabs>
        <w:tab w:val="center" w:pos="4536"/>
        <w:tab w:val="right" w:pos="9072"/>
      </w:tabs>
    </w:pPr>
  </w:style>
  <w:style w:type="character" w:customStyle="1" w:styleId="VoettekstChar">
    <w:name w:val="Voettekst Char"/>
    <w:basedOn w:val="Standaardalinea-lettertype"/>
    <w:link w:val="Voettekst"/>
    <w:uiPriority w:val="99"/>
    <w:rsid w:val="008557EF"/>
  </w:style>
  <w:style w:type="paragraph" w:styleId="Ballontekst">
    <w:name w:val="Balloon Text"/>
    <w:basedOn w:val="Standaard"/>
    <w:link w:val="BallontekstChar"/>
    <w:uiPriority w:val="99"/>
    <w:semiHidden/>
    <w:unhideWhenUsed/>
    <w:rsid w:val="008557EF"/>
    <w:rPr>
      <w:rFonts w:ascii="Tahoma" w:hAnsi="Tahoma" w:cs="Tahoma"/>
      <w:sz w:val="16"/>
      <w:szCs w:val="16"/>
    </w:rPr>
  </w:style>
  <w:style w:type="character" w:customStyle="1" w:styleId="BallontekstChar">
    <w:name w:val="Ballontekst Char"/>
    <w:basedOn w:val="Standaardalinea-lettertype"/>
    <w:link w:val="Ballontekst"/>
    <w:uiPriority w:val="99"/>
    <w:semiHidden/>
    <w:rsid w:val="008557EF"/>
    <w:rPr>
      <w:rFonts w:ascii="Tahoma" w:hAnsi="Tahoma" w:cs="Tahoma"/>
      <w:sz w:val="16"/>
      <w:szCs w:val="16"/>
    </w:rPr>
  </w:style>
  <w:style w:type="character" w:customStyle="1" w:styleId="Kop1Char">
    <w:name w:val="Kop 1 Char"/>
    <w:basedOn w:val="Standaardalinea-lettertype"/>
    <w:link w:val="Kop1"/>
    <w:uiPriority w:val="9"/>
    <w:rsid w:val="00833D5E"/>
    <w:rPr>
      <w:rFonts w:ascii="Sassoon Primary Std" w:eastAsiaTheme="majorEastAsia" w:hAnsi="Sassoon Primary Std" w:cstheme="majorBidi"/>
      <w:b/>
      <w:bCs/>
      <w:color w:val="00B0F0"/>
      <w:sz w:val="28"/>
      <w:szCs w:val="28"/>
    </w:rPr>
  </w:style>
  <w:style w:type="character" w:customStyle="1" w:styleId="Kop2Char">
    <w:name w:val="Kop 2 Char"/>
    <w:basedOn w:val="Standaardalinea-lettertype"/>
    <w:link w:val="Kop2"/>
    <w:uiPriority w:val="9"/>
    <w:rsid w:val="00833D5E"/>
    <w:rPr>
      <w:rFonts w:ascii="Sassoon Primary Std" w:eastAsiaTheme="majorEastAsia" w:hAnsi="Sassoon Primary Std" w:cstheme="majorBidi"/>
      <w:b/>
      <w:bCs/>
      <w:color w:val="00B0F0"/>
      <w:sz w:val="26"/>
      <w:szCs w:val="26"/>
    </w:rPr>
  </w:style>
  <w:style w:type="character" w:customStyle="1" w:styleId="Kop3Char">
    <w:name w:val="Kop 3 Char"/>
    <w:basedOn w:val="Standaardalinea-lettertype"/>
    <w:link w:val="Kop3"/>
    <w:uiPriority w:val="9"/>
    <w:rsid w:val="00087D8C"/>
    <w:rPr>
      <w:rFonts w:ascii="Sassoon Primary Std" w:eastAsiaTheme="majorEastAsia" w:hAnsi="Sassoon Primary Std" w:cstheme="majorBidi"/>
      <w:b/>
      <w:bCs/>
      <w:color w:val="00B0F0"/>
    </w:rPr>
  </w:style>
  <w:style w:type="character" w:customStyle="1" w:styleId="Kop4Char">
    <w:name w:val="Kop 4 Char"/>
    <w:basedOn w:val="Standaardalinea-lettertype"/>
    <w:link w:val="Kop4"/>
    <w:uiPriority w:val="9"/>
    <w:rsid w:val="00585E27"/>
    <w:rPr>
      <w:rFonts w:ascii="Sassoon Primary Std" w:eastAsiaTheme="majorEastAsia" w:hAnsi="Sassoon Primary Std" w:cstheme="majorBidi"/>
      <w:b/>
      <w:bCs/>
      <w:iCs/>
      <w:color w:val="00B0F0"/>
    </w:rPr>
  </w:style>
  <w:style w:type="character" w:customStyle="1" w:styleId="Kop5Char">
    <w:name w:val="Kop 5 Char"/>
    <w:basedOn w:val="Standaardalinea-lettertype"/>
    <w:link w:val="Kop5"/>
    <w:uiPriority w:val="9"/>
    <w:semiHidden/>
    <w:rsid w:val="008557EF"/>
    <w:rPr>
      <w:rFonts w:asciiTheme="majorHAnsi" w:eastAsiaTheme="majorEastAsia" w:hAnsiTheme="majorHAnsi" w:cstheme="majorBidi"/>
      <w:color w:val="550000" w:themeColor="accent1" w:themeShade="7F"/>
    </w:rPr>
  </w:style>
  <w:style w:type="character" w:customStyle="1" w:styleId="Kop6Char">
    <w:name w:val="Kop 6 Char"/>
    <w:basedOn w:val="Standaardalinea-lettertype"/>
    <w:link w:val="Kop6"/>
    <w:uiPriority w:val="9"/>
    <w:semiHidden/>
    <w:rsid w:val="008557EF"/>
    <w:rPr>
      <w:rFonts w:asciiTheme="majorHAnsi" w:eastAsiaTheme="majorEastAsia" w:hAnsiTheme="majorHAnsi" w:cstheme="majorBidi"/>
      <w:i/>
      <w:iCs/>
      <w:color w:val="550000" w:themeColor="accent1" w:themeShade="7F"/>
    </w:rPr>
  </w:style>
  <w:style w:type="character" w:customStyle="1" w:styleId="Kop7Char">
    <w:name w:val="Kop 7 Char"/>
    <w:basedOn w:val="Standaardalinea-lettertype"/>
    <w:link w:val="Kop7"/>
    <w:uiPriority w:val="9"/>
    <w:semiHidden/>
    <w:rsid w:val="008557EF"/>
    <w:rPr>
      <w:rFonts w:asciiTheme="majorHAnsi" w:eastAsiaTheme="majorEastAsia" w:hAnsiTheme="majorHAnsi" w:cstheme="majorBidi"/>
      <w:i/>
      <w:iCs/>
      <w:color w:val="404040" w:themeColor="text1" w:themeTint="BF"/>
    </w:rPr>
  </w:style>
  <w:style w:type="character" w:customStyle="1" w:styleId="Kop8Char">
    <w:name w:val="Kop 8 Char"/>
    <w:basedOn w:val="Standaardalinea-lettertype"/>
    <w:link w:val="Kop8"/>
    <w:uiPriority w:val="9"/>
    <w:semiHidden/>
    <w:rsid w:val="008557EF"/>
    <w:rPr>
      <w:rFonts w:asciiTheme="majorHAnsi" w:eastAsiaTheme="majorEastAsia" w:hAnsiTheme="majorHAnsi" w:cstheme="majorBidi"/>
      <w:color w:val="404040" w:themeColor="text1" w:themeTint="BF"/>
      <w:sz w:val="20"/>
      <w:szCs w:val="20"/>
    </w:rPr>
  </w:style>
  <w:style w:type="character" w:customStyle="1" w:styleId="Kop9Char">
    <w:name w:val="Kop 9 Char"/>
    <w:basedOn w:val="Standaardalinea-lettertype"/>
    <w:link w:val="Kop9"/>
    <w:uiPriority w:val="9"/>
    <w:semiHidden/>
    <w:rsid w:val="008557EF"/>
    <w:rPr>
      <w:rFonts w:asciiTheme="majorHAnsi" w:eastAsiaTheme="majorEastAsia" w:hAnsiTheme="majorHAnsi" w:cstheme="majorBidi"/>
      <w:i/>
      <w:iCs/>
      <w:color w:val="404040" w:themeColor="text1" w:themeTint="BF"/>
      <w:sz w:val="20"/>
      <w:szCs w:val="20"/>
    </w:rPr>
  </w:style>
  <w:style w:type="paragraph" w:styleId="Lijstalinea">
    <w:name w:val="List Paragraph"/>
    <w:basedOn w:val="Standaard"/>
    <w:uiPriority w:val="34"/>
    <w:qFormat/>
    <w:rsid w:val="008557EF"/>
    <w:pPr>
      <w:ind w:left="720"/>
      <w:contextualSpacing/>
    </w:pPr>
  </w:style>
  <w:style w:type="paragraph" w:styleId="Kopvaninhoudsopgave">
    <w:name w:val="TOC Heading"/>
    <w:basedOn w:val="Kop1"/>
    <w:next w:val="Standaard"/>
    <w:uiPriority w:val="39"/>
    <w:unhideWhenUsed/>
    <w:qFormat/>
    <w:rsid w:val="008557EF"/>
    <w:pPr>
      <w:numPr>
        <w:numId w:val="0"/>
      </w:numPr>
      <w:pBdr>
        <w:bottom w:val="none" w:sz="0" w:space="0" w:color="auto"/>
      </w:pBdr>
      <w:spacing w:before="480" w:after="0" w:line="276" w:lineRule="auto"/>
      <w:outlineLvl w:val="9"/>
    </w:pPr>
    <w:rPr>
      <w:rFonts w:asciiTheme="majorHAnsi" w:hAnsiTheme="majorHAnsi"/>
      <w:lang w:val="nl-NL"/>
    </w:rPr>
  </w:style>
  <w:style w:type="paragraph" w:styleId="Inhopg1">
    <w:name w:val="toc 1"/>
    <w:basedOn w:val="Standaard"/>
    <w:next w:val="Standaard"/>
    <w:autoRedefine/>
    <w:uiPriority w:val="39"/>
    <w:unhideWhenUsed/>
    <w:rsid w:val="0047156B"/>
    <w:pPr>
      <w:tabs>
        <w:tab w:val="left" w:pos="440"/>
        <w:tab w:val="right" w:leader="dot" w:pos="9060"/>
      </w:tabs>
      <w:spacing w:after="100"/>
    </w:pPr>
  </w:style>
  <w:style w:type="character" w:styleId="Hyperlink">
    <w:name w:val="Hyperlink"/>
    <w:basedOn w:val="Standaardalinea-lettertype"/>
    <w:uiPriority w:val="99"/>
    <w:unhideWhenUsed/>
    <w:rsid w:val="008557EF"/>
    <w:rPr>
      <w:color w:val="D26900" w:themeColor="hyperlink"/>
      <w:u w:val="single"/>
    </w:rPr>
  </w:style>
  <w:style w:type="paragraph" w:styleId="Bijschrift">
    <w:name w:val="caption"/>
    <w:basedOn w:val="Standaard"/>
    <w:next w:val="Standaard"/>
    <w:uiPriority w:val="35"/>
    <w:unhideWhenUsed/>
    <w:qFormat/>
    <w:rsid w:val="00F217D6"/>
    <w:pPr>
      <w:spacing w:after="200"/>
      <w:jc w:val="center"/>
    </w:pPr>
    <w:rPr>
      <w:b/>
      <w:bCs/>
      <w:color w:val="AD0101" w:themeColor="accent1"/>
      <w:sz w:val="18"/>
      <w:szCs w:val="18"/>
    </w:rPr>
  </w:style>
  <w:style w:type="table" w:styleId="Tabelraster">
    <w:name w:val="Table Grid"/>
    <w:basedOn w:val="Standaardtabel"/>
    <w:uiPriority w:val="59"/>
    <w:rsid w:val="00F34C27"/>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Geenafstand">
    <w:name w:val="No Spacing"/>
    <w:link w:val="GeenafstandChar"/>
    <w:uiPriority w:val="1"/>
    <w:qFormat/>
    <w:rsid w:val="005430EC"/>
    <w:pPr>
      <w:spacing w:after="0" w:line="240" w:lineRule="auto"/>
    </w:pPr>
    <w:rPr>
      <w:rFonts w:eastAsiaTheme="minorEastAsia"/>
      <w:lang w:val="nl-NL"/>
    </w:rPr>
  </w:style>
  <w:style w:type="character" w:customStyle="1" w:styleId="GeenafstandChar">
    <w:name w:val="Geen afstand Char"/>
    <w:basedOn w:val="Standaardalinea-lettertype"/>
    <w:link w:val="Geenafstand"/>
    <w:uiPriority w:val="1"/>
    <w:rsid w:val="005430EC"/>
    <w:rPr>
      <w:rFonts w:eastAsiaTheme="minorEastAsia"/>
      <w:lang w:val="nl-NL"/>
    </w:rPr>
  </w:style>
  <w:style w:type="character" w:styleId="Tekstvantijdelijkeaanduiding">
    <w:name w:val="Placeholder Text"/>
    <w:basedOn w:val="Standaardalinea-lettertype"/>
    <w:uiPriority w:val="99"/>
    <w:semiHidden/>
    <w:rsid w:val="005430EC"/>
    <w:rPr>
      <w:color w:val="808080"/>
    </w:rPr>
  </w:style>
  <w:style w:type="paragraph" w:styleId="Inhopg2">
    <w:name w:val="toc 2"/>
    <w:basedOn w:val="Standaard"/>
    <w:next w:val="Standaard"/>
    <w:autoRedefine/>
    <w:uiPriority w:val="39"/>
    <w:unhideWhenUsed/>
    <w:rsid w:val="001D476B"/>
    <w:pPr>
      <w:spacing w:after="100"/>
      <w:ind w:left="220"/>
    </w:pPr>
  </w:style>
  <w:style w:type="paragraph" w:styleId="Inhopg3">
    <w:name w:val="toc 3"/>
    <w:basedOn w:val="Standaard"/>
    <w:next w:val="Standaard"/>
    <w:autoRedefine/>
    <w:uiPriority w:val="39"/>
    <w:unhideWhenUsed/>
    <w:rsid w:val="001D476B"/>
    <w:pPr>
      <w:spacing w:after="100"/>
      <w:ind w:left="440"/>
    </w:pPr>
  </w:style>
  <w:style w:type="table" w:customStyle="1" w:styleId="Lichtearcering1">
    <w:name w:val="Lichte arcering1"/>
    <w:basedOn w:val="Standaardtabel"/>
    <w:uiPriority w:val="60"/>
    <w:rsid w:val="005C40F9"/>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chtearcering-accent2">
    <w:name w:val="Light Shading Accent 2"/>
    <w:basedOn w:val="Standaardtabel"/>
    <w:uiPriority w:val="60"/>
    <w:rsid w:val="005C40F9"/>
    <w:pPr>
      <w:spacing w:after="0" w:line="240" w:lineRule="auto"/>
    </w:pPr>
    <w:rPr>
      <w:color w:val="554740" w:themeColor="accent2" w:themeShade="BF"/>
    </w:rPr>
    <w:tblPr>
      <w:tblStyleRowBandSize w:val="1"/>
      <w:tblStyleColBandSize w:val="1"/>
      <w:tblBorders>
        <w:top w:val="single" w:sz="8" w:space="0" w:color="726056" w:themeColor="accent2"/>
        <w:bottom w:val="single" w:sz="8" w:space="0" w:color="726056" w:themeColor="accent2"/>
      </w:tblBorders>
    </w:tblPr>
    <w:tblStylePr w:type="firstRow">
      <w:pPr>
        <w:spacing w:before="0" w:after="0" w:line="240" w:lineRule="auto"/>
      </w:pPr>
      <w:rPr>
        <w:b/>
        <w:bCs/>
      </w:rPr>
      <w:tblPr/>
      <w:tcPr>
        <w:tcBorders>
          <w:top w:val="single" w:sz="8" w:space="0" w:color="726056" w:themeColor="accent2"/>
          <w:left w:val="nil"/>
          <w:bottom w:val="single" w:sz="8" w:space="0" w:color="726056" w:themeColor="accent2"/>
          <w:right w:val="nil"/>
          <w:insideH w:val="nil"/>
          <w:insideV w:val="nil"/>
        </w:tcBorders>
      </w:tcPr>
    </w:tblStylePr>
    <w:tblStylePr w:type="lastRow">
      <w:pPr>
        <w:spacing w:before="0" w:after="0" w:line="240" w:lineRule="auto"/>
      </w:pPr>
      <w:rPr>
        <w:b/>
        <w:bCs/>
      </w:rPr>
      <w:tblPr/>
      <w:tcPr>
        <w:tcBorders>
          <w:top w:val="single" w:sz="8" w:space="0" w:color="726056" w:themeColor="accent2"/>
          <w:left w:val="nil"/>
          <w:bottom w:val="single" w:sz="8" w:space="0" w:color="726056"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ED7D3" w:themeFill="accent2" w:themeFillTint="3F"/>
      </w:tcPr>
    </w:tblStylePr>
    <w:tblStylePr w:type="band1Horz">
      <w:tblPr/>
      <w:tcPr>
        <w:tcBorders>
          <w:left w:val="nil"/>
          <w:right w:val="nil"/>
          <w:insideH w:val="nil"/>
          <w:insideV w:val="nil"/>
        </w:tcBorders>
        <w:shd w:val="clear" w:color="auto" w:fill="DED7D3" w:themeFill="accent2" w:themeFillTint="3F"/>
      </w:tcPr>
    </w:tblStylePr>
  </w:style>
  <w:style w:type="paragraph" w:customStyle="1" w:styleId="oplossing">
    <w:name w:val="oplossing"/>
    <w:basedOn w:val="Standaard"/>
    <w:link w:val="oplossingChar"/>
    <w:qFormat/>
    <w:rsid w:val="00F56ACB"/>
    <w:rPr>
      <w:i/>
      <w:vanish/>
      <w:color w:val="FF0000"/>
    </w:rPr>
  </w:style>
  <w:style w:type="character" w:customStyle="1" w:styleId="oplossingChar">
    <w:name w:val="oplossing Char"/>
    <w:basedOn w:val="Standaardalinea-lettertype"/>
    <w:link w:val="oplossing"/>
    <w:rsid w:val="00F56ACB"/>
    <w:rPr>
      <w:rFonts w:ascii="Sassoon Primary Std" w:hAnsi="Sassoon Primary Std"/>
      <w:i/>
      <w:vanish/>
      <w:color w:val="FF0000"/>
    </w:rPr>
  </w:style>
  <w:style w:type="character" w:customStyle="1" w:styleId="mw-headline">
    <w:name w:val="mw-headline"/>
    <w:basedOn w:val="Standaardalinea-lettertype"/>
    <w:rsid w:val="008C5A1B"/>
  </w:style>
  <w:style w:type="character" w:styleId="Zwaar">
    <w:name w:val="Strong"/>
    <w:basedOn w:val="Standaardalinea-lettertype"/>
    <w:uiPriority w:val="22"/>
    <w:qFormat/>
    <w:rsid w:val="00C3379E"/>
    <w:rPr>
      <w:b/>
      <w:bCs/>
    </w:rPr>
  </w:style>
  <w:style w:type="character" w:styleId="Onopgelostemelding">
    <w:name w:val="Unresolved Mention"/>
    <w:basedOn w:val="Standaardalinea-lettertype"/>
    <w:uiPriority w:val="99"/>
    <w:semiHidden/>
    <w:unhideWhenUsed/>
    <w:rsid w:val="00466FD8"/>
    <w:rPr>
      <w:color w:val="808080"/>
      <w:shd w:val="clear" w:color="auto" w:fill="E6E6E6"/>
    </w:rPr>
  </w:style>
  <w:style w:type="character" w:styleId="Verwijzingopmerking">
    <w:name w:val="annotation reference"/>
    <w:basedOn w:val="Standaardalinea-lettertype"/>
    <w:uiPriority w:val="99"/>
    <w:semiHidden/>
    <w:unhideWhenUsed/>
    <w:rsid w:val="0082288A"/>
    <w:rPr>
      <w:sz w:val="16"/>
      <w:szCs w:val="16"/>
    </w:rPr>
  </w:style>
  <w:style w:type="paragraph" w:styleId="Tekstopmerking">
    <w:name w:val="annotation text"/>
    <w:basedOn w:val="Standaard"/>
    <w:link w:val="TekstopmerkingChar"/>
    <w:uiPriority w:val="99"/>
    <w:semiHidden/>
    <w:unhideWhenUsed/>
    <w:rsid w:val="0082288A"/>
    <w:rPr>
      <w:sz w:val="20"/>
      <w:szCs w:val="20"/>
    </w:rPr>
  </w:style>
  <w:style w:type="character" w:customStyle="1" w:styleId="TekstopmerkingChar">
    <w:name w:val="Tekst opmerking Char"/>
    <w:basedOn w:val="Standaardalinea-lettertype"/>
    <w:link w:val="Tekstopmerking"/>
    <w:uiPriority w:val="99"/>
    <w:semiHidden/>
    <w:rsid w:val="0082288A"/>
    <w:rPr>
      <w:rFonts w:ascii="Sassoon Primary Std" w:hAnsi="Sassoon Primary Std"/>
      <w:sz w:val="20"/>
      <w:szCs w:val="20"/>
    </w:rPr>
  </w:style>
  <w:style w:type="paragraph" w:styleId="Onderwerpvanopmerking">
    <w:name w:val="annotation subject"/>
    <w:basedOn w:val="Tekstopmerking"/>
    <w:next w:val="Tekstopmerking"/>
    <w:link w:val="OnderwerpvanopmerkingChar"/>
    <w:uiPriority w:val="99"/>
    <w:semiHidden/>
    <w:unhideWhenUsed/>
    <w:rsid w:val="0082288A"/>
    <w:rPr>
      <w:b/>
      <w:bCs/>
    </w:rPr>
  </w:style>
  <w:style w:type="character" w:customStyle="1" w:styleId="OnderwerpvanopmerkingChar">
    <w:name w:val="Onderwerp van opmerking Char"/>
    <w:basedOn w:val="TekstopmerkingChar"/>
    <w:link w:val="Onderwerpvanopmerking"/>
    <w:uiPriority w:val="99"/>
    <w:semiHidden/>
    <w:rsid w:val="0082288A"/>
    <w:rPr>
      <w:rFonts w:ascii="Sassoon Primary Std" w:hAnsi="Sassoon Primary Std"/>
      <w:b/>
      <w:bCs/>
      <w:sz w:val="20"/>
      <w:szCs w:val="20"/>
    </w:rPr>
  </w:style>
  <w:style w:type="character" w:styleId="GevolgdeHyperlink">
    <w:name w:val="FollowedHyperlink"/>
    <w:basedOn w:val="Standaardalinea-lettertype"/>
    <w:uiPriority w:val="99"/>
    <w:semiHidden/>
    <w:unhideWhenUsed/>
    <w:rsid w:val="00864DD6"/>
    <w:rPr>
      <w:color w:val="D89243" w:themeColor="followedHyperlink"/>
      <w:u w:val="single"/>
    </w:rPr>
  </w:style>
  <w:style w:type="paragraph" w:styleId="Normaalweb">
    <w:name w:val="Normal (Web)"/>
    <w:basedOn w:val="Standaard"/>
    <w:uiPriority w:val="99"/>
    <w:semiHidden/>
    <w:unhideWhenUsed/>
    <w:rsid w:val="0001751D"/>
    <w:pPr>
      <w:spacing w:before="100" w:beforeAutospacing="1" w:after="100" w:afterAutospacing="1"/>
      <w:jc w:val="left"/>
    </w:pPr>
    <w:rPr>
      <w:rFonts w:ascii="Times New Roman" w:eastAsiaTheme="minorEastAsia" w:hAnsi="Times New Roman" w:cs="Times New Roman"/>
      <w:sz w:val="24"/>
      <w:szCs w:val="24"/>
      <w:lang w:eastAsia="nl-BE"/>
    </w:rPr>
  </w:style>
  <w:style w:type="paragraph" w:styleId="Voetnoottekst">
    <w:name w:val="footnote text"/>
    <w:basedOn w:val="Standaard"/>
    <w:link w:val="VoetnoottekstChar"/>
    <w:uiPriority w:val="99"/>
    <w:semiHidden/>
    <w:unhideWhenUsed/>
    <w:rsid w:val="003466F7"/>
    <w:rPr>
      <w:sz w:val="20"/>
      <w:szCs w:val="20"/>
    </w:rPr>
  </w:style>
  <w:style w:type="character" w:customStyle="1" w:styleId="VoetnoottekstChar">
    <w:name w:val="Voetnoottekst Char"/>
    <w:basedOn w:val="Standaardalinea-lettertype"/>
    <w:link w:val="Voetnoottekst"/>
    <w:uiPriority w:val="99"/>
    <w:semiHidden/>
    <w:rsid w:val="003466F7"/>
    <w:rPr>
      <w:rFonts w:ascii="Sassoon Primary Std" w:hAnsi="Sassoon Primary Std"/>
      <w:sz w:val="20"/>
      <w:szCs w:val="20"/>
    </w:rPr>
  </w:style>
  <w:style w:type="character" w:styleId="Voetnootmarkering">
    <w:name w:val="footnote reference"/>
    <w:basedOn w:val="Standaardalinea-lettertype"/>
    <w:uiPriority w:val="99"/>
    <w:semiHidden/>
    <w:unhideWhenUsed/>
    <w:rsid w:val="003466F7"/>
    <w:rPr>
      <w:vertAlign w:val="superscript"/>
    </w:rPr>
  </w:style>
  <w:style w:type="paragraph" w:customStyle="1" w:styleId="Kop2-Tussentitel">
    <w:name w:val="Kop 2 - Tussentitel"/>
    <w:basedOn w:val="Kop2"/>
    <w:link w:val="Kop2-TussentitelChar"/>
    <w:qFormat/>
    <w:rsid w:val="0047156B"/>
    <w:pPr>
      <w:numPr>
        <w:ilvl w:val="0"/>
        <w:numId w:val="0"/>
      </w:numPr>
      <w:outlineLvl w:val="9"/>
    </w:pPr>
  </w:style>
  <w:style w:type="character" w:customStyle="1" w:styleId="Kop2-TussentitelChar">
    <w:name w:val="Kop 2 - Tussentitel Char"/>
    <w:basedOn w:val="Kop2Char"/>
    <w:link w:val="Kop2-Tussentitel"/>
    <w:rsid w:val="0047156B"/>
    <w:rPr>
      <w:rFonts w:ascii="Bierstadt" w:eastAsiaTheme="majorEastAsia" w:hAnsi="Bierstadt" w:cstheme="majorBidi"/>
      <w:b/>
      <w:bCs/>
      <w:color w:val="00B0F0"/>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510978">
      <w:bodyDiv w:val="1"/>
      <w:marLeft w:val="0"/>
      <w:marRight w:val="0"/>
      <w:marTop w:val="0"/>
      <w:marBottom w:val="0"/>
      <w:divBdr>
        <w:top w:val="none" w:sz="0" w:space="0" w:color="auto"/>
        <w:left w:val="none" w:sz="0" w:space="0" w:color="auto"/>
        <w:bottom w:val="none" w:sz="0" w:space="0" w:color="auto"/>
        <w:right w:val="none" w:sz="0" w:space="0" w:color="auto"/>
      </w:divBdr>
      <w:divsChild>
        <w:div w:id="956789258">
          <w:marLeft w:val="0"/>
          <w:marRight w:val="0"/>
          <w:marTop w:val="0"/>
          <w:marBottom w:val="0"/>
          <w:divBdr>
            <w:top w:val="none" w:sz="0" w:space="0" w:color="auto"/>
            <w:left w:val="none" w:sz="0" w:space="0" w:color="auto"/>
            <w:bottom w:val="none" w:sz="0" w:space="0" w:color="auto"/>
            <w:right w:val="none" w:sz="0" w:space="0" w:color="auto"/>
          </w:divBdr>
          <w:divsChild>
            <w:div w:id="936983052">
              <w:marLeft w:val="0"/>
              <w:marRight w:val="0"/>
              <w:marTop w:val="0"/>
              <w:marBottom w:val="0"/>
              <w:divBdr>
                <w:top w:val="none" w:sz="0" w:space="0" w:color="auto"/>
                <w:left w:val="none" w:sz="0" w:space="0" w:color="auto"/>
                <w:bottom w:val="none" w:sz="0" w:space="0" w:color="auto"/>
                <w:right w:val="none" w:sz="0" w:space="0" w:color="auto"/>
              </w:divBdr>
            </w:div>
            <w:div w:id="52584416">
              <w:marLeft w:val="0"/>
              <w:marRight w:val="0"/>
              <w:marTop w:val="0"/>
              <w:marBottom w:val="0"/>
              <w:divBdr>
                <w:top w:val="none" w:sz="0" w:space="0" w:color="auto"/>
                <w:left w:val="none" w:sz="0" w:space="0" w:color="auto"/>
                <w:bottom w:val="none" w:sz="0" w:space="0" w:color="auto"/>
                <w:right w:val="none" w:sz="0" w:space="0" w:color="auto"/>
              </w:divBdr>
            </w:div>
            <w:div w:id="888610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099661">
      <w:bodyDiv w:val="1"/>
      <w:marLeft w:val="0"/>
      <w:marRight w:val="0"/>
      <w:marTop w:val="0"/>
      <w:marBottom w:val="0"/>
      <w:divBdr>
        <w:top w:val="none" w:sz="0" w:space="0" w:color="auto"/>
        <w:left w:val="none" w:sz="0" w:space="0" w:color="auto"/>
        <w:bottom w:val="none" w:sz="0" w:space="0" w:color="auto"/>
        <w:right w:val="none" w:sz="0" w:space="0" w:color="auto"/>
      </w:divBdr>
    </w:div>
    <w:div w:id="66608702">
      <w:bodyDiv w:val="1"/>
      <w:marLeft w:val="0"/>
      <w:marRight w:val="0"/>
      <w:marTop w:val="0"/>
      <w:marBottom w:val="0"/>
      <w:divBdr>
        <w:top w:val="none" w:sz="0" w:space="0" w:color="auto"/>
        <w:left w:val="none" w:sz="0" w:space="0" w:color="auto"/>
        <w:bottom w:val="none" w:sz="0" w:space="0" w:color="auto"/>
        <w:right w:val="none" w:sz="0" w:space="0" w:color="auto"/>
      </w:divBdr>
    </w:div>
    <w:div w:id="88894363">
      <w:bodyDiv w:val="1"/>
      <w:marLeft w:val="0"/>
      <w:marRight w:val="0"/>
      <w:marTop w:val="0"/>
      <w:marBottom w:val="0"/>
      <w:divBdr>
        <w:top w:val="none" w:sz="0" w:space="0" w:color="auto"/>
        <w:left w:val="none" w:sz="0" w:space="0" w:color="auto"/>
        <w:bottom w:val="none" w:sz="0" w:space="0" w:color="auto"/>
        <w:right w:val="none" w:sz="0" w:space="0" w:color="auto"/>
      </w:divBdr>
    </w:div>
    <w:div w:id="140003815">
      <w:bodyDiv w:val="1"/>
      <w:marLeft w:val="0"/>
      <w:marRight w:val="0"/>
      <w:marTop w:val="0"/>
      <w:marBottom w:val="0"/>
      <w:divBdr>
        <w:top w:val="none" w:sz="0" w:space="0" w:color="auto"/>
        <w:left w:val="none" w:sz="0" w:space="0" w:color="auto"/>
        <w:bottom w:val="none" w:sz="0" w:space="0" w:color="auto"/>
        <w:right w:val="none" w:sz="0" w:space="0" w:color="auto"/>
      </w:divBdr>
      <w:divsChild>
        <w:div w:id="74714390">
          <w:marLeft w:val="0"/>
          <w:marRight w:val="0"/>
          <w:marTop w:val="0"/>
          <w:marBottom w:val="0"/>
          <w:divBdr>
            <w:top w:val="none" w:sz="0" w:space="0" w:color="auto"/>
            <w:left w:val="none" w:sz="0" w:space="0" w:color="auto"/>
            <w:bottom w:val="none" w:sz="0" w:space="0" w:color="auto"/>
            <w:right w:val="none" w:sz="0" w:space="0" w:color="auto"/>
          </w:divBdr>
          <w:divsChild>
            <w:div w:id="1011683272">
              <w:marLeft w:val="0"/>
              <w:marRight w:val="0"/>
              <w:marTop w:val="0"/>
              <w:marBottom w:val="450"/>
              <w:divBdr>
                <w:top w:val="none" w:sz="0" w:space="0" w:color="auto"/>
                <w:left w:val="none" w:sz="0" w:space="0" w:color="auto"/>
                <w:bottom w:val="none" w:sz="0" w:space="0" w:color="auto"/>
                <w:right w:val="none" w:sz="0" w:space="0" w:color="auto"/>
              </w:divBdr>
              <w:divsChild>
                <w:div w:id="1752464257">
                  <w:marLeft w:val="0"/>
                  <w:marRight w:val="0"/>
                  <w:marTop w:val="0"/>
                  <w:marBottom w:val="0"/>
                  <w:divBdr>
                    <w:top w:val="none" w:sz="0" w:space="0" w:color="auto"/>
                    <w:left w:val="none" w:sz="0" w:space="0" w:color="auto"/>
                    <w:bottom w:val="none" w:sz="0" w:space="0" w:color="auto"/>
                    <w:right w:val="none" w:sz="0" w:space="0" w:color="auto"/>
                  </w:divBdr>
                  <w:divsChild>
                    <w:div w:id="998119218">
                      <w:marLeft w:val="0"/>
                      <w:marRight w:val="0"/>
                      <w:marTop w:val="0"/>
                      <w:marBottom w:val="0"/>
                      <w:divBdr>
                        <w:top w:val="none" w:sz="0" w:space="0" w:color="auto"/>
                        <w:left w:val="none" w:sz="0" w:space="0" w:color="auto"/>
                        <w:bottom w:val="none" w:sz="0" w:space="0" w:color="auto"/>
                        <w:right w:val="none" w:sz="0" w:space="0" w:color="auto"/>
                      </w:divBdr>
                      <w:divsChild>
                        <w:div w:id="1528526381">
                          <w:marLeft w:val="0"/>
                          <w:marRight w:val="0"/>
                          <w:marTop w:val="0"/>
                          <w:marBottom w:val="0"/>
                          <w:divBdr>
                            <w:top w:val="none" w:sz="0" w:space="0" w:color="auto"/>
                            <w:left w:val="none" w:sz="0" w:space="0" w:color="auto"/>
                            <w:bottom w:val="none" w:sz="0" w:space="0" w:color="auto"/>
                            <w:right w:val="none" w:sz="0" w:space="0" w:color="auto"/>
                          </w:divBdr>
                          <w:divsChild>
                            <w:div w:id="1058669337">
                              <w:marLeft w:val="0"/>
                              <w:marRight w:val="0"/>
                              <w:marTop w:val="0"/>
                              <w:marBottom w:val="0"/>
                              <w:divBdr>
                                <w:top w:val="none" w:sz="0" w:space="0" w:color="auto"/>
                                <w:left w:val="none" w:sz="0" w:space="0" w:color="auto"/>
                                <w:bottom w:val="none" w:sz="0" w:space="0" w:color="auto"/>
                                <w:right w:val="none" w:sz="0" w:space="0" w:color="auto"/>
                              </w:divBdr>
                              <w:divsChild>
                                <w:div w:id="747114332">
                                  <w:marLeft w:val="0"/>
                                  <w:marRight w:val="0"/>
                                  <w:marTop w:val="0"/>
                                  <w:marBottom w:val="0"/>
                                  <w:divBdr>
                                    <w:top w:val="none" w:sz="0" w:space="0" w:color="auto"/>
                                    <w:left w:val="none" w:sz="0" w:space="0" w:color="auto"/>
                                    <w:bottom w:val="none" w:sz="0" w:space="0" w:color="auto"/>
                                    <w:right w:val="none" w:sz="0" w:space="0" w:color="auto"/>
                                  </w:divBdr>
                                  <w:divsChild>
                                    <w:div w:id="785269492">
                                      <w:marLeft w:val="0"/>
                                      <w:marRight w:val="0"/>
                                      <w:marTop w:val="0"/>
                                      <w:marBottom w:val="0"/>
                                      <w:divBdr>
                                        <w:top w:val="none" w:sz="0" w:space="0" w:color="auto"/>
                                        <w:left w:val="none" w:sz="0" w:space="0" w:color="auto"/>
                                        <w:bottom w:val="none" w:sz="0" w:space="0" w:color="auto"/>
                                        <w:right w:val="none" w:sz="0" w:space="0" w:color="auto"/>
                                      </w:divBdr>
                                      <w:divsChild>
                                        <w:div w:id="1073820750">
                                          <w:marLeft w:val="0"/>
                                          <w:marRight w:val="0"/>
                                          <w:marTop w:val="0"/>
                                          <w:marBottom w:val="0"/>
                                          <w:divBdr>
                                            <w:top w:val="none" w:sz="0" w:space="0" w:color="auto"/>
                                            <w:left w:val="none" w:sz="0" w:space="0" w:color="auto"/>
                                            <w:bottom w:val="none" w:sz="0" w:space="0" w:color="auto"/>
                                            <w:right w:val="none" w:sz="0" w:space="0" w:color="auto"/>
                                          </w:divBdr>
                                          <w:divsChild>
                                            <w:div w:id="1894076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23886971">
      <w:bodyDiv w:val="1"/>
      <w:marLeft w:val="0"/>
      <w:marRight w:val="0"/>
      <w:marTop w:val="0"/>
      <w:marBottom w:val="0"/>
      <w:divBdr>
        <w:top w:val="none" w:sz="0" w:space="0" w:color="auto"/>
        <w:left w:val="none" w:sz="0" w:space="0" w:color="auto"/>
        <w:bottom w:val="none" w:sz="0" w:space="0" w:color="auto"/>
        <w:right w:val="none" w:sz="0" w:space="0" w:color="auto"/>
      </w:divBdr>
    </w:div>
    <w:div w:id="485317558">
      <w:bodyDiv w:val="1"/>
      <w:marLeft w:val="0"/>
      <w:marRight w:val="0"/>
      <w:marTop w:val="0"/>
      <w:marBottom w:val="0"/>
      <w:divBdr>
        <w:top w:val="none" w:sz="0" w:space="0" w:color="auto"/>
        <w:left w:val="none" w:sz="0" w:space="0" w:color="auto"/>
        <w:bottom w:val="none" w:sz="0" w:space="0" w:color="auto"/>
        <w:right w:val="none" w:sz="0" w:space="0" w:color="auto"/>
      </w:divBdr>
    </w:div>
    <w:div w:id="540945781">
      <w:bodyDiv w:val="1"/>
      <w:marLeft w:val="0"/>
      <w:marRight w:val="0"/>
      <w:marTop w:val="0"/>
      <w:marBottom w:val="0"/>
      <w:divBdr>
        <w:top w:val="none" w:sz="0" w:space="0" w:color="auto"/>
        <w:left w:val="none" w:sz="0" w:space="0" w:color="auto"/>
        <w:bottom w:val="none" w:sz="0" w:space="0" w:color="auto"/>
        <w:right w:val="none" w:sz="0" w:space="0" w:color="auto"/>
      </w:divBdr>
    </w:div>
    <w:div w:id="1062943531">
      <w:bodyDiv w:val="1"/>
      <w:marLeft w:val="0"/>
      <w:marRight w:val="0"/>
      <w:marTop w:val="0"/>
      <w:marBottom w:val="0"/>
      <w:divBdr>
        <w:top w:val="none" w:sz="0" w:space="0" w:color="auto"/>
        <w:left w:val="none" w:sz="0" w:space="0" w:color="auto"/>
        <w:bottom w:val="none" w:sz="0" w:space="0" w:color="auto"/>
        <w:right w:val="none" w:sz="0" w:space="0" w:color="auto"/>
      </w:divBdr>
    </w:div>
    <w:div w:id="1078288478">
      <w:bodyDiv w:val="1"/>
      <w:marLeft w:val="0"/>
      <w:marRight w:val="0"/>
      <w:marTop w:val="0"/>
      <w:marBottom w:val="0"/>
      <w:divBdr>
        <w:top w:val="none" w:sz="0" w:space="0" w:color="auto"/>
        <w:left w:val="none" w:sz="0" w:space="0" w:color="auto"/>
        <w:bottom w:val="none" w:sz="0" w:space="0" w:color="auto"/>
        <w:right w:val="none" w:sz="0" w:space="0" w:color="auto"/>
      </w:divBdr>
    </w:div>
    <w:div w:id="1105268101">
      <w:bodyDiv w:val="1"/>
      <w:marLeft w:val="0"/>
      <w:marRight w:val="0"/>
      <w:marTop w:val="0"/>
      <w:marBottom w:val="0"/>
      <w:divBdr>
        <w:top w:val="none" w:sz="0" w:space="0" w:color="auto"/>
        <w:left w:val="none" w:sz="0" w:space="0" w:color="auto"/>
        <w:bottom w:val="none" w:sz="0" w:space="0" w:color="auto"/>
        <w:right w:val="none" w:sz="0" w:space="0" w:color="auto"/>
      </w:divBdr>
    </w:div>
    <w:div w:id="1108625781">
      <w:bodyDiv w:val="1"/>
      <w:marLeft w:val="0"/>
      <w:marRight w:val="0"/>
      <w:marTop w:val="0"/>
      <w:marBottom w:val="0"/>
      <w:divBdr>
        <w:top w:val="none" w:sz="0" w:space="0" w:color="auto"/>
        <w:left w:val="none" w:sz="0" w:space="0" w:color="auto"/>
        <w:bottom w:val="none" w:sz="0" w:space="0" w:color="auto"/>
        <w:right w:val="none" w:sz="0" w:space="0" w:color="auto"/>
      </w:divBdr>
    </w:div>
    <w:div w:id="1201433521">
      <w:bodyDiv w:val="1"/>
      <w:marLeft w:val="0"/>
      <w:marRight w:val="0"/>
      <w:marTop w:val="0"/>
      <w:marBottom w:val="0"/>
      <w:divBdr>
        <w:top w:val="none" w:sz="0" w:space="0" w:color="auto"/>
        <w:left w:val="none" w:sz="0" w:space="0" w:color="auto"/>
        <w:bottom w:val="none" w:sz="0" w:space="0" w:color="auto"/>
        <w:right w:val="none" w:sz="0" w:space="0" w:color="auto"/>
      </w:divBdr>
    </w:div>
    <w:div w:id="1213465320">
      <w:bodyDiv w:val="1"/>
      <w:marLeft w:val="0"/>
      <w:marRight w:val="0"/>
      <w:marTop w:val="0"/>
      <w:marBottom w:val="0"/>
      <w:divBdr>
        <w:top w:val="none" w:sz="0" w:space="0" w:color="auto"/>
        <w:left w:val="none" w:sz="0" w:space="0" w:color="auto"/>
        <w:bottom w:val="none" w:sz="0" w:space="0" w:color="auto"/>
        <w:right w:val="none" w:sz="0" w:space="0" w:color="auto"/>
      </w:divBdr>
    </w:div>
    <w:div w:id="1896043604">
      <w:bodyDiv w:val="1"/>
      <w:marLeft w:val="0"/>
      <w:marRight w:val="0"/>
      <w:marTop w:val="0"/>
      <w:marBottom w:val="0"/>
      <w:divBdr>
        <w:top w:val="none" w:sz="0" w:space="0" w:color="auto"/>
        <w:left w:val="none" w:sz="0" w:space="0" w:color="auto"/>
        <w:bottom w:val="none" w:sz="0" w:space="0" w:color="auto"/>
        <w:right w:val="none" w:sz="0" w:space="0" w:color="auto"/>
      </w:divBdr>
      <w:divsChild>
        <w:div w:id="631013271">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4.png"/><Relationship Id="rId16" Type="http://schemas.openxmlformats.org/officeDocument/2006/relationships/image" Target="media/image8.png"/><Relationship Id="rId107" Type="http://schemas.openxmlformats.org/officeDocument/2006/relationships/image" Target="media/image97.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0.png"/><Relationship Id="rId102" Type="http://schemas.openxmlformats.org/officeDocument/2006/relationships/image" Target="media/image92.png"/><Relationship Id="rId123" Type="http://schemas.openxmlformats.org/officeDocument/2006/relationships/image" Target="media/image113.png"/><Relationship Id="rId128" Type="http://schemas.openxmlformats.org/officeDocument/2006/relationships/image" Target="media/image118.png"/><Relationship Id="rId5" Type="http://schemas.openxmlformats.org/officeDocument/2006/relationships/settings" Target="settings.xml"/><Relationship Id="rId90" Type="http://schemas.openxmlformats.org/officeDocument/2006/relationships/image" Target="media/image80.png"/><Relationship Id="rId95" Type="http://schemas.openxmlformats.org/officeDocument/2006/relationships/image" Target="media/image85.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3.png"/><Relationship Id="rId118" Type="http://schemas.openxmlformats.org/officeDocument/2006/relationships/image" Target="media/image108.png"/><Relationship Id="rId134" Type="http://schemas.openxmlformats.org/officeDocument/2006/relationships/footer" Target="footer1.xml"/><Relationship Id="rId80" Type="http://schemas.microsoft.com/office/2007/relationships/hdphoto" Target="media/hdphoto2.wdp"/><Relationship Id="rId85" Type="http://schemas.openxmlformats.org/officeDocument/2006/relationships/image" Target="media/image75.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image" Target="media/image114.png"/><Relationship Id="rId129" Type="http://schemas.openxmlformats.org/officeDocument/2006/relationships/image" Target="media/image119.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1.png"/><Relationship Id="rId96" Type="http://schemas.openxmlformats.org/officeDocument/2006/relationships/image" Target="media/image86.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20.png"/><Relationship Id="rId135" Type="http://schemas.openxmlformats.org/officeDocument/2006/relationships/footer" Target="footer2.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99.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2.png"/><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fontTable" Target="fontTable.xml"/><Relationship Id="rId61" Type="http://schemas.openxmlformats.org/officeDocument/2006/relationships/image" Target="media/image53.png"/><Relationship Id="rId82" Type="http://schemas.openxmlformats.org/officeDocument/2006/relationships/image" Target="media/image72.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3" Type="http://schemas.openxmlformats.org/officeDocument/2006/relationships/numbering" Target="numbering.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6.png"/><Relationship Id="rId137"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header" Target="header1.xml"/><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microsoft.com/office/2007/relationships/hdphoto" Target="media/hdphoto1.wdp"/><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4" Type="http://schemas.openxmlformats.org/officeDocument/2006/relationships/styles" Target="styles.xml"/><Relationship Id="rId9" Type="http://schemas.openxmlformats.org/officeDocument/2006/relationships/image" Target="media/image1.jpeg"/><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header" Target="head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D:\Jasper%20-%20Provil\OneDrive%20voor%20Bedrijven\Provil\Algemeen\Templates\Cursus%20V6.dotx" TargetMode="External"/></Relationships>
</file>

<file path=word/theme/theme1.xml><?xml version="1.0" encoding="utf-8"?>
<a:theme xmlns:a="http://schemas.openxmlformats.org/drawingml/2006/main" name="Office-thema">
  <a:themeElements>
    <a:clrScheme name="NewsPrint">
      <a:dk1>
        <a:sysClr val="windowText" lastClr="000000"/>
      </a:dk1>
      <a:lt1>
        <a:sysClr val="window" lastClr="FFFFFF"/>
      </a:lt1>
      <a:dk2>
        <a:srgbClr val="303030"/>
      </a:dk2>
      <a:lt2>
        <a:srgbClr val="DEDEE0"/>
      </a:lt2>
      <a:accent1>
        <a:srgbClr val="AD0101"/>
      </a:accent1>
      <a:accent2>
        <a:srgbClr val="726056"/>
      </a:accent2>
      <a:accent3>
        <a:srgbClr val="AC956E"/>
      </a:accent3>
      <a:accent4>
        <a:srgbClr val="808DA9"/>
      </a:accent4>
      <a:accent5>
        <a:srgbClr val="424E5B"/>
      </a:accent5>
      <a:accent6>
        <a:srgbClr val="730E00"/>
      </a:accent6>
      <a:hlink>
        <a:srgbClr val="D26900"/>
      </a:hlink>
      <a:folHlink>
        <a:srgbClr val="D89243"/>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CDD74755-8236-4F9B-8E1F-EB144175D8AF}">
  <we:reference id="wa104099688" version="1.3.0.0" store="nl-NL" storeType="OMEX"/>
  <we:alternateReferences/>
  <we:properties/>
  <we:bindings/>
  <we:snapshot xmlns:r="http://schemas.openxmlformats.org/officeDocument/2006/relationships"/>
</we:webextension>
</file>

<file path=customUI/customUI14.xml><?xml version="1.0" encoding="utf-8"?>
<customUI xmlns="http://schemas.microsoft.com/office/2009/07/customui">
  <ribbon startFromScratch="false">
    <tabs>
      <tab id="Invoegen" label="Cursus">
        <group id="GroupInstert" label="Invoegen">
          <button id="Antwoord" label="Antwoord" imageMso="HappyFace" size="large" onAction="InvoegenAntwoord"/>
        </group>
      </tab>
    </tabs>
  </ribbon>
</customUI>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Leerlingenfiche</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3DD6DF4-5DA4-4004-B047-76ED02EE8E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Cursus V6.dotx</Template>
  <TotalTime>0</TotalTime>
  <Pages>36</Pages>
  <Words>3233</Words>
  <Characters>17786</Characters>
  <Application>Microsoft Office Word</Application>
  <DocSecurity>0</DocSecurity>
  <Lines>148</Lines>
  <Paragraphs>41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LEGO WeDo 2.0</vt:lpstr>
      <vt:lpstr>Robby Robot</vt:lpstr>
    </vt:vector>
  </TitlesOfParts>
  <Company>www.proweto.be</Company>
  <LinksUpToDate>false</LinksUpToDate>
  <CharactersWithSpaces>20978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LEGO WeDo 2.0</dc:title>
  <dc:creator>Jasper Vandeweyer</dc:creator>
  <cp:lastModifiedBy>Jasper Vandeweyer</cp:lastModifiedBy>
  <cp:revision>2</cp:revision>
  <cp:lastPrinted>2023-06-05T20:29:00Z</cp:lastPrinted>
  <dcterms:created xsi:type="dcterms:W3CDTF">2023-06-05T20:36:00Z</dcterms:created>
  <dcterms:modified xsi:type="dcterms:W3CDTF">2023-06-05T20:36:00Z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